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2E7" w:rsidRDefault="005872E7" w:rsidP="005872E7">
      <w:pPr>
        <w:pStyle w:val="Title"/>
      </w:pPr>
      <w:r>
        <w:t>Quick Guide to Internet Explorer 9</w:t>
      </w:r>
    </w:p>
    <w:p w:rsidR="00B358E1" w:rsidRDefault="005872E7">
      <w:r>
        <w:t xml:space="preserve">The web is constantly changing, and </w:t>
      </w:r>
      <w:r w:rsidR="00B358E1">
        <w:t>now</w:t>
      </w:r>
      <w:r>
        <w:t xml:space="preserve"> Internet Explorer has changed </w:t>
      </w:r>
      <w:r w:rsidR="00B358E1">
        <w:t xml:space="preserve">too </w:t>
      </w:r>
      <w:r>
        <w:t>in order to keep up.</w:t>
      </w:r>
    </w:p>
    <w:p w:rsidR="005872E7" w:rsidRDefault="005872E7">
      <w:r>
        <w:t>If you use Vista or Windows 7 at home, it will be automatically u</w:t>
      </w:r>
      <w:bookmarkStart w:id="0" w:name="_GoBack"/>
      <w:bookmarkEnd w:id="0"/>
      <w:r>
        <w:t xml:space="preserve">pdated on your </w:t>
      </w:r>
      <w:r w:rsidR="004D324A">
        <w:t>own</w:t>
      </w:r>
      <w:r>
        <w:t xml:space="preserve"> computer too before long, so now is the time to get to </w:t>
      </w:r>
      <w:r w:rsidR="00B358E1">
        <w:t xml:space="preserve">grips with </w:t>
      </w:r>
      <w:r>
        <w:t>it.</w:t>
      </w:r>
    </w:p>
    <w:p w:rsidR="005872E7" w:rsidRDefault="005872E7" w:rsidP="005872E7">
      <w:pPr>
        <w:pStyle w:val="Heading1"/>
      </w:pPr>
      <w:r>
        <w:t>Search</w:t>
      </w:r>
    </w:p>
    <w:p w:rsidR="005872E7" w:rsidRDefault="005872E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795020</wp:posOffset>
                </wp:positionH>
                <wp:positionV relativeFrom="paragraph">
                  <wp:posOffset>758825</wp:posOffset>
                </wp:positionV>
                <wp:extent cx="2732405" cy="1673860"/>
                <wp:effectExtent l="0" t="228600" r="10795" b="21590"/>
                <wp:wrapNone/>
                <wp:docPr id="5" name="Rectangular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2405" cy="1673860"/>
                        </a:xfrm>
                        <a:prstGeom prst="wedgeRectCallout">
                          <a:avLst>
                            <a:gd name="adj1" fmla="val -20833"/>
                            <a:gd name="adj2" fmla="val -63074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72E7" w:rsidRDefault="005872E7" w:rsidP="005872E7">
                            <w:pPr>
                              <w:jc w:val="center"/>
                            </w:pPr>
                            <w:r>
                              <w:t>The address bar now doubles as the search bar. If you used to type searches into the search box in the top-right of Internet Explorer 7 or 8, type them here now.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5" o:spid="_x0000_s1026" type="#_x0000_t61" style="position:absolute;margin-left:62.6pt;margin-top:59.75pt;width:215.15pt;height:13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" adj="6300,-2824" fillcolor="white [3201]" strokecolor="#f07f09 [3204]" strokeweight="2pt">
                <v:textbox>
                  <w:txbxContent>
                    <w:p w:rsidR="005872E7" w:rsidRDefault="005872E7" w:rsidP="005872E7">
                      <w:pPr>
                        <w:jc w:val="center"/>
                      </w:pPr>
                      <w:r>
                        <w:t>The address bar now doubles as the search bar. If you used to type searches into the search box in the top-right of Internet Explorer 7 or 8, type them here now.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07EE7A1F" wp14:editId="62CFBA05">
            <wp:extent cx="5731510" cy="2927985"/>
            <wp:effectExtent l="0" t="0" r="254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arch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2E7" w:rsidRDefault="005872E7" w:rsidP="005872E7">
      <w:pPr>
        <w:pStyle w:val="Heading1"/>
      </w:pPr>
      <w:r>
        <w:t>Home</w:t>
      </w:r>
    </w:p>
    <w:p w:rsidR="0081428A" w:rsidRDefault="005872E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3785073</wp:posOffset>
                </wp:positionH>
                <wp:positionV relativeFrom="paragraph">
                  <wp:posOffset>753745</wp:posOffset>
                </wp:positionV>
                <wp:extent cx="2019935" cy="1265274"/>
                <wp:effectExtent l="0" t="171450" r="18415" b="11430"/>
                <wp:wrapNone/>
                <wp:docPr id="7" name="Rectangular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935" cy="1265274"/>
                        </a:xfrm>
                        <a:prstGeom prst="wedgeRectCallout">
                          <a:avLst>
                            <a:gd name="adj1" fmla="val 20751"/>
                            <a:gd name="adj2" fmla="val -63224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72E7" w:rsidRDefault="005872E7" w:rsidP="005872E7">
                            <w:pPr>
                              <w:jc w:val="center"/>
                            </w:pPr>
                            <w:r>
                              <w:t>You can get to your home page at any time by clicking the House icon here.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ular Callout 7" o:spid="_x0000_s1027" type="#_x0000_t61" style="position:absolute;margin-left:298.05pt;margin-top:59.35pt;width:159.05pt;height:99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" adj="15282,-2856" fillcolor="white [3201]" strokecolor="#f07f09 [3204]" strokeweight="2pt">
                <v:textbox>
                  <w:txbxContent>
                    <w:p w:rsidR="005872E7" w:rsidRDefault="005872E7" w:rsidP="005872E7">
                      <w:pPr>
                        <w:jc w:val="center"/>
                      </w:pPr>
                      <w:r>
                        <w:t>You can get to your home page at any time by clicking the House icon here.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>
            <wp:extent cx="5731510" cy="2927985"/>
            <wp:effectExtent l="0" t="0" r="254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m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2E7" w:rsidRDefault="005872E7" w:rsidP="005872E7">
      <w:pPr>
        <w:pStyle w:val="Heading1"/>
      </w:pPr>
      <w:r>
        <w:lastRenderedPageBreak/>
        <w:t>Favorites, Feeds, and History</w:t>
      </w:r>
    </w:p>
    <w:p w:rsidR="005872E7" w:rsidRDefault="005872E7" w:rsidP="005872E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596900</wp:posOffset>
                </wp:positionH>
                <wp:positionV relativeFrom="paragraph">
                  <wp:posOffset>638810</wp:posOffset>
                </wp:positionV>
                <wp:extent cx="2743200" cy="1583690"/>
                <wp:effectExtent l="0" t="0" r="247650" b="16510"/>
                <wp:wrapNone/>
                <wp:docPr id="9" name="Rectangular Callou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11667" y="2764342"/>
                          <a:ext cx="2743200" cy="1583690"/>
                        </a:xfrm>
                        <a:prstGeom prst="wedgeRectCallout">
                          <a:avLst>
                            <a:gd name="adj1" fmla="val 57654"/>
                            <a:gd name="adj2" fmla="val -20192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72E7" w:rsidRDefault="005872E7" w:rsidP="005872E7">
                            <w:pPr>
                              <w:jc w:val="center"/>
                            </w:pPr>
                            <w:r>
                              <w:t xml:space="preserve">All the </w:t>
                            </w:r>
                            <w:proofErr w:type="spellStart"/>
                            <w:r>
                              <w:t>Favorites</w:t>
                            </w:r>
                            <w:proofErr w:type="spellEnd"/>
                            <w:r>
                              <w:t xml:space="preserve"> you’ve saved in the past are available by clicking the Star icon (top-right). Your History is also saved here, along with any Feeds you’ve added.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ular Callout 9" o:spid="_x0000_s1028" type="#_x0000_t61" style="position:absolute;margin-left:47pt;margin-top:50.3pt;width:3in;height:12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" adj="23253,6439" fillcolor="white [3201]" strokecolor="#f07f09 [3204]" strokeweight="2pt">
                <v:textbox>
                  <w:txbxContent>
                    <w:p w:rsidR="005872E7" w:rsidRDefault="005872E7" w:rsidP="005872E7">
                      <w:pPr>
                        <w:jc w:val="center"/>
                      </w:pPr>
                      <w:r>
                        <w:t xml:space="preserve">All the </w:t>
                      </w:r>
                      <w:proofErr w:type="spellStart"/>
                      <w:r>
                        <w:t>Favorites</w:t>
                      </w:r>
                      <w:proofErr w:type="spellEnd"/>
                      <w:r>
                        <w:t xml:space="preserve"> you’ve saved in the past are available by clicking the Star icon (top-right). Your History is also saved here, along with any Feeds you’ve added.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>
            <wp:extent cx="5731510" cy="2927985"/>
            <wp:effectExtent l="0" t="0" r="254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vorites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2E7" w:rsidRDefault="005872E7" w:rsidP="005872E7">
      <w:pPr>
        <w:pStyle w:val="Heading1"/>
      </w:pPr>
      <w:r>
        <w:t>Everything Else</w:t>
      </w:r>
    </w:p>
    <w:p w:rsidR="005872E7" w:rsidRPr="005872E7" w:rsidRDefault="005872E7" w:rsidP="005872E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680085</wp:posOffset>
                </wp:positionH>
                <wp:positionV relativeFrom="paragraph">
                  <wp:posOffset>654050</wp:posOffset>
                </wp:positionV>
                <wp:extent cx="3007995" cy="1413510"/>
                <wp:effectExtent l="0" t="0" r="230505" b="15240"/>
                <wp:wrapNone/>
                <wp:docPr id="11" name="Rectangular Callou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7995" cy="1413510"/>
                        </a:xfrm>
                        <a:prstGeom prst="wedgeRectCallout">
                          <a:avLst>
                            <a:gd name="adj1" fmla="val 56662"/>
                            <a:gd name="adj2" fmla="val -20995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72E7" w:rsidRDefault="005872E7" w:rsidP="005872E7">
                            <w:pPr>
                              <w:jc w:val="center"/>
                            </w:pPr>
                            <w:r>
                              <w:t>All the other menu options you might need (Printing, Internet options, etc.) can be found by clicking the Cog icon (top-right).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ular Callout 11" o:spid="_x0000_s1029" type="#_x0000_t61" style="position:absolute;margin-left:53.55pt;margin-top:51.5pt;width:236.85pt;height:1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" adj="23039,6265" fillcolor="white [3201]" strokecolor="#f07f09 [3204]" strokeweight="2pt">
                <v:textbox>
                  <w:txbxContent>
                    <w:p w:rsidR="005872E7" w:rsidRDefault="005872E7" w:rsidP="005872E7">
                      <w:pPr>
                        <w:jc w:val="center"/>
                      </w:pPr>
                      <w:r>
                        <w:t>All the other menu options you might need (Printing, Internet options, etc.) can be found by clicking the Cog icon (top-right).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>
            <wp:extent cx="5731510" cy="2927985"/>
            <wp:effectExtent l="0" t="0" r="254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g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72E7" w:rsidRPr="005872E7" w:rsidSect="005872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E48" w:rsidRDefault="004C1E48" w:rsidP="004C1E48">
      <w:pPr>
        <w:spacing w:before="0" w:after="0" w:line="240" w:lineRule="auto"/>
      </w:pPr>
      <w:r>
        <w:separator/>
      </w:r>
    </w:p>
  </w:endnote>
  <w:endnote w:type="continuationSeparator" w:id="0">
    <w:p w:rsidR="004C1E48" w:rsidRDefault="004C1E48" w:rsidP="004C1E4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E48" w:rsidRDefault="004C1E4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E48" w:rsidRDefault="004C1E4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E48" w:rsidRDefault="004C1E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E48" w:rsidRDefault="004C1E48" w:rsidP="004C1E48">
      <w:pPr>
        <w:spacing w:before="0" w:after="0" w:line="240" w:lineRule="auto"/>
      </w:pPr>
      <w:r>
        <w:separator/>
      </w:r>
    </w:p>
  </w:footnote>
  <w:footnote w:type="continuationSeparator" w:id="0">
    <w:p w:rsidR="004C1E48" w:rsidRDefault="004C1E48" w:rsidP="004C1E4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E48" w:rsidRDefault="004C1E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E48" w:rsidRDefault="004C1E4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E48" w:rsidRDefault="004C1E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revisionView w:inkAnnotation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2E7"/>
    <w:rsid w:val="001F6587"/>
    <w:rsid w:val="004C1E48"/>
    <w:rsid w:val="004D324A"/>
    <w:rsid w:val="005872E7"/>
    <w:rsid w:val="0081428A"/>
    <w:rsid w:val="00B358E1"/>
    <w:rsid w:val="00C8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2E7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2E7"/>
    <w:pPr>
      <w:keepNext/>
      <w:pBdr>
        <w:top w:val="single" w:sz="24" w:space="0" w:color="F07F09" w:themeColor="accent1"/>
        <w:left w:val="single" w:sz="24" w:space="0" w:color="F07F09" w:themeColor="accent1"/>
        <w:bottom w:val="single" w:sz="24" w:space="0" w:color="F07F09" w:themeColor="accent1"/>
        <w:right w:val="single" w:sz="24" w:space="0" w:color="F07F09" w:themeColor="accent1"/>
      </w:pBdr>
      <w:shd w:val="clear" w:color="auto" w:fill="F07F09" w:themeFill="accent1"/>
      <w:spacing w:after="0"/>
      <w:outlineLvl w:val="0"/>
    </w:pPr>
    <w:rPr>
      <w:b/>
      <w:bCs/>
      <w:caps/>
      <w:color w:val="FFFFFF" w:themeColor="background1"/>
      <w:spacing w:val="15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2E7"/>
    <w:pPr>
      <w:pBdr>
        <w:top w:val="single" w:sz="24" w:space="0" w:color="FDE5CC" w:themeColor="accent1" w:themeTint="33"/>
        <w:left w:val="single" w:sz="24" w:space="0" w:color="FDE5CC" w:themeColor="accent1" w:themeTint="33"/>
        <w:bottom w:val="single" w:sz="24" w:space="0" w:color="FDE5CC" w:themeColor="accent1" w:themeTint="33"/>
        <w:right w:val="single" w:sz="24" w:space="0" w:color="FDE5CC" w:themeColor="accent1" w:themeTint="33"/>
      </w:pBdr>
      <w:shd w:val="clear" w:color="auto" w:fill="FDE5CC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2E7"/>
    <w:pPr>
      <w:pBdr>
        <w:top w:val="single" w:sz="6" w:space="2" w:color="F07F09" w:themeColor="accent1"/>
        <w:left w:val="single" w:sz="6" w:space="2" w:color="F07F09" w:themeColor="accent1"/>
      </w:pBdr>
      <w:spacing w:before="300" w:after="0"/>
      <w:outlineLvl w:val="2"/>
    </w:pPr>
    <w:rPr>
      <w:caps/>
      <w:color w:val="773F04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2E7"/>
    <w:pPr>
      <w:pBdr>
        <w:top w:val="dotted" w:sz="6" w:space="2" w:color="F07F09" w:themeColor="accent1"/>
        <w:left w:val="dotted" w:sz="6" w:space="2" w:color="F07F09" w:themeColor="accent1"/>
      </w:pBdr>
      <w:spacing w:before="300" w:after="0"/>
      <w:outlineLvl w:val="3"/>
    </w:pPr>
    <w:rPr>
      <w:caps/>
      <w:color w:val="B35E06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2E7"/>
    <w:pPr>
      <w:pBdr>
        <w:bottom w:val="single" w:sz="6" w:space="1" w:color="F07F09" w:themeColor="accent1"/>
      </w:pBdr>
      <w:spacing w:before="300" w:after="0"/>
      <w:outlineLvl w:val="4"/>
    </w:pPr>
    <w:rPr>
      <w:caps/>
      <w:color w:val="B35E06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2E7"/>
    <w:pPr>
      <w:pBdr>
        <w:bottom w:val="dotted" w:sz="6" w:space="1" w:color="F07F09" w:themeColor="accent1"/>
      </w:pBdr>
      <w:spacing w:before="300" w:after="0"/>
      <w:outlineLvl w:val="5"/>
    </w:pPr>
    <w:rPr>
      <w:caps/>
      <w:color w:val="B35E06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2E7"/>
    <w:pPr>
      <w:spacing w:before="300" w:after="0"/>
      <w:outlineLvl w:val="6"/>
    </w:pPr>
    <w:rPr>
      <w:caps/>
      <w:color w:val="B35E06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2E7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2E7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7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2E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872E7"/>
    <w:rPr>
      <w:b/>
      <w:bCs/>
      <w:caps/>
      <w:color w:val="FFFFFF" w:themeColor="background1"/>
      <w:spacing w:val="15"/>
      <w:sz w:val="28"/>
      <w:shd w:val="clear" w:color="auto" w:fill="F07F09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2E7"/>
    <w:rPr>
      <w:caps/>
      <w:spacing w:val="15"/>
      <w:shd w:val="clear" w:color="auto" w:fill="FDE5CC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2E7"/>
    <w:rPr>
      <w:caps/>
      <w:color w:val="773F04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2E7"/>
    <w:rPr>
      <w:caps/>
      <w:color w:val="B35E0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2E7"/>
    <w:rPr>
      <w:caps/>
      <w:color w:val="B35E0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2E7"/>
    <w:rPr>
      <w:caps/>
      <w:color w:val="B35E0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2E7"/>
    <w:rPr>
      <w:caps/>
      <w:color w:val="B35E0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2E7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2E7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872E7"/>
    <w:rPr>
      <w:b/>
      <w:bCs/>
      <w:color w:val="B35E06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872E7"/>
    <w:pPr>
      <w:spacing w:before="0"/>
    </w:pPr>
    <w:rPr>
      <w:caps/>
      <w:color w:val="F07F09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872E7"/>
    <w:rPr>
      <w:caps/>
      <w:color w:val="F07F09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2E7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872E7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5872E7"/>
    <w:rPr>
      <w:b/>
      <w:bCs/>
    </w:rPr>
  </w:style>
  <w:style w:type="character" w:styleId="Emphasis">
    <w:name w:val="Emphasis"/>
    <w:uiPriority w:val="20"/>
    <w:qFormat/>
    <w:rsid w:val="005872E7"/>
    <w:rPr>
      <w:caps/>
      <w:color w:val="773F04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5872E7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872E7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5872E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872E7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872E7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2E7"/>
    <w:pPr>
      <w:pBdr>
        <w:top w:val="single" w:sz="4" w:space="10" w:color="F07F09" w:themeColor="accent1"/>
        <w:left w:val="single" w:sz="4" w:space="10" w:color="F07F09" w:themeColor="accent1"/>
      </w:pBdr>
      <w:spacing w:after="0"/>
      <w:ind w:left="1296" w:right="1152"/>
      <w:jc w:val="both"/>
    </w:pPr>
    <w:rPr>
      <w:i/>
      <w:iCs/>
      <w:color w:val="F07F0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2E7"/>
    <w:rPr>
      <w:i/>
      <w:iCs/>
      <w:color w:val="F07F09" w:themeColor="accent1"/>
      <w:sz w:val="20"/>
      <w:szCs w:val="20"/>
    </w:rPr>
  </w:style>
  <w:style w:type="character" w:styleId="SubtleEmphasis">
    <w:name w:val="Subtle Emphasis"/>
    <w:uiPriority w:val="19"/>
    <w:qFormat/>
    <w:rsid w:val="005872E7"/>
    <w:rPr>
      <w:i/>
      <w:iCs/>
      <w:color w:val="773F04" w:themeColor="accent1" w:themeShade="7F"/>
    </w:rPr>
  </w:style>
  <w:style w:type="character" w:styleId="IntenseEmphasis">
    <w:name w:val="Intense Emphasis"/>
    <w:uiPriority w:val="21"/>
    <w:qFormat/>
    <w:rsid w:val="005872E7"/>
    <w:rPr>
      <w:b/>
      <w:bCs/>
      <w:caps/>
      <w:color w:val="773F04" w:themeColor="accent1" w:themeShade="7F"/>
      <w:spacing w:val="10"/>
    </w:rPr>
  </w:style>
  <w:style w:type="character" w:styleId="SubtleReference">
    <w:name w:val="Subtle Reference"/>
    <w:uiPriority w:val="31"/>
    <w:qFormat/>
    <w:rsid w:val="005872E7"/>
    <w:rPr>
      <w:b/>
      <w:bCs/>
      <w:color w:val="F07F09" w:themeColor="accent1"/>
    </w:rPr>
  </w:style>
  <w:style w:type="character" w:styleId="IntenseReference">
    <w:name w:val="Intense Reference"/>
    <w:uiPriority w:val="32"/>
    <w:qFormat/>
    <w:rsid w:val="005872E7"/>
    <w:rPr>
      <w:b/>
      <w:bCs/>
      <w:i/>
      <w:iCs/>
      <w:caps/>
      <w:color w:val="F07F09" w:themeColor="accent1"/>
    </w:rPr>
  </w:style>
  <w:style w:type="character" w:styleId="BookTitle">
    <w:name w:val="Book Title"/>
    <w:uiPriority w:val="33"/>
    <w:qFormat/>
    <w:rsid w:val="005872E7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72E7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C1E4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E48"/>
    <w:rPr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4C1E4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E48"/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2E7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2E7"/>
    <w:pPr>
      <w:keepNext/>
      <w:pBdr>
        <w:top w:val="single" w:sz="24" w:space="0" w:color="F07F09" w:themeColor="accent1"/>
        <w:left w:val="single" w:sz="24" w:space="0" w:color="F07F09" w:themeColor="accent1"/>
        <w:bottom w:val="single" w:sz="24" w:space="0" w:color="F07F09" w:themeColor="accent1"/>
        <w:right w:val="single" w:sz="24" w:space="0" w:color="F07F09" w:themeColor="accent1"/>
      </w:pBdr>
      <w:shd w:val="clear" w:color="auto" w:fill="F07F09" w:themeFill="accent1"/>
      <w:spacing w:after="0"/>
      <w:outlineLvl w:val="0"/>
    </w:pPr>
    <w:rPr>
      <w:b/>
      <w:bCs/>
      <w:caps/>
      <w:color w:val="FFFFFF" w:themeColor="background1"/>
      <w:spacing w:val="15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2E7"/>
    <w:pPr>
      <w:pBdr>
        <w:top w:val="single" w:sz="24" w:space="0" w:color="FDE5CC" w:themeColor="accent1" w:themeTint="33"/>
        <w:left w:val="single" w:sz="24" w:space="0" w:color="FDE5CC" w:themeColor="accent1" w:themeTint="33"/>
        <w:bottom w:val="single" w:sz="24" w:space="0" w:color="FDE5CC" w:themeColor="accent1" w:themeTint="33"/>
        <w:right w:val="single" w:sz="24" w:space="0" w:color="FDE5CC" w:themeColor="accent1" w:themeTint="33"/>
      </w:pBdr>
      <w:shd w:val="clear" w:color="auto" w:fill="FDE5CC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2E7"/>
    <w:pPr>
      <w:pBdr>
        <w:top w:val="single" w:sz="6" w:space="2" w:color="F07F09" w:themeColor="accent1"/>
        <w:left w:val="single" w:sz="6" w:space="2" w:color="F07F09" w:themeColor="accent1"/>
      </w:pBdr>
      <w:spacing w:before="300" w:after="0"/>
      <w:outlineLvl w:val="2"/>
    </w:pPr>
    <w:rPr>
      <w:caps/>
      <w:color w:val="773F04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2E7"/>
    <w:pPr>
      <w:pBdr>
        <w:top w:val="dotted" w:sz="6" w:space="2" w:color="F07F09" w:themeColor="accent1"/>
        <w:left w:val="dotted" w:sz="6" w:space="2" w:color="F07F09" w:themeColor="accent1"/>
      </w:pBdr>
      <w:spacing w:before="300" w:after="0"/>
      <w:outlineLvl w:val="3"/>
    </w:pPr>
    <w:rPr>
      <w:caps/>
      <w:color w:val="B35E06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2E7"/>
    <w:pPr>
      <w:pBdr>
        <w:bottom w:val="single" w:sz="6" w:space="1" w:color="F07F09" w:themeColor="accent1"/>
      </w:pBdr>
      <w:spacing w:before="300" w:after="0"/>
      <w:outlineLvl w:val="4"/>
    </w:pPr>
    <w:rPr>
      <w:caps/>
      <w:color w:val="B35E06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2E7"/>
    <w:pPr>
      <w:pBdr>
        <w:bottom w:val="dotted" w:sz="6" w:space="1" w:color="F07F09" w:themeColor="accent1"/>
      </w:pBdr>
      <w:spacing w:before="300" w:after="0"/>
      <w:outlineLvl w:val="5"/>
    </w:pPr>
    <w:rPr>
      <w:caps/>
      <w:color w:val="B35E06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2E7"/>
    <w:pPr>
      <w:spacing w:before="300" w:after="0"/>
      <w:outlineLvl w:val="6"/>
    </w:pPr>
    <w:rPr>
      <w:caps/>
      <w:color w:val="B35E06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2E7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2E7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7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2E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872E7"/>
    <w:rPr>
      <w:b/>
      <w:bCs/>
      <w:caps/>
      <w:color w:val="FFFFFF" w:themeColor="background1"/>
      <w:spacing w:val="15"/>
      <w:sz w:val="28"/>
      <w:shd w:val="clear" w:color="auto" w:fill="F07F09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2E7"/>
    <w:rPr>
      <w:caps/>
      <w:spacing w:val="15"/>
      <w:shd w:val="clear" w:color="auto" w:fill="FDE5CC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2E7"/>
    <w:rPr>
      <w:caps/>
      <w:color w:val="773F04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2E7"/>
    <w:rPr>
      <w:caps/>
      <w:color w:val="B35E0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2E7"/>
    <w:rPr>
      <w:caps/>
      <w:color w:val="B35E0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2E7"/>
    <w:rPr>
      <w:caps/>
      <w:color w:val="B35E0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2E7"/>
    <w:rPr>
      <w:caps/>
      <w:color w:val="B35E0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2E7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2E7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872E7"/>
    <w:rPr>
      <w:b/>
      <w:bCs/>
      <w:color w:val="B35E06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872E7"/>
    <w:pPr>
      <w:spacing w:before="0"/>
    </w:pPr>
    <w:rPr>
      <w:caps/>
      <w:color w:val="F07F09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872E7"/>
    <w:rPr>
      <w:caps/>
      <w:color w:val="F07F09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2E7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872E7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5872E7"/>
    <w:rPr>
      <w:b/>
      <w:bCs/>
    </w:rPr>
  </w:style>
  <w:style w:type="character" w:styleId="Emphasis">
    <w:name w:val="Emphasis"/>
    <w:uiPriority w:val="20"/>
    <w:qFormat/>
    <w:rsid w:val="005872E7"/>
    <w:rPr>
      <w:caps/>
      <w:color w:val="773F04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5872E7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872E7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5872E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872E7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872E7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2E7"/>
    <w:pPr>
      <w:pBdr>
        <w:top w:val="single" w:sz="4" w:space="10" w:color="F07F09" w:themeColor="accent1"/>
        <w:left w:val="single" w:sz="4" w:space="10" w:color="F07F09" w:themeColor="accent1"/>
      </w:pBdr>
      <w:spacing w:after="0"/>
      <w:ind w:left="1296" w:right="1152"/>
      <w:jc w:val="both"/>
    </w:pPr>
    <w:rPr>
      <w:i/>
      <w:iCs/>
      <w:color w:val="F07F0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2E7"/>
    <w:rPr>
      <w:i/>
      <w:iCs/>
      <w:color w:val="F07F09" w:themeColor="accent1"/>
      <w:sz w:val="20"/>
      <w:szCs w:val="20"/>
    </w:rPr>
  </w:style>
  <w:style w:type="character" w:styleId="SubtleEmphasis">
    <w:name w:val="Subtle Emphasis"/>
    <w:uiPriority w:val="19"/>
    <w:qFormat/>
    <w:rsid w:val="005872E7"/>
    <w:rPr>
      <w:i/>
      <w:iCs/>
      <w:color w:val="773F04" w:themeColor="accent1" w:themeShade="7F"/>
    </w:rPr>
  </w:style>
  <w:style w:type="character" w:styleId="IntenseEmphasis">
    <w:name w:val="Intense Emphasis"/>
    <w:uiPriority w:val="21"/>
    <w:qFormat/>
    <w:rsid w:val="005872E7"/>
    <w:rPr>
      <w:b/>
      <w:bCs/>
      <w:caps/>
      <w:color w:val="773F04" w:themeColor="accent1" w:themeShade="7F"/>
      <w:spacing w:val="10"/>
    </w:rPr>
  </w:style>
  <w:style w:type="character" w:styleId="SubtleReference">
    <w:name w:val="Subtle Reference"/>
    <w:uiPriority w:val="31"/>
    <w:qFormat/>
    <w:rsid w:val="005872E7"/>
    <w:rPr>
      <w:b/>
      <w:bCs/>
      <w:color w:val="F07F09" w:themeColor="accent1"/>
    </w:rPr>
  </w:style>
  <w:style w:type="character" w:styleId="IntenseReference">
    <w:name w:val="Intense Reference"/>
    <w:uiPriority w:val="32"/>
    <w:qFormat/>
    <w:rsid w:val="005872E7"/>
    <w:rPr>
      <w:b/>
      <w:bCs/>
      <w:i/>
      <w:iCs/>
      <w:caps/>
      <w:color w:val="F07F09" w:themeColor="accent1"/>
    </w:rPr>
  </w:style>
  <w:style w:type="character" w:styleId="BookTitle">
    <w:name w:val="Book Title"/>
    <w:uiPriority w:val="33"/>
    <w:qFormat/>
    <w:rsid w:val="005872E7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72E7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C1E4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E48"/>
    <w:rPr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4C1E4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E48"/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CA6263E7</Template>
  <TotalTime>0</TotalTime>
  <Pages>2</Pages>
  <Words>52</Words>
  <Characters>302</Characters>
  <Application>Microsoft Office Word</Application>
  <DocSecurity>0</DocSecurity>
  <Lines>2</Lines>
  <Paragraphs>1</Paragraphs>
  <ScaleCrop>false</ScaleCrop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Quick Guide to Internet Explorer 9</dc:title>
  <dc:creator>The Angry Technician</dc:creator>
  <cp:lastModifiedBy/>
  <cp:revision>1</cp:revision>
  <dcterms:created xsi:type="dcterms:W3CDTF">2011-03-25T15:14:00Z</dcterms:created>
  <dcterms:modified xsi:type="dcterms:W3CDTF">2011-03-25T15:14:00Z</dcterms:modified>
</cp:coreProperties>
</file>