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518116092"/>
        <w:docPartObj>
          <w:docPartGallery w:val="Cover Pages"/>
          <w:docPartUnique/>
        </w:docPartObj>
      </w:sdtPr>
      <w:sdtEndPr/>
      <w:sdtContent>
        <w:p w14:paraId="044C48B2" w14:textId="77777777" w:rsidR="004C7961" w:rsidRPr="00594D30" w:rsidRDefault="004C7961" w:rsidP="004C7961">
          <w:pPr>
            <w:spacing w:after="0"/>
            <w:jc w:val="center"/>
            <w:rPr>
              <w:rFonts w:ascii="Frutiger" w:hAnsi="Frutiger"/>
              <w:b/>
              <w:bCs/>
              <w:sz w:val="48"/>
              <w14:shadow w14:blurRad="50800" w14:dist="50800" w14:dir="5400000" w14:sx="0" w14:sy="0" w14:kx="0" w14:ky="0" w14:algn="ctr">
                <w14:srgbClr w14:val="0079BC"/>
              </w14:shadow>
            </w:rPr>
          </w:pPr>
          <w:r w:rsidRPr="00594D30">
            <w:rPr>
              <w:rFonts w:ascii="Frutiger" w:hAnsi="Frutiger"/>
              <w:b/>
              <w:bCs/>
              <w:sz w:val="48"/>
              <w14:shadow w14:blurRad="50800" w14:dist="50800" w14:dir="5400000" w14:sx="0" w14:sy="0" w14:kx="0" w14:ky="0" w14:algn="ctr">
                <w14:srgbClr w14:val="0079BC"/>
              </w14:shadow>
            </w:rPr>
            <w:t>United Learning’s London IT Service</w:t>
          </w:r>
        </w:p>
        <w:p w14:paraId="00FCB52D" w14:textId="1CAEE243" w:rsidR="004C37DC" w:rsidRPr="00594D30" w:rsidRDefault="004C7961" w:rsidP="00E27555">
          <w:pPr>
            <w:spacing w:after="220"/>
            <w:jc w:val="center"/>
            <w:rPr>
              <w:rFonts w:ascii="Frutiger" w:hAnsi="Frutiger"/>
              <w:b/>
              <w:bCs/>
              <w:color w:val="0079BC"/>
              <w:spacing w:val="24"/>
              <w:sz w:val="48"/>
              <w14:shadow w14:blurRad="50800" w14:dist="50800" w14:dir="5400000" w14:sx="0" w14:sy="0" w14:kx="0" w14:ky="0" w14:algn="ctr">
                <w14:srgbClr w14:val="0079BC"/>
              </w14:shadow>
            </w:rPr>
          </w:pPr>
          <w:r w:rsidRPr="00594D30">
            <w:rPr>
              <w:rFonts w:ascii="Frutiger" w:hAnsi="Frutiger"/>
              <w:b/>
              <w:bCs/>
              <w:color w:val="0079BC"/>
              <w:spacing w:val="24"/>
              <w:sz w:val="48"/>
              <w14:shadow w14:blurRad="50800" w14:dist="50800" w14:dir="5400000" w14:sx="0" w14:sy="0" w14:kx="0" w14:ky="0" w14:algn="ctr">
                <w14:srgbClr w14:val="0079BC"/>
              </w14:shadow>
            </w:rPr>
            <w:t>Job Description</w:t>
          </w:r>
        </w:p>
        <w:p w14:paraId="39CB698D" w14:textId="78F3D0A9" w:rsidR="004C37DC" w:rsidRPr="00F36AD5" w:rsidRDefault="00435FA8" w:rsidP="004C37DC">
          <w:pPr>
            <w:rPr>
              <w14:shadow w14:blurRad="50800" w14:dist="50800" w14:dir="5400000" w14:sx="0" w14:sy="0" w14:kx="0" w14:ky="0" w14:algn="ctr">
                <w14:srgbClr w14:val="0079BC"/>
              </w14:shadow>
            </w:rPr>
          </w:pPr>
          <w:bookmarkStart w:id="0" w:name="_Toc25741212"/>
          <w:r>
            <w:rPr>
              <w:b/>
              <w:bCs/>
            </w:rPr>
            <w:t>Role</w:t>
          </w:r>
          <w:r w:rsidR="004C37DC" w:rsidRPr="00F36AD5">
            <w:rPr>
              <w:b/>
              <w:bCs/>
            </w:rPr>
            <w:t xml:space="preserve"> Title</w:t>
          </w:r>
          <w:r w:rsidR="004C37DC" w:rsidRPr="00F36AD5">
            <w:t xml:space="preserve">: </w:t>
          </w:r>
          <w:r w:rsidR="002C0C99" w:rsidRPr="00F36AD5">
            <w:rPr>
              <w14:shadow w14:blurRad="50800" w14:dist="50800" w14:dir="5400000" w14:sx="0" w14:sy="0" w14:kx="0" w14:ky="0" w14:algn="ctr">
                <w14:srgbClr w14:val="0079BC"/>
              </w14:shadow>
            </w:rPr>
            <w:t xml:space="preserve">IT </w:t>
          </w:r>
          <w:r w:rsidR="00C05F0A">
            <w:rPr>
              <w14:shadow w14:blurRad="50800" w14:dist="50800" w14:dir="5400000" w14:sx="0" w14:sy="0" w14:kx="0" w14:ky="0" w14:algn="ctr">
                <w14:srgbClr w14:val="0079BC"/>
              </w14:shadow>
            </w:rPr>
            <w:t xml:space="preserve">Service </w:t>
          </w:r>
          <w:r w:rsidR="002C0C99" w:rsidRPr="00F36AD5">
            <w:rPr>
              <w14:shadow w14:blurRad="50800" w14:dist="50800" w14:dir="5400000" w14:sx="0" w14:sy="0" w14:kx="0" w14:ky="0" w14:algn="ctr">
                <w14:srgbClr w14:val="0079BC"/>
              </w14:shadow>
            </w:rPr>
            <w:t>Technician</w:t>
          </w:r>
        </w:p>
        <w:p w14:paraId="16CA12D5" w14:textId="0F5F5B9E" w:rsidR="00EB06BC" w:rsidRPr="00F36AD5" w:rsidRDefault="004C37DC" w:rsidP="004C37DC">
          <w:r w:rsidRPr="00F36AD5">
            <w:rPr>
              <w:b/>
              <w:bCs/>
            </w:rPr>
            <w:t xml:space="preserve">Reporting </w:t>
          </w:r>
          <w:r w:rsidR="00435FA8">
            <w:rPr>
              <w:b/>
              <w:bCs/>
            </w:rPr>
            <w:t>t</w:t>
          </w:r>
          <w:r w:rsidRPr="00F36AD5">
            <w:rPr>
              <w:b/>
              <w:bCs/>
            </w:rPr>
            <w:t>o</w:t>
          </w:r>
          <w:r w:rsidRPr="00F36AD5">
            <w:t xml:space="preserve">: </w:t>
          </w:r>
          <w:r w:rsidR="00452B3B">
            <w:t>IT Service Site Manager</w:t>
          </w:r>
        </w:p>
        <w:p w14:paraId="0A0EAB67" w14:textId="182B1C60" w:rsidR="00B90C0F" w:rsidRPr="00594D30" w:rsidRDefault="00EB06BC" w:rsidP="004C37DC">
          <w:pPr>
            <w:rPr>
              <w:b/>
              <w:bCs/>
            </w:rPr>
          </w:pPr>
          <w:r w:rsidRPr="00F36AD5">
            <w:rPr>
              <w:b/>
              <w:bCs/>
            </w:rPr>
            <w:t xml:space="preserve">Responsible </w:t>
          </w:r>
          <w:r w:rsidR="00435FA8">
            <w:rPr>
              <w:b/>
              <w:bCs/>
            </w:rPr>
            <w:t>f</w:t>
          </w:r>
          <w:r w:rsidRPr="00F36AD5">
            <w:rPr>
              <w:b/>
              <w:bCs/>
            </w:rPr>
            <w:t>or</w:t>
          </w:r>
          <w:r w:rsidRPr="00F36AD5">
            <w:t xml:space="preserve">: </w:t>
          </w:r>
          <w:r w:rsidR="009B6E6A" w:rsidRPr="009B6E6A">
            <w:t xml:space="preserve">Supporting delivery of IT services to </w:t>
          </w:r>
          <w:r w:rsidR="00440209">
            <w:t>Newstead Wood School</w:t>
          </w:r>
          <w:r w:rsidR="009B6E6A" w:rsidRPr="009B6E6A">
            <w:t xml:space="preserve"> and occasional support to other London IT Service schools.</w:t>
          </w:r>
        </w:p>
      </w:sdtContent>
    </w:sdt>
    <w:p w14:paraId="28308661" w14:textId="77777777" w:rsidR="006C635F" w:rsidRPr="00594D30" w:rsidRDefault="00EC517C" w:rsidP="00D66F04">
      <w:pPr>
        <w:pStyle w:val="Heading1"/>
      </w:pPr>
      <w:r w:rsidRPr="00594D30">
        <w:t>Role Purpose</w:t>
      </w:r>
      <w:bookmarkEnd w:id="0"/>
    </w:p>
    <w:p w14:paraId="7C7F1976" w14:textId="07AD3C97" w:rsidR="006C635F" w:rsidRPr="00F36AD5" w:rsidRDefault="00577267" w:rsidP="006C635F">
      <w:r w:rsidRPr="00577267">
        <w:t>To contribute to the provision of a comprehensive, effective, and efficient IT service. You’ll play a key role in first-line support, maintaining IT systems, and ensuring the smooth operation of technology across the school.</w:t>
      </w:r>
    </w:p>
    <w:p w14:paraId="55D4B1A5" w14:textId="31C8B972" w:rsidR="00CD421F" w:rsidRPr="00594D30" w:rsidRDefault="00D66F04" w:rsidP="00D66F04">
      <w:pPr>
        <w:pStyle w:val="Heading1"/>
      </w:pPr>
      <w:r w:rsidRPr="00594D30">
        <w:t>Key Responsibilities</w:t>
      </w:r>
    </w:p>
    <w:p w14:paraId="3518E3E7" w14:textId="77777777" w:rsidR="001E4DC3" w:rsidRPr="00921839" w:rsidRDefault="001E4DC3" w:rsidP="00921839">
      <w:pPr>
        <w:pStyle w:val="ListParagraph"/>
        <w:numPr>
          <w:ilvl w:val="0"/>
          <w:numId w:val="20"/>
        </w:numPr>
        <w:spacing w:after="120"/>
        <w:ind w:left="714" w:hanging="357"/>
        <w:contextualSpacing w:val="0"/>
      </w:pPr>
      <w:r w:rsidRPr="001E4DC3">
        <w:t>Providing first-line support to resolve technical issues and minimise disruption to teaching, learning, and administration.</w:t>
      </w:r>
    </w:p>
    <w:p w14:paraId="16EBD3C9" w14:textId="77777777" w:rsidR="001E4DC3" w:rsidRPr="00921839" w:rsidRDefault="001E4DC3" w:rsidP="00921839">
      <w:pPr>
        <w:pStyle w:val="ListParagraph"/>
        <w:numPr>
          <w:ilvl w:val="0"/>
          <w:numId w:val="20"/>
        </w:numPr>
        <w:spacing w:after="120"/>
        <w:ind w:left="714" w:hanging="357"/>
        <w:contextualSpacing w:val="0"/>
      </w:pPr>
      <w:r w:rsidRPr="001E4DC3">
        <w:t>Monitoring and maintaining the performance of end-user devices and peripherals, escalating issues where necessary.</w:t>
      </w:r>
    </w:p>
    <w:p w14:paraId="702888B4" w14:textId="77777777" w:rsidR="001E4DC3" w:rsidRPr="00921839" w:rsidRDefault="001E4DC3" w:rsidP="00921839">
      <w:pPr>
        <w:pStyle w:val="ListParagraph"/>
        <w:numPr>
          <w:ilvl w:val="0"/>
          <w:numId w:val="20"/>
        </w:numPr>
        <w:spacing w:after="120"/>
        <w:ind w:left="714" w:hanging="357"/>
        <w:contextualSpacing w:val="0"/>
      </w:pPr>
      <w:r w:rsidRPr="001E4DC3">
        <w:t>Supporting the stability, security, and functionality of the school’s IT infrastructure under the guidance of your Line Manager.</w:t>
      </w:r>
    </w:p>
    <w:p w14:paraId="5E11548E" w14:textId="77777777" w:rsidR="001E4DC3" w:rsidRPr="00921839" w:rsidRDefault="001E4DC3" w:rsidP="00921839">
      <w:pPr>
        <w:pStyle w:val="ListParagraph"/>
        <w:numPr>
          <w:ilvl w:val="0"/>
          <w:numId w:val="20"/>
        </w:numPr>
        <w:spacing w:after="120"/>
        <w:ind w:left="714" w:hanging="357"/>
        <w:contextualSpacing w:val="0"/>
      </w:pPr>
      <w:r w:rsidRPr="001E4DC3">
        <w:t>Contributing to the implementation of change requests and ensuring compliance with IT security protocols.</w:t>
      </w:r>
    </w:p>
    <w:p w14:paraId="59E5AC78" w14:textId="77777777" w:rsidR="001E4DC3" w:rsidRPr="00921839" w:rsidRDefault="001E4DC3" w:rsidP="00921839">
      <w:pPr>
        <w:pStyle w:val="ListParagraph"/>
        <w:numPr>
          <w:ilvl w:val="0"/>
          <w:numId w:val="20"/>
        </w:numPr>
        <w:spacing w:after="120"/>
        <w:ind w:left="714" w:hanging="357"/>
        <w:contextualSpacing w:val="0"/>
      </w:pPr>
      <w:r w:rsidRPr="001E4DC3">
        <w:t>Assisting staff, students, and visitors in the effective use of IT systems and resources.</w:t>
      </w:r>
    </w:p>
    <w:p w14:paraId="05580CC9" w14:textId="77777777" w:rsidR="001E4DC3" w:rsidRPr="00921839" w:rsidRDefault="001E4DC3" w:rsidP="00921839">
      <w:pPr>
        <w:pStyle w:val="ListParagraph"/>
        <w:numPr>
          <w:ilvl w:val="0"/>
          <w:numId w:val="20"/>
        </w:numPr>
        <w:spacing w:after="120"/>
        <w:ind w:left="714" w:hanging="357"/>
        <w:contextualSpacing w:val="0"/>
      </w:pPr>
      <w:r w:rsidRPr="001E4DC3">
        <w:t>Maintaining accurate records and contributing to service improvement through documentation and knowledge sharing.</w:t>
      </w:r>
    </w:p>
    <w:p w14:paraId="2A6269ED" w14:textId="52D30AF4" w:rsidR="00734606" w:rsidRPr="00594D30" w:rsidRDefault="009756A1" w:rsidP="001E4DC3">
      <w:pPr>
        <w:pStyle w:val="Heading1"/>
      </w:pPr>
      <w:r>
        <w:t>Specific Duties</w:t>
      </w:r>
    </w:p>
    <w:p w14:paraId="2EF9EE1D" w14:textId="22000F4B" w:rsidR="00F34124" w:rsidRPr="00921839" w:rsidRDefault="00F34124" w:rsidP="00921839">
      <w:pPr>
        <w:pStyle w:val="ListParagraph"/>
        <w:numPr>
          <w:ilvl w:val="0"/>
          <w:numId w:val="20"/>
        </w:numPr>
        <w:spacing w:after="120"/>
        <w:ind w:left="714" w:hanging="357"/>
        <w:contextualSpacing w:val="0"/>
      </w:pPr>
      <w:r w:rsidRPr="00F34124">
        <w:t xml:space="preserve">Respond to assigned service desk tickets promptly and diligently, helping meet </w:t>
      </w:r>
      <w:r w:rsidR="00ED1456">
        <w:t>operational</w:t>
      </w:r>
      <w:r w:rsidRPr="00F34124">
        <w:t xml:space="preserve"> level agreements</w:t>
      </w:r>
      <w:r w:rsidR="00ED1456">
        <w:t>.</w:t>
      </w:r>
    </w:p>
    <w:p w14:paraId="45308874" w14:textId="77777777" w:rsidR="00F34124" w:rsidRPr="00921839" w:rsidRDefault="00F34124" w:rsidP="00921839">
      <w:pPr>
        <w:pStyle w:val="ListParagraph"/>
        <w:numPr>
          <w:ilvl w:val="0"/>
          <w:numId w:val="20"/>
        </w:numPr>
        <w:spacing w:after="120"/>
        <w:ind w:left="714" w:hanging="357"/>
        <w:contextualSpacing w:val="0"/>
      </w:pPr>
      <w:r w:rsidRPr="00F34124">
        <w:t>Log incidents reported verbally to ensure proper tracking and resolution.</w:t>
      </w:r>
    </w:p>
    <w:p w14:paraId="71EFB3A3" w14:textId="3D522876" w:rsidR="00F34124" w:rsidRPr="00921839" w:rsidRDefault="00F34124" w:rsidP="00921839">
      <w:pPr>
        <w:pStyle w:val="ListParagraph"/>
        <w:numPr>
          <w:ilvl w:val="0"/>
          <w:numId w:val="20"/>
        </w:numPr>
        <w:spacing w:after="120"/>
        <w:ind w:left="714" w:hanging="357"/>
        <w:contextualSpacing w:val="0"/>
      </w:pPr>
      <w:r w:rsidRPr="00F34124">
        <w:t xml:space="preserve">Use the </w:t>
      </w:r>
      <w:r w:rsidR="00036E40">
        <w:t>knowledge base</w:t>
      </w:r>
      <w:r w:rsidRPr="00F34124">
        <w:t xml:space="preserve"> and historical ticket logs to inform diagnosis and resolution.</w:t>
      </w:r>
    </w:p>
    <w:p w14:paraId="13CB6AD4" w14:textId="2389D524" w:rsidR="00F34124" w:rsidRPr="00921839" w:rsidRDefault="00F34124" w:rsidP="00921839">
      <w:pPr>
        <w:pStyle w:val="ListParagraph"/>
        <w:numPr>
          <w:ilvl w:val="0"/>
          <w:numId w:val="20"/>
        </w:numPr>
        <w:spacing w:after="120"/>
        <w:ind w:left="714" w:hanging="357"/>
        <w:contextualSpacing w:val="0"/>
      </w:pPr>
      <w:r w:rsidRPr="00F34124">
        <w:t xml:space="preserve">Record detailed diagnostic information to support </w:t>
      </w:r>
      <w:r w:rsidR="00036E40">
        <w:t>knowledge base</w:t>
      </w:r>
      <w:r w:rsidRPr="00F34124">
        <w:t xml:space="preserve"> development.</w:t>
      </w:r>
    </w:p>
    <w:p w14:paraId="7DCE0F2B" w14:textId="77777777" w:rsidR="00F34124" w:rsidRPr="00921839" w:rsidRDefault="00F34124" w:rsidP="00921839">
      <w:pPr>
        <w:pStyle w:val="ListParagraph"/>
        <w:numPr>
          <w:ilvl w:val="0"/>
          <w:numId w:val="20"/>
        </w:numPr>
        <w:spacing w:after="120"/>
        <w:ind w:left="714" w:hanging="357"/>
        <w:contextualSpacing w:val="0"/>
      </w:pPr>
      <w:r w:rsidRPr="00F34124">
        <w:t>Escalate unresolved issues appropriately within the IT Service.</w:t>
      </w:r>
    </w:p>
    <w:p w14:paraId="6528E1C0" w14:textId="77777777" w:rsidR="00F34124" w:rsidRPr="00921839" w:rsidRDefault="00F34124" w:rsidP="00921839">
      <w:pPr>
        <w:pStyle w:val="ListParagraph"/>
        <w:numPr>
          <w:ilvl w:val="0"/>
          <w:numId w:val="20"/>
        </w:numPr>
        <w:spacing w:after="120"/>
        <w:ind w:left="714" w:hanging="357"/>
        <w:contextualSpacing w:val="0"/>
      </w:pPr>
      <w:r w:rsidRPr="00F34124">
        <w:t>Support, maintain, and deploy IT hardware and software, including operating system imaging, patching, and peripheral installation.</w:t>
      </w:r>
    </w:p>
    <w:p w14:paraId="6C6969C6" w14:textId="77777777" w:rsidR="00F34124" w:rsidRPr="00921839" w:rsidRDefault="00F34124" w:rsidP="00921839">
      <w:pPr>
        <w:pStyle w:val="ListParagraph"/>
        <w:numPr>
          <w:ilvl w:val="0"/>
          <w:numId w:val="20"/>
        </w:numPr>
        <w:spacing w:after="120"/>
        <w:ind w:left="714" w:hanging="357"/>
        <w:contextualSpacing w:val="0"/>
      </w:pPr>
      <w:r w:rsidRPr="00F34124">
        <w:t>Undertake basic hardware repairs and upgrades, and install drivers as required.</w:t>
      </w:r>
    </w:p>
    <w:p w14:paraId="230BC7C5" w14:textId="77777777" w:rsidR="00F34124" w:rsidRPr="00921839" w:rsidRDefault="00F34124" w:rsidP="00921839">
      <w:pPr>
        <w:pStyle w:val="ListParagraph"/>
        <w:numPr>
          <w:ilvl w:val="0"/>
          <w:numId w:val="20"/>
        </w:numPr>
        <w:spacing w:after="120"/>
        <w:ind w:left="714" w:hanging="357"/>
        <w:contextualSpacing w:val="0"/>
      </w:pPr>
      <w:r w:rsidRPr="00F34124">
        <w:lastRenderedPageBreak/>
        <w:t>Diagnose and resolve software faults across devices.</w:t>
      </w:r>
    </w:p>
    <w:p w14:paraId="15FB8758" w14:textId="77777777" w:rsidR="00F34124" w:rsidRPr="00921839" w:rsidRDefault="00F34124" w:rsidP="00921839">
      <w:pPr>
        <w:pStyle w:val="ListParagraph"/>
        <w:numPr>
          <w:ilvl w:val="0"/>
          <w:numId w:val="20"/>
        </w:numPr>
        <w:spacing w:after="120"/>
        <w:ind w:left="714" w:hanging="357"/>
        <w:contextualSpacing w:val="0"/>
      </w:pPr>
      <w:r w:rsidRPr="00F34124">
        <w:t>Install and maintain standard network cabling and perform basic diagnostics on network equipment.</w:t>
      </w:r>
    </w:p>
    <w:p w14:paraId="6D83E5FA" w14:textId="77777777" w:rsidR="00F34124" w:rsidRPr="00921839" w:rsidRDefault="00F34124" w:rsidP="00921839">
      <w:pPr>
        <w:pStyle w:val="ListParagraph"/>
        <w:numPr>
          <w:ilvl w:val="0"/>
          <w:numId w:val="20"/>
        </w:numPr>
        <w:spacing w:after="120"/>
        <w:ind w:left="714" w:hanging="357"/>
        <w:contextualSpacing w:val="0"/>
      </w:pPr>
      <w:r w:rsidRPr="00F34124">
        <w:t>Follow instructions to manage user accounts and permissions securely.</w:t>
      </w:r>
    </w:p>
    <w:p w14:paraId="781A8BB2" w14:textId="77777777" w:rsidR="00F34124" w:rsidRPr="00921839" w:rsidRDefault="00F34124" w:rsidP="00921839">
      <w:pPr>
        <w:pStyle w:val="ListParagraph"/>
        <w:numPr>
          <w:ilvl w:val="0"/>
          <w:numId w:val="20"/>
        </w:numPr>
        <w:spacing w:after="120"/>
        <w:ind w:left="714" w:hanging="357"/>
        <w:contextualSpacing w:val="0"/>
      </w:pPr>
      <w:r w:rsidRPr="00F34124">
        <w:t>Maintain an accurate hardware and software asset register.</w:t>
      </w:r>
    </w:p>
    <w:p w14:paraId="2D6E30D0" w14:textId="77777777" w:rsidR="00F34124" w:rsidRPr="00921839" w:rsidRDefault="00F34124" w:rsidP="00921839">
      <w:pPr>
        <w:pStyle w:val="ListParagraph"/>
        <w:numPr>
          <w:ilvl w:val="0"/>
          <w:numId w:val="20"/>
        </w:numPr>
        <w:spacing w:after="120"/>
        <w:ind w:left="714" w:hanging="357"/>
        <w:contextualSpacing w:val="0"/>
      </w:pPr>
      <w:r w:rsidRPr="00F34124">
        <w:t>Test and verify backup procedures on a scheduled basis.</w:t>
      </w:r>
    </w:p>
    <w:p w14:paraId="77536CDB" w14:textId="77777777" w:rsidR="00F34124" w:rsidRPr="00921839" w:rsidRDefault="00F34124" w:rsidP="00921839">
      <w:pPr>
        <w:pStyle w:val="ListParagraph"/>
        <w:numPr>
          <w:ilvl w:val="0"/>
          <w:numId w:val="20"/>
        </w:numPr>
        <w:spacing w:after="120"/>
        <w:ind w:left="714" w:hanging="357"/>
        <w:contextualSpacing w:val="0"/>
      </w:pPr>
      <w:r w:rsidRPr="00F34124">
        <w:t>Monitor and maintain anti-virus/anti-malware provisions and overall system security.</w:t>
      </w:r>
    </w:p>
    <w:p w14:paraId="568410D5" w14:textId="77777777" w:rsidR="00F34124" w:rsidRPr="00921839" w:rsidRDefault="00F34124" w:rsidP="00921839">
      <w:pPr>
        <w:pStyle w:val="ListParagraph"/>
        <w:numPr>
          <w:ilvl w:val="0"/>
          <w:numId w:val="20"/>
        </w:numPr>
        <w:spacing w:after="120"/>
        <w:ind w:left="714" w:hanging="357"/>
        <w:contextualSpacing w:val="0"/>
      </w:pPr>
      <w:r w:rsidRPr="00F34124">
        <w:t>Manage active network components (e.g. switches, routers) and escalate to second-line support when needed.</w:t>
      </w:r>
    </w:p>
    <w:p w14:paraId="23869E36" w14:textId="4F1DFE68" w:rsidR="00F34124" w:rsidRPr="00921839" w:rsidRDefault="00F34124" w:rsidP="00921839">
      <w:pPr>
        <w:pStyle w:val="ListParagraph"/>
        <w:numPr>
          <w:ilvl w:val="0"/>
          <w:numId w:val="20"/>
        </w:numPr>
        <w:spacing w:after="120"/>
        <w:ind w:left="714" w:hanging="357"/>
        <w:contextualSpacing w:val="0"/>
      </w:pPr>
      <w:r w:rsidRPr="00F34124">
        <w:t>Monitor internet filtering systems, escalating issues as appropriate.</w:t>
      </w:r>
    </w:p>
    <w:p w14:paraId="7E70477E" w14:textId="77777777" w:rsidR="00F34124" w:rsidRPr="00921839" w:rsidRDefault="00F34124" w:rsidP="00921839">
      <w:pPr>
        <w:pStyle w:val="ListParagraph"/>
        <w:numPr>
          <w:ilvl w:val="0"/>
          <w:numId w:val="20"/>
        </w:numPr>
        <w:spacing w:after="120"/>
        <w:ind w:left="714" w:hanging="357"/>
        <w:contextualSpacing w:val="0"/>
      </w:pPr>
      <w:r w:rsidRPr="00F34124">
        <w:t>Identify and report emerging technology risks.</w:t>
      </w:r>
    </w:p>
    <w:p w14:paraId="67CB2D92" w14:textId="77777777" w:rsidR="00F34124" w:rsidRPr="00921839" w:rsidRDefault="00F34124" w:rsidP="00921839">
      <w:pPr>
        <w:pStyle w:val="ListParagraph"/>
        <w:numPr>
          <w:ilvl w:val="0"/>
          <w:numId w:val="20"/>
        </w:numPr>
        <w:spacing w:after="120"/>
        <w:ind w:left="714" w:hanging="357"/>
        <w:contextualSpacing w:val="0"/>
      </w:pPr>
      <w:r w:rsidRPr="00F34124">
        <w:t>Provide support and informal training to staff, students, and visitors in the use of IT systems.</w:t>
      </w:r>
    </w:p>
    <w:p w14:paraId="1D848876" w14:textId="6BC46107" w:rsidR="007E2E9F" w:rsidRPr="00594D30" w:rsidRDefault="007E2E9F" w:rsidP="00F34124">
      <w:pPr>
        <w:pStyle w:val="Heading1"/>
      </w:pPr>
      <w:r w:rsidRPr="00594D30">
        <w:t>General</w:t>
      </w:r>
    </w:p>
    <w:p w14:paraId="1DC60D20" w14:textId="77777777" w:rsidR="006C5BE2" w:rsidRDefault="006C5BE2" w:rsidP="00921839">
      <w:pPr>
        <w:pStyle w:val="ListParagraph"/>
        <w:numPr>
          <w:ilvl w:val="0"/>
          <w:numId w:val="20"/>
        </w:numPr>
        <w:spacing w:after="120"/>
        <w:ind w:left="714" w:hanging="357"/>
        <w:contextualSpacing w:val="0"/>
      </w:pPr>
      <w:r>
        <w:t>Build and maintain positive working relationships with colleagues across the school, other sites in the London IT Service, central teams, and external partners.</w:t>
      </w:r>
    </w:p>
    <w:p w14:paraId="51F24AFB" w14:textId="77777777" w:rsidR="006C5BE2" w:rsidRDefault="006C5BE2" w:rsidP="00921839">
      <w:pPr>
        <w:pStyle w:val="ListParagraph"/>
        <w:numPr>
          <w:ilvl w:val="0"/>
          <w:numId w:val="20"/>
        </w:numPr>
        <w:spacing w:after="120"/>
        <w:ind w:left="714" w:hanging="357"/>
        <w:contextualSpacing w:val="0"/>
      </w:pPr>
      <w:r>
        <w:t>Contribute to a flexible, proactive, and collaborative team culture within the IT Service.</w:t>
      </w:r>
    </w:p>
    <w:p w14:paraId="57336E87" w14:textId="77777777" w:rsidR="006C5BE2" w:rsidRDefault="006C5BE2" w:rsidP="00921839">
      <w:pPr>
        <w:pStyle w:val="ListParagraph"/>
        <w:numPr>
          <w:ilvl w:val="0"/>
          <w:numId w:val="20"/>
        </w:numPr>
        <w:spacing w:after="120"/>
        <w:ind w:left="714" w:hanging="357"/>
        <w:contextualSpacing w:val="0"/>
      </w:pPr>
      <w:r>
        <w:t>Uphold all United Learning policies and procedures, including safeguarding, child protection, health and safety, confidentiality, and data protection.</w:t>
      </w:r>
    </w:p>
    <w:p w14:paraId="6B2407BC" w14:textId="77777777" w:rsidR="006C5BE2" w:rsidRDefault="006C5BE2" w:rsidP="00921839">
      <w:pPr>
        <w:pStyle w:val="ListParagraph"/>
        <w:numPr>
          <w:ilvl w:val="0"/>
          <w:numId w:val="20"/>
        </w:numPr>
        <w:spacing w:after="120"/>
        <w:ind w:left="714" w:hanging="357"/>
        <w:contextualSpacing w:val="0"/>
      </w:pPr>
      <w:r>
        <w:t>Produce clear, accurate documentation in line with service standards.</w:t>
      </w:r>
    </w:p>
    <w:p w14:paraId="60499734" w14:textId="77777777" w:rsidR="006C5BE2" w:rsidRDefault="006C5BE2" w:rsidP="00921839">
      <w:pPr>
        <w:pStyle w:val="ListParagraph"/>
        <w:numPr>
          <w:ilvl w:val="0"/>
          <w:numId w:val="20"/>
        </w:numPr>
        <w:spacing w:after="120"/>
        <w:ind w:left="714" w:hanging="357"/>
        <w:contextualSpacing w:val="0"/>
      </w:pPr>
      <w:r>
        <w:t>Engage in training, development activities, and the Professional Development process to continually build skills and knowledge.</w:t>
      </w:r>
    </w:p>
    <w:p w14:paraId="023A92EA" w14:textId="77777777" w:rsidR="006C5BE2" w:rsidRDefault="006C5BE2" w:rsidP="00921839">
      <w:pPr>
        <w:pStyle w:val="ListParagraph"/>
        <w:numPr>
          <w:ilvl w:val="0"/>
          <w:numId w:val="20"/>
        </w:numPr>
        <w:spacing w:after="120"/>
        <w:ind w:left="714" w:hanging="357"/>
        <w:contextualSpacing w:val="0"/>
      </w:pPr>
      <w:r>
        <w:t>Provide informal guidance or support to colleagues and trainees where appropriate.</w:t>
      </w:r>
    </w:p>
    <w:p w14:paraId="1C22D980" w14:textId="77777777" w:rsidR="006C5BE2" w:rsidRDefault="006C5BE2" w:rsidP="00921839">
      <w:pPr>
        <w:pStyle w:val="ListParagraph"/>
        <w:numPr>
          <w:ilvl w:val="0"/>
          <w:numId w:val="20"/>
        </w:numPr>
        <w:spacing w:after="120"/>
        <w:ind w:left="714" w:hanging="357"/>
        <w:contextualSpacing w:val="0"/>
      </w:pPr>
      <w:r>
        <w:t>Represent the school and IT Service professionally at events when required.</w:t>
      </w:r>
    </w:p>
    <w:p w14:paraId="7FFEC9B5" w14:textId="77777777" w:rsidR="006C5BE2" w:rsidRDefault="006C5BE2" w:rsidP="00921839">
      <w:pPr>
        <w:pStyle w:val="ListParagraph"/>
        <w:numPr>
          <w:ilvl w:val="0"/>
          <w:numId w:val="20"/>
        </w:numPr>
        <w:spacing w:after="120"/>
        <w:ind w:left="714" w:hanging="357"/>
        <w:contextualSpacing w:val="0"/>
      </w:pPr>
      <w:r>
        <w:t>Support and promote the ethos and values of United Learning.</w:t>
      </w:r>
    </w:p>
    <w:p w14:paraId="15E2E6C2" w14:textId="77777777" w:rsidR="006C5BE2" w:rsidRDefault="006C5BE2" w:rsidP="00E27555">
      <w:pPr>
        <w:pStyle w:val="ListParagraph"/>
        <w:numPr>
          <w:ilvl w:val="0"/>
          <w:numId w:val="20"/>
        </w:numPr>
        <w:spacing w:after="240"/>
        <w:ind w:left="714" w:hanging="357"/>
        <w:contextualSpacing w:val="0"/>
      </w:pPr>
      <w:r>
        <w:t>Undertake any other reasonable duties commensurate with the role and grade, as directed by the IT Service Manager or school leadership.</w:t>
      </w:r>
    </w:p>
    <w:p w14:paraId="7390FEAA" w14:textId="77777777" w:rsidR="00927F6E" w:rsidRPr="00927F6E" w:rsidRDefault="00927F6E" w:rsidP="00927F6E">
      <w:r w:rsidRPr="00927F6E">
        <w:t>Occasional evening or weekend work may be required for planned events (such as open evenings) or scheduled maintenance, with reasonable notice. Rarely, unplanned outages may require additional support. We manage these collaboratively and aim to ensure a fair approach to workload.</w:t>
      </w:r>
    </w:p>
    <w:p w14:paraId="1C86AD01" w14:textId="709167ED" w:rsidR="00E27555" w:rsidRDefault="00927F6E" w:rsidP="00927F6E">
      <w:r w:rsidRPr="00927F6E">
        <w:t>This job description outlines the main duties and responsibilities of the role but is not an exhaustive list. Duties may vary within reason according to the needs of the school or IT Service. It will be reviewed annually as part of the performance management process and may be amended following consultation with the postholder.</w:t>
      </w:r>
    </w:p>
    <w:p w14:paraId="154CF0A7" w14:textId="77777777" w:rsidR="00E27555" w:rsidRDefault="00E27555">
      <w:pPr>
        <w:spacing w:line="276" w:lineRule="auto"/>
      </w:pPr>
      <w:r>
        <w:br w:type="page"/>
      </w:r>
    </w:p>
    <w:p w14:paraId="41677A81" w14:textId="7C8A855C" w:rsidR="00191FCC" w:rsidRPr="00767C16" w:rsidRDefault="007E2E9F" w:rsidP="00767C16">
      <w:pPr>
        <w:pStyle w:val="Heading1"/>
      </w:pPr>
      <w:r w:rsidRPr="00594D30">
        <w:lastRenderedPageBreak/>
        <w:t>Person</w:t>
      </w:r>
      <w:r w:rsidR="004E799E" w:rsidRPr="00594D30">
        <w:t xml:space="preserve"> Specification</w:t>
      </w:r>
    </w:p>
    <w:p w14:paraId="6CC8E048" w14:textId="77777777" w:rsidR="00921839" w:rsidRPr="00F30E19" w:rsidRDefault="00921839" w:rsidP="00921839">
      <w:pPr>
        <w:spacing w:after="160" w:line="259" w:lineRule="auto"/>
        <w:rPr>
          <w:b/>
          <w:bCs/>
        </w:rPr>
      </w:pPr>
      <w:r w:rsidRPr="00F30E19">
        <w:rPr>
          <w:b/>
          <w:bCs/>
        </w:rPr>
        <w:t>Essential</w:t>
      </w:r>
    </w:p>
    <w:p w14:paraId="5557D0C0" w14:textId="00DDFD94" w:rsidR="00364386" w:rsidRDefault="00364386" w:rsidP="00921839">
      <w:pPr>
        <w:pStyle w:val="ListParagraph"/>
        <w:numPr>
          <w:ilvl w:val="0"/>
          <w:numId w:val="23"/>
        </w:numPr>
        <w:spacing w:after="160" w:line="259" w:lineRule="auto"/>
        <w:ind w:left="714" w:hanging="357"/>
        <w:contextualSpacing w:val="0"/>
      </w:pPr>
      <w:r w:rsidRPr="00364386">
        <w:t>At least 1–2 years’ experience in a technical support role</w:t>
      </w:r>
      <w:r>
        <w:t>.</w:t>
      </w:r>
    </w:p>
    <w:p w14:paraId="50ECE784" w14:textId="77777777" w:rsidR="00921839" w:rsidRDefault="00921839" w:rsidP="00921839">
      <w:pPr>
        <w:pStyle w:val="ListParagraph"/>
        <w:numPr>
          <w:ilvl w:val="0"/>
          <w:numId w:val="23"/>
        </w:numPr>
        <w:spacing w:after="160" w:line="259" w:lineRule="auto"/>
        <w:ind w:left="714" w:hanging="357"/>
        <w:contextualSpacing w:val="0"/>
      </w:pPr>
      <w:r w:rsidRPr="00F30E19">
        <w:t>Solid troubleshooting skills across hardware, software and peripherals.</w:t>
      </w:r>
    </w:p>
    <w:p w14:paraId="2B7A83CD" w14:textId="77777777" w:rsidR="00921839" w:rsidRDefault="00921839" w:rsidP="00921839">
      <w:pPr>
        <w:pStyle w:val="ListParagraph"/>
        <w:numPr>
          <w:ilvl w:val="0"/>
          <w:numId w:val="23"/>
        </w:numPr>
        <w:spacing w:after="160" w:line="259" w:lineRule="auto"/>
        <w:ind w:left="714" w:hanging="357"/>
        <w:contextualSpacing w:val="0"/>
      </w:pPr>
      <w:r>
        <w:t>Familiarity with Windows devices and Microsoft 365 applications.</w:t>
      </w:r>
    </w:p>
    <w:p w14:paraId="6C0475E9" w14:textId="490A9BDD" w:rsidR="006C26CA" w:rsidRDefault="006C26CA" w:rsidP="00921839">
      <w:pPr>
        <w:pStyle w:val="ListParagraph"/>
        <w:numPr>
          <w:ilvl w:val="0"/>
          <w:numId w:val="23"/>
        </w:numPr>
        <w:spacing w:after="160" w:line="259" w:lineRule="auto"/>
        <w:ind w:left="714" w:hanging="357"/>
        <w:contextualSpacing w:val="0"/>
      </w:pPr>
      <w:r w:rsidRPr="006C26CA">
        <w:t xml:space="preserve">Working knowledge of user administration </w:t>
      </w:r>
      <w:r>
        <w:t xml:space="preserve">in </w:t>
      </w:r>
      <w:r w:rsidRPr="006C26CA">
        <w:t xml:space="preserve">Active Directory and </w:t>
      </w:r>
      <w:r>
        <w:t xml:space="preserve">Entra ID. </w:t>
      </w:r>
    </w:p>
    <w:p w14:paraId="161F28F1" w14:textId="77777777" w:rsidR="00921839" w:rsidRDefault="00921839" w:rsidP="00921839">
      <w:pPr>
        <w:pStyle w:val="ListParagraph"/>
        <w:numPr>
          <w:ilvl w:val="0"/>
          <w:numId w:val="23"/>
        </w:numPr>
        <w:spacing w:after="160" w:line="259" w:lineRule="auto"/>
        <w:ind w:left="714" w:hanging="357"/>
        <w:contextualSpacing w:val="0"/>
      </w:pPr>
      <w:r>
        <w:t>Good customer</w:t>
      </w:r>
      <w:r w:rsidRPr="00F30E19">
        <w:rPr>
          <w:rFonts w:ascii="Cambria Math" w:hAnsi="Cambria Math" w:cs="Cambria Math"/>
        </w:rPr>
        <w:t>‑</w:t>
      </w:r>
      <w:r>
        <w:t>service and communication skills, with the ability to support non</w:t>
      </w:r>
      <w:r w:rsidRPr="00F30E19">
        <w:rPr>
          <w:rFonts w:ascii="Cambria Math" w:hAnsi="Cambria Math" w:cs="Cambria Math"/>
        </w:rPr>
        <w:t>‑</w:t>
      </w:r>
      <w:r>
        <w:t>technical users.</w:t>
      </w:r>
    </w:p>
    <w:p w14:paraId="44725462" w14:textId="77777777" w:rsidR="00921839" w:rsidRDefault="00921839" w:rsidP="00921839">
      <w:pPr>
        <w:pStyle w:val="ListParagraph"/>
        <w:numPr>
          <w:ilvl w:val="0"/>
          <w:numId w:val="23"/>
        </w:numPr>
        <w:spacing w:after="160" w:line="259" w:lineRule="auto"/>
        <w:ind w:left="714" w:hanging="357"/>
        <w:contextualSpacing w:val="0"/>
      </w:pPr>
      <w:r>
        <w:t>Ability to organise workload, prioritise tasks, and work proactively.</w:t>
      </w:r>
    </w:p>
    <w:p w14:paraId="711BFB3B" w14:textId="77777777" w:rsidR="00921839" w:rsidRDefault="00921839" w:rsidP="00921839">
      <w:pPr>
        <w:pStyle w:val="ListParagraph"/>
        <w:numPr>
          <w:ilvl w:val="0"/>
          <w:numId w:val="23"/>
        </w:numPr>
        <w:spacing w:after="160" w:line="259" w:lineRule="auto"/>
        <w:ind w:left="714" w:hanging="357"/>
        <w:contextualSpacing w:val="0"/>
      </w:pPr>
      <w:r>
        <w:t>Commitment to safeguarding, data protection, and professional conduct.</w:t>
      </w:r>
    </w:p>
    <w:p w14:paraId="5981F926" w14:textId="77777777" w:rsidR="00921839" w:rsidRDefault="00921839" w:rsidP="00921839">
      <w:pPr>
        <w:pStyle w:val="ListParagraph"/>
        <w:numPr>
          <w:ilvl w:val="0"/>
          <w:numId w:val="23"/>
        </w:numPr>
        <w:spacing w:after="160" w:line="259" w:lineRule="auto"/>
        <w:ind w:left="714" w:hanging="357"/>
        <w:contextualSpacing w:val="0"/>
      </w:pPr>
      <w:r>
        <w:t>Willingness to learn and engage in ongoing professional development.</w:t>
      </w:r>
    </w:p>
    <w:p w14:paraId="6A40043D" w14:textId="77777777" w:rsidR="00921839" w:rsidRPr="00F30E19" w:rsidRDefault="00921839" w:rsidP="00921839">
      <w:pPr>
        <w:spacing w:after="160" w:line="259" w:lineRule="auto"/>
        <w:rPr>
          <w:b/>
          <w:bCs/>
        </w:rPr>
      </w:pPr>
      <w:r w:rsidRPr="00F30E19">
        <w:rPr>
          <w:b/>
          <w:bCs/>
        </w:rPr>
        <w:t>Desirable</w:t>
      </w:r>
    </w:p>
    <w:p w14:paraId="216D46AD" w14:textId="77777777" w:rsidR="00364386" w:rsidRDefault="00364386" w:rsidP="00364386">
      <w:pPr>
        <w:pStyle w:val="ListParagraph"/>
        <w:numPr>
          <w:ilvl w:val="0"/>
          <w:numId w:val="21"/>
        </w:numPr>
        <w:spacing w:after="160" w:line="259" w:lineRule="auto"/>
        <w:contextualSpacing w:val="0"/>
      </w:pPr>
      <w:r>
        <w:t>Relevant IT qualification (e.g., Level 3/4, A+, apprenticeship).</w:t>
      </w:r>
    </w:p>
    <w:p w14:paraId="22EF6A6D" w14:textId="79EC7296" w:rsidR="006C26CA" w:rsidRDefault="006C26CA" w:rsidP="00364386">
      <w:pPr>
        <w:pStyle w:val="ListParagraph"/>
        <w:numPr>
          <w:ilvl w:val="0"/>
          <w:numId w:val="21"/>
        </w:numPr>
        <w:spacing w:after="160" w:line="259" w:lineRule="auto"/>
        <w:contextualSpacing w:val="0"/>
      </w:pPr>
      <w:r>
        <w:t xml:space="preserve">Working knowledge of </w:t>
      </w:r>
      <w:r w:rsidRPr="006C26CA">
        <w:t>Group Policy fundamentals.</w:t>
      </w:r>
    </w:p>
    <w:p w14:paraId="34EF8568" w14:textId="77777777" w:rsidR="00921839" w:rsidRPr="00F30E19" w:rsidRDefault="00921839" w:rsidP="00921839">
      <w:pPr>
        <w:numPr>
          <w:ilvl w:val="0"/>
          <w:numId w:val="21"/>
        </w:numPr>
        <w:spacing w:after="160" w:line="259" w:lineRule="auto"/>
      </w:pPr>
      <w:r w:rsidRPr="00F30E19">
        <w:t>Experience working in a school environment.</w:t>
      </w:r>
    </w:p>
    <w:p w14:paraId="63DDBA2D" w14:textId="77777777" w:rsidR="00921839" w:rsidRPr="00F30E19" w:rsidRDefault="00921839" w:rsidP="00921839">
      <w:pPr>
        <w:numPr>
          <w:ilvl w:val="0"/>
          <w:numId w:val="21"/>
        </w:numPr>
        <w:spacing w:after="160" w:line="259" w:lineRule="auto"/>
      </w:pPr>
      <w:r w:rsidRPr="00F30E19">
        <w:t>Understanding of networked systems.</w:t>
      </w:r>
    </w:p>
    <w:p w14:paraId="4C3C308E" w14:textId="77777777" w:rsidR="00921839" w:rsidRPr="00F30E19" w:rsidRDefault="00921839" w:rsidP="00921839">
      <w:pPr>
        <w:numPr>
          <w:ilvl w:val="0"/>
          <w:numId w:val="21"/>
        </w:numPr>
        <w:spacing w:after="160" w:line="259" w:lineRule="auto"/>
      </w:pPr>
      <w:r w:rsidRPr="00F30E19">
        <w:t>Familiarity with classroom AV equipment.</w:t>
      </w:r>
    </w:p>
    <w:p w14:paraId="3C1F9A1E" w14:textId="77777777" w:rsidR="00921839" w:rsidRPr="00F30E19" w:rsidRDefault="00921839" w:rsidP="00921839">
      <w:pPr>
        <w:numPr>
          <w:ilvl w:val="0"/>
          <w:numId w:val="21"/>
        </w:numPr>
        <w:spacing w:after="160" w:line="259" w:lineRule="auto"/>
      </w:pPr>
      <w:r w:rsidRPr="00F30E19">
        <w:t>Exposure to ticketing systems or ITIL practices.</w:t>
      </w:r>
    </w:p>
    <w:p w14:paraId="23684545" w14:textId="77777777" w:rsidR="00921839" w:rsidRPr="00F30E19" w:rsidRDefault="00921839" w:rsidP="00921839">
      <w:pPr>
        <w:spacing w:after="160" w:line="259" w:lineRule="auto"/>
        <w:rPr>
          <w:b/>
          <w:bCs/>
        </w:rPr>
      </w:pPr>
      <w:r w:rsidRPr="00F30E19">
        <w:rPr>
          <w:b/>
          <w:bCs/>
        </w:rPr>
        <w:t>Working Pattern &amp; Expectations</w:t>
      </w:r>
    </w:p>
    <w:p w14:paraId="72362FC5" w14:textId="77777777" w:rsidR="00921839" w:rsidRDefault="00921839" w:rsidP="00921839">
      <w:pPr>
        <w:numPr>
          <w:ilvl w:val="0"/>
          <w:numId w:val="22"/>
        </w:numPr>
        <w:spacing w:after="160" w:line="259" w:lineRule="auto"/>
      </w:pPr>
      <w:r w:rsidRPr="00F30E19">
        <w:t>Full-time, all-year-round role.</w:t>
      </w:r>
    </w:p>
    <w:p w14:paraId="23D39241" w14:textId="77777777" w:rsidR="00921839" w:rsidRPr="00F30E19" w:rsidRDefault="00921839" w:rsidP="00921839">
      <w:pPr>
        <w:numPr>
          <w:ilvl w:val="0"/>
          <w:numId w:val="22"/>
        </w:numPr>
        <w:spacing w:after="160" w:line="259" w:lineRule="auto"/>
      </w:pPr>
      <w:r w:rsidRPr="00F30E19">
        <w:t>Occasional evening or weekend work for key events or maintenance windows (with notice).</w:t>
      </w:r>
    </w:p>
    <w:p w14:paraId="069E7A7E" w14:textId="77777777" w:rsidR="00921839" w:rsidRPr="00F30E19" w:rsidRDefault="00921839" w:rsidP="00921839">
      <w:pPr>
        <w:numPr>
          <w:ilvl w:val="0"/>
          <w:numId w:val="22"/>
        </w:numPr>
        <w:spacing w:after="160" w:line="259" w:lineRule="auto"/>
      </w:pPr>
      <w:r w:rsidRPr="00F30E19">
        <w:t xml:space="preserve">Travel to nearby schools within the </w:t>
      </w:r>
      <w:r>
        <w:t>IT service</w:t>
      </w:r>
      <w:r w:rsidRPr="00F30E19">
        <w:t xml:space="preserve"> may be required.</w:t>
      </w:r>
    </w:p>
    <w:p w14:paraId="08CDF411" w14:textId="77777777" w:rsidR="00921839" w:rsidRPr="00F30E19" w:rsidRDefault="00921839" w:rsidP="00921839">
      <w:pPr>
        <w:spacing w:after="160" w:line="259" w:lineRule="auto"/>
        <w:rPr>
          <w:b/>
          <w:bCs/>
        </w:rPr>
      </w:pPr>
      <w:r w:rsidRPr="00F30E19">
        <w:rPr>
          <w:b/>
          <w:bCs/>
        </w:rPr>
        <w:t>Safeguarding</w:t>
      </w:r>
    </w:p>
    <w:p w14:paraId="6018DDCE" w14:textId="77777777" w:rsidR="00921839" w:rsidRPr="00F30E19" w:rsidRDefault="00921839" w:rsidP="00921839">
      <w:pPr>
        <w:spacing w:after="160" w:line="259" w:lineRule="auto"/>
      </w:pPr>
      <w:r w:rsidRPr="00F30E19">
        <w:t>United Learning is committed to safeguarding and promoting the welfare of children. Applicants must be willing to undergo DBS checks and safeguarding training.</w:t>
      </w:r>
    </w:p>
    <w:p w14:paraId="5E98D682" w14:textId="094013D1" w:rsidR="007E2E9F" w:rsidRPr="00F36AD5" w:rsidRDefault="007E2E9F" w:rsidP="000A51E8">
      <w:pPr>
        <w:spacing w:after="160" w:line="259" w:lineRule="auto"/>
        <w:rPr>
          <w:rFonts w:eastAsiaTheme="minorEastAsia"/>
          <w:color w:val="000000" w:themeColor="text1"/>
          <w:sz w:val="20"/>
          <w:szCs w:val="20"/>
        </w:rPr>
      </w:pPr>
    </w:p>
    <w:sectPr w:rsidR="007E2E9F" w:rsidRPr="00F36AD5" w:rsidSect="00F36AD5">
      <w:footerReference w:type="default" r:id="rId12"/>
      <w:pgSz w:w="11906" w:h="16838"/>
      <w:pgMar w:top="1440" w:right="1080" w:bottom="1440" w:left="108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FDA84" w14:textId="77777777" w:rsidR="00BC5D57" w:rsidRDefault="00BC5D57" w:rsidP="00944531">
      <w:r>
        <w:separator/>
      </w:r>
    </w:p>
  </w:endnote>
  <w:endnote w:type="continuationSeparator" w:id="0">
    <w:p w14:paraId="2E15EEE1" w14:textId="77777777" w:rsidR="00BC5D57" w:rsidRDefault="00BC5D57" w:rsidP="00944531">
      <w:r>
        <w:continuationSeparator/>
      </w:r>
    </w:p>
  </w:endnote>
  <w:endnote w:type="continuationNotice" w:id="1">
    <w:p w14:paraId="53B8AA82" w14:textId="77777777" w:rsidR="00BC5D57" w:rsidRDefault="00BC5D5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0A25" w14:textId="63240367" w:rsidR="004B7DC6" w:rsidRDefault="004B7DC6">
    <w:pPr>
      <w:pStyle w:val="Footer"/>
      <w:jc w:val="right"/>
    </w:pPr>
  </w:p>
  <w:p w14:paraId="1A60E544" w14:textId="77777777" w:rsidR="004B7DC6" w:rsidRDefault="004B7DC6" w:rsidP="009445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0AAA3" w14:textId="77777777" w:rsidR="00BC5D57" w:rsidRDefault="00BC5D57" w:rsidP="00944531">
      <w:r>
        <w:separator/>
      </w:r>
    </w:p>
  </w:footnote>
  <w:footnote w:type="continuationSeparator" w:id="0">
    <w:p w14:paraId="0202A0B4" w14:textId="77777777" w:rsidR="00BC5D57" w:rsidRDefault="00BC5D57" w:rsidP="00944531">
      <w:r>
        <w:continuationSeparator/>
      </w:r>
    </w:p>
  </w:footnote>
  <w:footnote w:type="continuationNotice" w:id="1">
    <w:p w14:paraId="40A84E50" w14:textId="77777777" w:rsidR="00BC5D57" w:rsidRDefault="00BC5D5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41413"/>
    <w:multiLevelType w:val="hybridMultilevel"/>
    <w:tmpl w:val="9D74E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212E1D"/>
    <w:multiLevelType w:val="hybridMultilevel"/>
    <w:tmpl w:val="2D08FBF6"/>
    <w:lvl w:ilvl="0" w:tplc="4A9CD53C">
      <w:start w:val="1"/>
      <w:numFmt w:val="bullet"/>
      <w:lvlText w:val=""/>
      <w:lvlJc w:val="left"/>
      <w:pPr>
        <w:tabs>
          <w:tab w:val="num" w:pos="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6AB28C2"/>
    <w:multiLevelType w:val="hybridMultilevel"/>
    <w:tmpl w:val="A2F89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D561BB"/>
    <w:multiLevelType w:val="hybridMultilevel"/>
    <w:tmpl w:val="F9DE6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040645"/>
    <w:multiLevelType w:val="hybridMultilevel"/>
    <w:tmpl w:val="6B2E3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B77C66"/>
    <w:multiLevelType w:val="hybridMultilevel"/>
    <w:tmpl w:val="6D0CB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C1AD5"/>
    <w:multiLevelType w:val="hybridMultilevel"/>
    <w:tmpl w:val="1D102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675B6F"/>
    <w:multiLevelType w:val="hybridMultilevel"/>
    <w:tmpl w:val="1BFCE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EA7C22"/>
    <w:multiLevelType w:val="hybridMultilevel"/>
    <w:tmpl w:val="F264AD58"/>
    <w:lvl w:ilvl="0" w:tplc="BBE6DB66">
      <w:start w:val="1"/>
      <w:numFmt w:val="bullet"/>
      <w:lvlText w:val=""/>
      <w:lvlJc w:val="left"/>
      <w:pPr>
        <w:ind w:left="720" w:hanging="360"/>
      </w:pPr>
      <w:rPr>
        <w:rFonts w:ascii="Symbol" w:hAnsi="Symbol" w:hint="default"/>
      </w:rPr>
    </w:lvl>
    <w:lvl w:ilvl="1" w:tplc="6DEA0F50">
      <w:start w:val="1"/>
      <w:numFmt w:val="bullet"/>
      <w:lvlText w:val="o"/>
      <w:lvlJc w:val="left"/>
      <w:pPr>
        <w:ind w:left="1440" w:hanging="360"/>
      </w:pPr>
      <w:rPr>
        <w:rFonts w:ascii="Courier New" w:hAnsi="Courier New" w:hint="default"/>
      </w:rPr>
    </w:lvl>
    <w:lvl w:ilvl="2" w:tplc="E1BEBD5A">
      <w:start w:val="1"/>
      <w:numFmt w:val="bullet"/>
      <w:lvlText w:val=""/>
      <w:lvlJc w:val="left"/>
      <w:pPr>
        <w:ind w:left="2160" w:hanging="360"/>
      </w:pPr>
      <w:rPr>
        <w:rFonts w:ascii="Wingdings" w:hAnsi="Wingdings" w:hint="default"/>
      </w:rPr>
    </w:lvl>
    <w:lvl w:ilvl="3" w:tplc="B9686738">
      <w:start w:val="1"/>
      <w:numFmt w:val="bullet"/>
      <w:lvlText w:val=""/>
      <w:lvlJc w:val="left"/>
      <w:pPr>
        <w:ind w:left="2880" w:hanging="360"/>
      </w:pPr>
      <w:rPr>
        <w:rFonts w:ascii="Symbol" w:hAnsi="Symbol" w:hint="default"/>
      </w:rPr>
    </w:lvl>
    <w:lvl w:ilvl="4" w:tplc="4D2A9248">
      <w:start w:val="1"/>
      <w:numFmt w:val="bullet"/>
      <w:lvlText w:val="o"/>
      <w:lvlJc w:val="left"/>
      <w:pPr>
        <w:ind w:left="3600" w:hanging="360"/>
      </w:pPr>
      <w:rPr>
        <w:rFonts w:ascii="Courier New" w:hAnsi="Courier New" w:hint="default"/>
      </w:rPr>
    </w:lvl>
    <w:lvl w:ilvl="5" w:tplc="3F04C9D2">
      <w:start w:val="1"/>
      <w:numFmt w:val="bullet"/>
      <w:lvlText w:val=""/>
      <w:lvlJc w:val="left"/>
      <w:pPr>
        <w:ind w:left="4320" w:hanging="360"/>
      </w:pPr>
      <w:rPr>
        <w:rFonts w:ascii="Wingdings" w:hAnsi="Wingdings" w:hint="default"/>
      </w:rPr>
    </w:lvl>
    <w:lvl w:ilvl="6" w:tplc="22186116">
      <w:start w:val="1"/>
      <w:numFmt w:val="bullet"/>
      <w:lvlText w:val=""/>
      <w:lvlJc w:val="left"/>
      <w:pPr>
        <w:ind w:left="5040" w:hanging="360"/>
      </w:pPr>
      <w:rPr>
        <w:rFonts w:ascii="Symbol" w:hAnsi="Symbol" w:hint="default"/>
      </w:rPr>
    </w:lvl>
    <w:lvl w:ilvl="7" w:tplc="F8206D16">
      <w:start w:val="1"/>
      <w:numFmt w:val="bullet"/>
      <w:lvlText w:val="o"/>
      <w:lvlJc w:val="left"/>
      <w:pPr>
        <w:ind w:left="5760" w:hanging="360"/>
      </w:pPr>
      <w:rPr>
        <w:rFonts w:ascii="Courier New" w:hAnsi="Courier New" w:hint="default"/>
      </w:rPr>
    </w:lvl>
    <w:lvl w:ilvl="8" w:tplc="3F4A5A7E">
      <w:start w:val="1"/>
      <w:numFmt w:val="bullet"/>
      <w:lvlText w:val=""/>
      <w:lvlJc w:val="left"/>
      <w:pPr>
        <w:ind w:left="6480" w:hanging="360"/>
      </w:pPr>
      <w:rPr>
        <w:rFonts w:ascii="Wingdings" w:hAnsi="Wingdings" w:hint="default"/>
      </w:rPr>
    </w:lvl>
  </w:abstractNum>
  <w:abstractNum w:abstractNumId="9" w15:restartNumberingAfterBreak="0">
    <w:nsid w:val="3A382FE6"/>
    <w:multiLevelType w:val="multilevel"/>
    <w:tmpl w:val="08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42204B"/>
    <w:multiLevelType w:val="hybridMultilevel"/>
    <w:tmpl w:val="383C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0D0469"/>
    <w:multiLevelType w:val="hybridMultilevel"/>
    <w:tmpl w:val="9DA41DF0"/>
    <w:lvl w:ilvl="0" w:tplc="FEDE4E14">
      <w:start w:val="1"/>
      <w:numFmt w:val="bullet"/>
      <w:lvlText w:val=""/>
      <w:lvlJc w:val="left"/>
      <w:pPr>
        <w:ind w:left="720" w:hanging="360"/>
      </w:pPr>
      <w:rPr>
        <w:rFonts w:ascii="Symbol" w:hAnsi="Symbol" w:hint="default"/>
      </w:rPr>
    </w:lvl>
    <w:lvl w:ilvl="1" w:tplc="ACE66192">
      <w:start w:val="1"/>
      <w:numFmt w:val="bullet"/>
      <w:lvlText w:val="o"/>
      <w:lvlJc w:val="left"/>
      <w:pPr>
        <w:ind w:left="1440" w:hanging="360"/>
      </w:pPr>
      <w:rPr>
        <w:rFonts w:ascii="Courier New" w:hAnsi="Courier New" w:hint="default"/>
      </w:rPr>
    </w:lvl>
    <w:lvl w:ilvl="2" w:tplc="7188D4B2">
      <w:start w:val="1"/>
      <w:numFmt w:val="bullet"/>
      <w:lvlText w:val=""/>
      <w:lvlJc w:val="left"/>
      <w:pPr>
        <w:ind w:left="2160" w:hanging="360"/>
      </w:pPr>
      <w:rPr>
        <w:rFonts w:ascii="Wingdings" w:hAnsi="Wingdings" w:hint="default"/>
      </w:rPr>
    </w:lvl>
    <w:lvl w:ilvl="3" w:tplc="39F4D60E">
      <w:start w:val="1"/>
      <w:numFmt w:val="bullet"/>
      <w:lvlText w:val=""/>
      <w:lvlJc w:val="left"/>
      <w:pPr>
        <w:ind w:left="2880" w:hanging="360"/>
      </w:pPr>
      <w:rPr>
        <w:rFonts w:ascii="Symbol" w:hAnsi="Symbol" w:hint="default"/>
      </w:rPr>
    </w:lvl>
    <w:lvl w:ilvl="4" w:tplc="8E4C958E">
      <w:start w:val="1"/>
      <w:numFmt w:val="bullet"/>
      <w:lvlText w:val="o"/>
      <w:lvlJc w:val="left"/>
      <w:pPr>
        <w:ind w:left="3600" w:hanging="360"/>
      </w:pPr>
      <w:rPr>
        <w:rFonts w:ascii="Courier New" w:hAnsi="Courier New" w:hint="default"/>
      </w:rPr>
    </w:lvl>
    <w:lvl w:ilvl="5" w:tplc="DA069764">
      <w:start w:val="1"/>
      <w:numFmt w:val="bullet"/>
      <w:lvlText w:val=""/>
      <w:lvlJc w:val="left"/>
      <w:pPr>
        <w:ind w:left="4320" w:hanging="360"/>
      </w:pPr>
      <w:rPr>
        <w:rFonts w:ascii="Wingdings" w:hAnsi="Wingdings" w:hint="default"/>
      </w:rPr>
    </w:lvl>
    <w:lvl w:ilvl="6" w:tplc="79809856">
      <w:start w:val="1"/>
      <w:numFmt w:val="bullet"/>
      <w:lvlText w:val=""/>
      <w:lvlJc w:val="left"/>
      <w:pPr>
        <w:ind w:left="5040" w:hanging="360"/>
      </w:pPr>
      <w:rPr>
        <w:rFonts w:ascii="Symbol" w:hAnsi="Symbol" w:hint="default"/>
      </w:rPr>
    </w:lvl>
    <w:lvl w:ilvl="7" w:tplc="C50E24A6">
      <w:start w:val="1"/>
      <w:numFmt w:val="bullet"/>
      <w:lvlText w:val="o"/>
      <w:lvlJc w:val="left"/>
      <w:pPr>
        <w:ind w:left="5760" w:hanging="360"/>
      </w:pPr>
      <w:rPr>
        <w:rFonts w:ascii="Courier New" w:hAnsi="Courier New" w:hint="default"/>
      </w:rPr>
    </w:lvl>
    <w:lvl w:ilvl="8" w:tplc="7F4297C2">
      <w:start w:val="1"/>
      <w:numFmt w:val="bullet"/>
      <w:lvlText w:val=""/>
      <w:lvlJc w:val="left"/>
      <w:pPr>
        <w:ind w:left="6480" w:hanging="360"/>
      </w:pPr>
      <w:rPr>
        <w:rFonts w:ascii="Wingdings" w:hAnsi="Wingdings" w:hint="default"/>
      </w:rPr>
    </w:lvl>
  </w:abstractNum>
  <w:abstractNum w:abstractNumId="12" w15:restartNumberingAfterBreak="0">
    <w:nsid w:val="49964EFC"/>
    <w:multiLevelType w:val="hybridMultilevel"/>
    <w:tmpl w:val="A7087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753A5C"/>
    <w:multiLevelType w:val="hybridMultilevel"/>
    <w:tmpl w:val="31DAD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DF3138"/>
    <w:multiLevelType w:val="hybridMultilevel"/>
    <w:tmpl w:val="B9F0C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FC0E05"/>
    <w:multiLevelType w:val="multilevel"/>
    <w:tmpl w:val="0526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6B54F1"/>
    <w:multiLevelType w:val="hybridMultilevel"/>
    <w:tmpl w:val="B3622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046BBA"/>
    <w:multiLevelType w:val="multilevel"/>
    <w:tmpl w:val="0F96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BD1F15"/>
    <w:multiLevelType w:val="hybridMultilevel"/>
    <w:tmpl w:val="40289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05DDC"/>
    <w:multiLevelType w:val="hybridMultilevel"/>
    <w:tmpl w:val="11BEE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0C22EA"/>
    <w:multiLevelType w:val="hybridMultilevel"/>
    <w:tmpl w:val="436C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042413"/>
    <w:multiLevelType w:val="hybridMultilevel"/>
    <w:tmpl w:val="3B045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73258A"/>
    <w:multiLevelType w:val="hybridMultilevel"/>
    <w:tmpl w:val="9404F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8382821">
    <w:abstractNumId w:val="9"/>
  </w:num>
  <w:num w:numId="2" w16cid:durableId="1639263784">
    <w:abstractNumId w:val="20"/>
  </w:num>
  <w:num w:numId="3" w16cid:durableId="9573287">
    <w:abstractNumId w:val="3"/>
  </w:num>
  <w:num w:numId="4" w16cid:durableId="1008602225">
    <w:abstractNumId w:val="22"/>
  </w:num>
  <w:num w:numId="5" w16cid:durableId="722480678">
    <w:abstractNumId w:val="7"/>
  </w:num>
  <w:num w:numId="6" w16cid:durableId="1232543990">
    <w:abstractNumId w:val="6"/>
  </w:num>
  <w:num w:numId="7" w16cid:durableId="1206798120">
    <w:abstractNumId w:val="8"/>
  </w:num>
  <w:num w:numId="8" w16cid:durableId="222758050">
    <w:abstractNumId w:val="11"/>
  </w:num>
  <w:num w:numId="9" w16cid:durableId="394621519">
    <w:abstractNumId w:val="21"/>
  </w:num>
  <w:num w:numId="10" w16cid:durableId="8609085">
    <w:abstractNumId w:val="4"/>
  </w:num>
  <w:num w:numId="11" w16cid:durableId="1418987072">
    <w:abstractNumId w:val="13"/>
  </w:num>
  <w:num w:numId="12" w16cid:durableId="1206912922">
    <w:abstractNumId w:val="12"/>
  </w:num>
  <w:num w:numId="13" w16cid:durableId="2044088764">
    <w:abstractNumId w:val="1"/>
  </w:num>
  <w:num w:numId="14" w16cid:durableId="221644931">
    <w:abstractNumId w:val="10"/>
  </w:num>
  <w:num w:numId="15" w16cid:durableId="813135299">
    <w:abstractNumId w:val="19"/>
  </w:num>
  <w:num w:numId="16" w16cid:durableId="1123380401">
    <w:abstractNumId w:val="0"/>
  </w:num>
  <w:num w:numId="17" w16cid:durableId="80878210">
    <w:abstractNumId w:val="5"/>
  </w:num>
  <w:num w:numId="18" w16cid:durableId="98259972">
    <w:abstractNumId w:val="14"/>
  </w:num>
  <w:num w:numId="19" w16cid:durableId="1974483363">
    <w:abstractNumId w:val="16"/>
  </w:num>
  <w:num w:numId="20" w16cid:durableId="1687099240">
    <w:abstractNumId w:val="2"/>
  </w:num>
  <w:num w:numId="21" w16cid:durableId="1781291683">
    <w:abstractNumId w:val="15"/>
  </w:num>
  <w:num w:numId="22" w16cid:durableId="1913157775">
    <w:abstractNumId w:val="17"/>
  </w:num>
  <w:num w:numId="23" w16cid:durableId="112139952">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2NDc0MDE2MDEyMjBQ0lEKTi0uzszPAymwrAUAagN+KywAAAA="/>
  </w:docVars>
  <w:rsids>
    <w:rsidRoot w:val="00A24F7F"/>
    <w:rsid w:val="00005DEC"/>
    <w:rsid w:val="00014C56"/>
    <w:rsid w:val="00014FFF"/>
    <w:rsid w:val="0001571B"/>
    <w:rsid w:val="00016ECC"/>
    <w:rsid w:val="0001720F"/>
    <w:rsid w:val="00026979"/>
    <w:rsid w:val="0003162C"/>
    <w:rsid w:val="00032017"/>
    <w:rsid w:val="00036E40"/>
    <w:rsid w:val="0004012A"/>
    <w:rsid w:val="000461FF"/>
    <w:rsid w:val="0004654A"/>
    <w:rsid w:val="00052F23"/>
    <w:rsid w:val="00054277"/>
    <w:rsid w:val="00055DAB"/>
    <w:rsid w:val="00061D12"/>
    <w:rsid w:val="00063DC0"/>
    <w:rsid w:val="00063F3D"/>
    <w:rsid w:val="00063FF9"/>
    <w:rsid w:val="0006414F"/>
    <w:rsid w:val="00064C98"/>
    <w:rsid w:val="00066A68"/>
    <w:rsid w:val="0006775D"/>
    <w:rsid w:val="00070E42"/>
    <w:rsid w:val="000723B6"/>
    <w:rsid w:val="00073904"/>
    <w:rsid w:val="00075A80"/>
    <w:rsid w:val="00081C45"/>
    <w:rsid w:val="00087141"/>
    <w:rsid w:val="0008775D"/>
    <w:rsid w:val="00093B24"/>
    <w:rsid w:val="000A51E8"/>
    <w:rsid w:val="000A52BE"/>
    <w:rsid w:val="000A615A"/>
    <w:rsid w:val="000B0F1E"/>
    <w:rsid w:val="000B37A5"/>
    <w:rsid w:val="000B4163"/>
    <w:rsid w:val="000C1BEA"/>
    <w:rsid w:val="000C6AC5"/>
    <w:rsid w:val="000C6F16"/>
    <w:rsid w:val="000D1139"/>
    <w:rsid w:val="000D66A3"/>
    <w:rsid w:val="000E0194"/>
    <w:rsid w:val="000E16EF"/>
    <w:rsid w:val="000E2D32"/>
    <w:rsid w:val="000E2E3D"/>
    <w:rsid w:val="000E3D10"/>
    <w:rsid w:val="000E67CA"/>
    <w:rsid w:val="000E7DD6"/>
    <w:rsid w:val="000F1905"/>
    <w:rsid w:val="000F63D9"/>
    <w:rsid w:val="00100F39"/>
    <w:rsid w:val="00101BB6"/>
    <w:rsid w:val="00101F87"/>
    <w:rsid w:val="00102B31"/>
    <w:rsid w:val="00103724"/>
    <w:rsid w:val="00112A4D"/>
    <w:rsid w:val="00117710"/>
    <w:rsid w:val="00131FD7"/>
    <w:rsid w:val="00135857"/>
    <w:rsid w:val="00136DA6"/>
    <w:rsid w:val="00137678"/>
    <w:rsid w:val="00145839"/>
    <w:rsid w:val="00150FFC"/>
    <w:rsid w:val="00153023"/>
    <w:rsid w:val="001541E5"/>
    <w:rsid w:val="001549BE"/>
    <w:rsid w:val="001551CD"/>
    <w:rsid w:val="00160498"/>
    <w:rsid w:val="001616BB"/>
    <w:rsid w:val="001659AD"/>
    <w:rsid w:val="001723DE"/>
    <w:rsid w:val="00172950"/>
    <w:rsid w:val="0017570B"/>
    <w:rsid w:val="001846B9"/>
    <w:rsid w:val="00185BB3"/>
    <w:rsid w:val="00190072"/>
    <w:rsid w:val="00190B20"/>
    <w:rsid w:val="00191FCC"/>
    <w:rsid w:val="001940B7"/>
    <w:rsid w:val="001A143C"/>
    <w:rsid w:val="001A4D3C"/>
    <w:rsid w:val="001A533F"/>
    <w:rsid w:val="001A6D13"/>
    <w:rsid w:val="001A7C49"/>
    <w:rsid w:val="001B015A"/>
    <w:rsid w:val="001B31B5"/>
    <w:rsid w:val="001B3C8D"/>
    <w:rsid w:val="001B51FE"/>
    <w:rsid w:val="001B70B0"/>
    <w:rsid w:val="001C1D90"/>
    <w:rsid w:val="001C494D"/>
    <w:rsid w:val="001D50D7"/>
    <w:rsid w:val="001E2983"/>
    <w:rsid w:val="001E45CB"/>
    <w:rsid w:val="001E4DC3"/>
    <w:rsid w:val="001F0632"/>
    <w:rsid w:val="001F368D"/>
    <w:rsid w:val="001F48AA"/>
    <w:rsid w:val="001F65F2"/>
    <w:rsid w:val="001F6AED"/>
    <w:rsid w:val="0020141E"/>
    <w:rsid w:val="0020239A"/>
    <w:rsid w:val="00202F01"/>
    <w:rsid w:val="0020557F"/>
    <w:rsid w:val="0021060A"/>
    <w:rsid w:val="00211A9A"/>
    <w:rsid w:val="00216F7B"/>
    <w:rsid w:val="00222731"/>
    <w:rsid w:val="00223E42"/>
    <w:rsid w:val="00224243"/>
    <w:rsid w:val="00224313"/>
    <w:rsid w:val="0022575C"/>
    <w:rsid w:val="00230D3C"/>
    <w:rsid w:val="0023240D"/>
    <w:rsid w:val="00236738"/>
    <w:rsid w:val="002370E3"/>
    <w:rsid w:val="0023719F"/>
    <w:rsid w:val="00242F5D"/>
    <w:rsid w:val="00244153"/>
    <w:rsid w:val="00256F3E"/>
    <w:rsid w:val="00260F1B"/>
    <w:rsid w:val="002649FD"/>
    <w:rsid w:val="00265E5A"/>
    <w:rsid w:val="00271BF6"/>
    <w:rsid w:val="002740C6"/>
    <w:rsid w:val="00275A25"/>
    <w:rsid w:val="00276252"/>
    <w:rsid w:val="0028035D"/>
    <w:rsid w:val="00282DA0"/>
    <w:rsid w:val="002864D9"/>
    <w:rsid w:val="0029234F"/>
    <w:rsid w:val="00294C58"/>
    <w:rsid w:val="002B102F"/>
    <w:rsid w:val="002B179B"/>
    <w:rsid w:val="002B1B8A"/>
    <w:rsid w:val="002B4341"/>
    <w:rsid w:val="002C0C99"/>
    <w:rsid w:val="002C1D29"/>
    <w:rsid w:val="002C1F7A"/>
    <w:rsid w:val="002C279F"/>
    <w:rsid w:val="002C3DF5"/>
    <w:rsid w:val="002C4A3D"/>
    <w:rsid w:val="002C4BD4"/>
    <w:rsid w:val="002C4CB4"/>
    <w:rsid w:val="002D5BBC"/>
    <w:rsid w:val="002D75B8"/>
    <w:rsid w:val="002D7692"/>
    <w:rsid w:val="002E1A68"/>
    <w:rsid w:val="002E3EAC"/>
    <w:rsid w:val="002F1AB8"/>
    <w:rsid w:val="002F71A9"/>
    <w:rsid w:val="003136F5"/>
    <w:rsid w:val="00314CEB"/>
    <w:rsid w:val="00316D82"/>
    <w:rsid w:val="00320CA6"/>
    <w:rsid w:val="003232BA"/>
    <w:rsid w:val="0032549F"/>
    <w:rsid w:val="003257D0"/>
    <w:rsid w:val="00327F47"/>
    <w:rsid w:val="0033027C"/>
    <w:rsid w:val="003306CD"/>
    <w:rsid w:val="003310EA"/>
    <w:rsid w:val="00331F90"/>
    <w:rsid w:val="00336A35"/>
    <w:rsid w:val="0033737D"/>
    <w:rsid w:val="00337B02"/>
    <w:rsid w:val="00343E17"/>
    <w:rsid w:val="00350A9B"/>
    <w:rsid w:val="00354506"/>
    <w:rsid w:val="00361880"/>
    <w:rsid w:val="00363357"/>
    <w:rsid w:val="00364386"/>
    <w:rsid w:val="00364509"/>
    <w:rsid w:val="00372CCF"/>
    <w:rsid w:val="003754FE"/>
    <w:rsid w:val="00377E32"/>
    <w:rsid w:val="003828A7"/>
    <w:rsid w:val="00386C8B"/>
    <w:rsid w:val="00387AC6"/>
    <w:rsid w:val="003936BE"/>
    <w:rsid w:val="00394D34"/>
    <w:rsid w:val="00395E5E"/>
    <w:rsid w:val="0039746F"/>
    <w:rsid w:val="003A312C"/>
    <w:rsid w:val="003A70AE"/>
    <w:rsid w:val="003A70E2"/>
    <w:rsid w:val="003B00CE"/>
    <w:rsid w:val="003C1089"/>
    <w:rsid w:val="003C2432"/>
    <w:rsid w:val="003C337C"/>
    <w:rsid w:val="003C4C7F"/>
    <w:rsid w:val="003E3B87"/>
    <w:rsid w:val="003E6086"/>
    <w:rsid w:val="003E76D6"/>
    <w:rsid w:val="003F1384"/>
    <w:rsid w:val="00411CAF"/>
    <w:rsid w:val="004131F2"/>
    <w:rsid w:val="0041327A"/>
    <w:rsid w:val="00414967"/>
    <w:rsid w:val="0041564E"/>
    <w:rsid w:val="00420BDD"/>
    <w:rsid w:val="00422CF0"/>
    <w:rsid w:val="00424C2D"/>
    <w:rsid w:val="004252E1"/>
    <w:rsid w:val="00425A70"/>
    <w:rsid w:val="004275FF"/>
    <w:rsid w:val="0043059E"/>
    <w:rsid w:val="00431173"/>
    <w:rsid w:val="0043227D"/>
    <w:rsid w:val="004328E1"/>
    <w:rsid w:val="004337A7"/>
    <w:rsid w:val="00435A26"/>
    <w:rsid w:val="00435FA8"/>
    <w:rsid w:val="00436EC9"/>
    <w:rsid w:val="00440209"/>
    <w:rsid w:val="00443C30"/>
    <w:rsid w:val="0044431A"/>
    <w:rsid w:val="0044574E"/>
    <w:rsid w:val="004463A2"/>
    <w:rsid w:val="00452B3B"/>
    <w:rsid w:val="0046157C"/>
    <w:rsid w:val="00463B12"/>
    <w:rsid w:val="00463C25"/>
    <w:rsid w:val="00467980"/>
    <w:rsid w:val="004725D8"/>
    <w:rsid w:val="00482E90"/>
    <w:rsid w:val="00484F9F"/>
    <w:rsid w:val="00485DA0"/>
    <w:rsid w:val="00490AD6"/>
    <w:rsid w:val="00494A2C"/>
    <w:rsid w:val="00494AB1"/>
    <w:rsid w:val="00495692"/>
    <w:rsid w:val="00495FE2"/>
    <w:rsid w:val="0049624B"/>
    <w:rsid w:val="004A3D03"/>
    <w:rsid w:val="004A4160"/>
    <w:rsid w:val="004A4681"/>
    <w:rsid w:val="004A47C2"/>
    <w:rsid w:val="004B1904"/>
    <w:rsid w:val="004B19C5"/>
    <w:rsid w:val="004B747D"/>
    <w:rsid w:val="004B74A7"/>
    <w:rsid w:val="004B7AB8"/>
    <w:rsid w:val="004B7D80"/>
    <w:rsid w:val="004B7DC6"/>
    <w:rsid w:val="004C05D5"/>
    <w:rsid w:val="004C15A9"/>
    <w:rsid w:val="004C37DC"/>
    <w:rsid w:val="004C743C"/>
    <w:rsid w:val="004C7961"/>
    <w:rsid w:val="004D2077"/>
    <w:rsid w:val="004E100A"/>
    <w:rsid w:val="004E1E9A"/>
    <w:rsid w:val="004E6353"/>
    <w:rsid w:val="004E65F4"/>
    <w:rsid w:val="004E6F57"/>
    <w:rsid w:val="004E799E"/>
    <w:rsid w:val="004F15AA"/>
    <w:rsid w:val="004F633A"/>
    <w:rsid w:val="004F6A1B"/>
    <w:rsid w:val="005012C7"/>
    <w:rsid w:val="00504B53"/>
    <w:rsid w:val="005067AA"/>
    <w:rsid w:val="00507212"/>
    <w:rsid w:val="00510702"/>
    <w:rsid w:val="0051215F"/>
    <w:rsid w:val="00513635"/>
    <w:rsid w:val="0051407D"/>
    <w:rsid w:val="00517080"/>
    <w:rsid w:val="00520029"/>
    <w:rsid w:val="0052147B"/>
    <w:rsid w:val="00521F2B"/>
    <w:rsid w:val="0052293A"/>
    <w:rsid w:val="00523622"/>
    <w:rsid w:val="0052387F"/>
    <w:rsid w:val="00531E74"/>
    <w:rsid w:val="00532C84"/>
    <w:rsid w:val="00533168"/>
    <w:rsid w:val="00533EA9"/>
    <w:rsid w:val="00537811"/>
    <w:rsid w:val="0054092F"/>
    <w:rsid w:val="0054132D"/>
    <w:rsid w:val="00543158"/>
    <w:rsid w:val="00543D72"/>
    <w:rsid w:val="00551FB7"/>
    <w:rsid w:val="00553534"/>
    <w:rsid w:val="00555438"/>
    <w:rsid w:val="0055646F"/>
    <w:rsid w:val="005721D9"/>
    <w:rsid w:val="005727FE"/>
    <w:rsid w:val="005744EE"/>
    <w:rsid w:val="0057582E"/>
    <w:rsid w:val="00576649"/>
    <w:rsid w:val="00577267"/>
    <w:rsid w:val="00582344"/>
    <w:rsid w:val="00594D30"/>
    <w:rsid w:val="005971D7"/>
    <w:rsid w:val="005A0F00"/>
    <w:rsid w:val="005A163C"/>
    <w:rsid w:val="005A516E"/>
    <w:rsid w:val="005A5F42"/>
    <w:rsid w:val="005B1171"/>
    <w:rsid w:val="005B144B"/>
    <w:rsid w:val="005B775B"/>
    <w:rsid w:val="005C1423"/>
    <w:rsid w:val="005C3077"/>
    <w:rsid w:val="005D4177"/>
    <w:rsid w:val="005D6A17"/>
    <w:rsid w:val="005E0D86"/>
    <w:rsid w:val="005E1E52"/>
    <w:rsid w:val="005F1F44"/>
    <w:rsid w:val="005F52AB"/>
    <w:rsid w:val="005F601F"/>
    <w:rsid w:val="005F684C"/>
    <w:rsid w:val="00601B7A"/>
    <w:rsid w:val="0060223C"/>
    <w:rsid w:val="006075D5"/>
    <w:rsid w:val="00607B5F"/>
    <w:rsid w:val="00610EB7"/>
    <w:rsid w:val="00612329"/>
    <w:rsid w:val="00614CAD"/>
    <w:rsid w:val="006151BB"/>
    <w:rsid w:val="00620501"/>
    <w:rsid w:val="00622571"/>
    <w:rsid w:val="00624BB8"/>
    <w:rsid w:val="00626A06"/>
    <w:rsid w:val="00630598"/>
    <w:rsid w:val="00630BBE"/>
    <w:rsid w:val="00636102"/>
    <w:rsid w:val="00637F57"/>
    <w:rsid w:val="00647EB8"/>
    <w:rsid w:val="0065011A"/>
    <w:rsid w:val="006560B5"/>
    <w:rsid w:val="00656EAB"/>
    <w:rsid w:val="006604C0"/>
    <w:rsid w:val="00661681"/>
    <w:rsid w:val="00684007"/>
    <w:rsid w:val="00685B19"/>
    <w:rsid w:val="00685F15"/>
    <w:rsid w:val="0069156F"/>
    <w:rsid w:val="006A14AA"/>
    <w:rsid w:val="006A1658"/>
    <w:rsid w:val="006A1D62"/>
    <w:rsid w:val="006A2B51"/>
    <w:rsid w:val="006A40A8"/>
    <w:rsid w:val="006B19F5"/>
    <w:rsid w:val="006B2119"/>
    <w:rsid w:val="006B36C6"/>
    <w:rsid w:val="006B6BA4"/>
    <w:rsid w:val="006B7B90"/>
    <w:rsid w:val="006C26CA"/>
    <w:rsid w:val="006C4188"/>
    <w:rsid w:val="006C4A7F"/>
    <w:rsid w:val="006C4D48"/>
    <w:rsid w:val="006C5BE2"/>
    <w:rsid w:val="006C635F"/>
    <w:rsid w:val="006C6DFF"/>
    <w:rsid w:val="006D01F8"/>
    <w:rsid w:val="006D15C2"/>
    <w:rsid w:val="006D5463"/>
    <w:rsid w:val="006D5CE3"/>
    <w:rsid w:val="006D682B"/>
    <w:rsid w:val="006E08E3"/>
    <w:rsid w:val="006E0FB2"/>
    <w:rsid w:val="006E1CAD"/>
    <w:rsid w:val="006E7B76"/>
    <w:rsid w:val="006F09DB"/>
    <w:rsid w:val="00700E76"/>
    <w:rsid w:val="00707017"/>
    <w:rsid w:val="00707C05"/>
    <w:rsid w:val="00711F03"/>
    <w:rsid w:val="00713B4B"/>
    <w:rsid w:val="00713EEF"/>
    <w:rsid w:val="007275D1"/>
    <w:rsid w:val="00734606"/>
    <w:rsid w:val="0073561B"/>
    <w:rsid w:val="007430BA"/>
    <w:rsid w:val="0074390C"/>
    <w:rsid w:val="00745D93"/>
    <w:rsid w:val="0074653E"/>
    <w:rsid w:val="007466EF"/>
    <w:rsid w:val="00755A2E"/>
    <w:rsid w:val="007571E3"/>
    <w:rsid w:val="0076283C"/>
    <w:rsid w:val="00764E00"/>
    <w:rsid w:val="00764F69"/>
    <w:rsid w:val="00767C16"/>
    <w:rsid w:val="00767F35"/>
    <w:rsid w:val="007745F7"/>
    <w:rsid w:val="007747A5"/>
    <w:rsid w:val="007748D5"/>
    <w:rsid w:val="00782F34"/>
    <w:rsid w:val="0078667F"/>
    <w:rsid w:val="0079103B"/>
    <w:rsid w:val="00792321"/>
    <w:rsid w:val="00792480"/>
    <w:rsid w:val="007A4194"/>
    <w:rsid w:val="007A5DBB"/>
    <w:rsid w:val="007A7D71"/>
    <w:rsid w:val="007B00A1"/>
    <w:rsid w:val="007B0316"/>
    <w:rsid w:val="007B04BC"/>
    <w:rsid w:val="007B31EC"/>
    <w:rsid w:val="007B7523"/>
    <w:rsid w:val="007C0454"/>
    <w:rsid w:val="007C6207"/>
    <w:rsid w:val="007D09F9"/>
    <w:rsid w:val="007D3FC2"/>
    <w:rsid w:val="007D6425"/>
    <w:rsid w:val="007D6559"/>
    <w:rsid w:val="007D68EB"/>
    <w:rsid w:val="007E03BF"/>
    <w:rsid w:val="007E22F5"/>
    <w:rsid w:val="007E2E9F"/>
    <w:rsid w:val="00803D34"/>
    <w:rsid w:val="008054D5"/>
    <w:rsid w:val="0080693A"/>
    <w:rsid w:val="00807291"/>
    <w:rsid w:val="008121BC"/>
    <w:rsid w:val="00814503"/>
    <w:rsid w:val="008204E5"/>
    <w:rsid w:val="008207B1"/>
    <w:rsid w:val="00820F68"/>
    <w:rsid w:val="00822417"/>
    <w:rsid w:val="0082687B"/>
    <w:rsid w:val="00826F9E"/>
    <w:rsid w:val="008270AE"/>
    <w:rsid w:val="0083151C"/>
    <w:rsid w:val="00841415"/>
    <w:rsid w:val="00841757"/>
    <w:rsid w:val="00853AE6"/>
    <w:rsid w:val="00873600"/>
    <w:rsid w:val="008762A6"/>
    <w:rsid w:val="008764C0"/>
    <w:rsid w:val="00876A1F"/>
    <w:rsid w:val="00877475"/>
    <w:rsid w:val="00882253"/>
    <w:rsid w:val="0088357E"/>
    <w:rsid w:val="008836C7"/>
    <w:rsid w:val="008934A1"/>
    <w:rsid w:val="0089558A"/>
    <w:rsid w:val="008A025E"/>
    <w:rsid w:val="008A383D"/>
    <w:rsid w:val="008A3CE4"/>
    <w:rsid w:val="008B2A71"/>
    <w:rsid w:val="008B3A3B"/>
    <w:rsid w:val="008B3B38"/>
    <w:rsid w:val="008B56E8"/>
    <w:rsid w:val="008B57D4"/>
    <w:rsid w:val="008C5137"/>
    <w:rsid w:val="008C5A21"/>
    <w:rsid w:val="008D25D8"/>
    <w:rsid w:val="008D6CDA"/>
    <w:rsid w:val="008D6ECB"/>
    <w:rsid w:val="008E016D"/>
    <w:rsid w:val="008E5882"/>
    <w:rsid w:val="008E70E8"/>
    <w:rsid w:val="008E7A2F"/>
    <w:rsid w:val="00901215"/>
    <w:rsid w:val="00901B92"/>
    <w:rsid w:val="00902DD0"/>
    <w:rsid w:val="00906133"/>
    <w:rsid w:val="00906253"/>
    <w:rsid w:val="00907AA2"/>
    <w:rsid w:val="00907FFB"/>
    <w:rsid w:val="00914C12"/>
    <w:rsid w:val="00915352"/>
    <w:rsid w:val="009158E7"/>
    <w:rsid w:val="00915A93"/>
    <w:rsid w:val="00915E77"/>
    <w:rsid w:val="009165C0"/>
    <w:rsid w:val="0092123A"/>
    <w:rsid w:val="00921839"/>
    <w:rsid w:val="00922C0E"/>
    <w:rsid w:val="0092523D"/>
    <w:rsid w:val="00926330"/>
    <w:rsid w:val="00927F6E"/>
    <w:rsid w:val="00927F76"/>
    <w:rsid w:val="00931644"/>
    <w:rsid w:val="00932891"/>
    <w:rsid w:val="00933638"/>
    <w:rsid w:val="00944531"/>
    <w:rsid w:val="00945125"/>
    <w:rsid w:val="009476E4"/>
    <w:rsid w:val="009513E4"/>
    <w:rsid w:val="00954172"/>
    <w:rsid w:val="009556E1"/>
    <w:rsid w:val="0096401F"/>
    <w:rsid w:val="00967680"/>
    <w:rsid w:val="00970D3A"/>
    <w:rsid w:val="00972F82"/>
    <w:rsid w:val="009756A1"/>
    <w:rsid w:val="00980AD9"/>
    <w:rsid w:val="00980DAF"/>
    <w:rsid w:val="009856C4"/>
    <w:rsid w:val="009865D4"/>
    <w:rsid w:val="00990C59"/>
    <w:rsid w:val="00993E2E"/>
    <w:rsid w:val="009942FB"/>
    <w:rsid w:val="00996807"/>
    <w:rsid w:val="009A2C96"/>
    <w:rsid w:val="009A6F3C"/>
    <w:rsid w:val="009A72D3"/>
    <w:rsid w:val="009B00A1"/>
    <w:rsid w:val="009B025E"/>
    <w:rsid w:val="009B23C8"/>
    <w:rsid w:val="009B4237"/>
    <w:rsid w:val="009B6E6A"/>
    <w:rsid w:val="009B7B30"/>
    <w:rsid w:val="009C140A"/>
    <w:rsid w:val="009C1655"/>
    <w:rsid w:val="009C3FA3"/>
    <w:rsid w:val="009C6EDF"/>
    <w:rsid w:val="009C7D91"/>
    <w:rsid w:val="009D32D1"/>
    <w:rsid w:val="009D6EC5"/>
    <w:rsid w:val="009E24E9"/>
    <w:rsid w:val="009F3559"/>
    <w:rsid w:val="009F67BA"/>
    <w:rsid w:val="00A00859"/>
    <w:rsid w:val="00A02B1B"/>
    <w:rsid w:val="00A06F95"/>
    <w:rsid w:val="00A07761"/>
    <w:rsid w:val="00A07D9B"/>
    <w:rsid w:val="00A07F37"/>
    <w:rsid w:val="00A11183"/>
    <w:rsid w:val="00A120AA"/>
    <w:rsid w:val="00A1364D"/>
    <w:rsid w:val="00A158B6"/>
    <w:rsid w:val="00A16B6D"/>
    <w:rsid w:val="00A23746"/>
    <w:rsid w:val="00A24F7F"/>
    <w:rsid w:val="00A25555"/>
    <w:rsid w:val="00A3007C"/>
    <w:rsid w:val="00A35278"/>
    <w:rsid w:val="00A419DA"/>
    <w:rsid w:val="00A436FA"/>
    <w:rsid w:val="00A43DE6"/>
    <w:rsid w:val="00A44DA0"/>
    <w:rsid w:val="00A527DF"/>
    <w:rsid w:val="00A52AF6"/>
    <w:rsid w:val="00A52E14"/>
    <w:rsid w:val="00A532B8"/>
    <w:rsid w:val="00A535E3"/>
    <w:rsid w:val="00A53BC5"/>
    <w:rsid w:val="00A577EB"/>
    <w:rsid w:val="00A60A5C"/>
    <w:rsid w:val="00A653D9"/>
    <w:rsid w:val="00A6580C"/>
    <w:rsid w:val="00A67160"/>
    <w:rsid w:val="00A729E1"/>
    <w:rsid w:val="00A80AD5"/>
    <w:rsid w:val="00A82C54"/>
    <w:rsid w:val="00AA159C"/>
    <w:rsid w:val="00AA4A95"/>
    <w:rsid w:val="00AA4ACE"/>
    <w:rsid w:val="00AA636D"/>
    <w:rsid w:val="00AA6B44"/>
    <w:rsid w:val="00AB4CC0"/>
    <w:rsid w:val="00AB667E"/>
    <w:rsid w:val="00AB7CE0"/>
    <w:rsid w:val="00AC253B"/>
    <w:rsid w:val="00AC2827"/>
    <w:rsid w:val="00AC6625"/>
    <w:rsid w:val="00AD5A8B"/>
    <w:rsid w:val="00AD6BF9"/>
    <w:rsid w:val="00AE142B"/>
    <w:rsid w:val="00AE4216"/>
    <w:rsid w:val="00AF3422"/>
    <w:rsid w:val="00B00D4D"/>
    <w:rsid w:val="00B043F8"/>
    <w:rsid w:val="00B15B39"/>
    <w:rsid w:val="00B20F16"/>
    <w:rsid w:val="00B224D1"/>
    <w:rsid w:val="00B23ADF"/>
    <w:rsid w:val="00B25041"/>
    <w:rsid w:val="00B25982"/>
    <w:rsid w:val="00B31471"/>
    <w:rsid w:val="00B34167"/>
    <w:rsid w:val="00B37A33"/>
    <w:rsid w:val="00B414F7"/>
    <w:rsid w:val="00B444C3"/>
    <w:rsid w:val="00B44DF0"/>
    <w:rsid w:val="00B477E6"/>
    <w:rsid w:val="00B51796"/>
    <w:rsid w:val="00B531C9"/>
    <w:rsid w:val="00B557F6"/>
    <w:rsid w:val="00B55F9C"/>
    <w:rsid w:val="00B60BF2"/>
    <w:rsid w:val="00B615ED"/>
    <w:rsid w:val="00B61803"/>
    <w:rsid w:val="00B62421"/>
    <w:rsid w:val="00B640A1"/>
    <w:rsid w:val="00B703C3"/>
    <w:rsid w:val="00B70A02"/>
    <w:rsid w:val="00B70DD1"/>
    <w:rsid w:val="00B74903"/>
    <w:rsid w:val="00B76C35"/>
    <w:rsid w:val="00B8115C"/>
    <w:rsid w:val="00B82E81"/>
    <w:rsid w:val="00B838B7"/>
    <w:rsid w:val="00B90C0F"/>
    <w:rsid w:val="00B93DD7"/>
    <w:rsid w:val="00B9459C"/>
    <w:rsid w:val="00BA0B21"/>
    <w:rsid w:val="00BA3A77"/>
    <w:rsid w:val="00BA3EB1"/>
    <w:rsid w:val="00BB5131"/>
    <w:rsid w:val="00BB6787"/>
    <w:rsid w:val="00BC0FCE"/>
    <w:rsid w:val="00BC46DA"/>
    <w:rsid w:val="00BC5D57"/>
    <w:rsid w:val="00BC6994"/>
    <w:rsid w:val="00BD1014"/>
    <w:rsid w:val="00BD1179"/>
    <w:rsid w:val="00BD1246"/>
    <w:rsid w:val="00BD4850"/>
    <w:rsid w:val="00BE1B11"/>
    <w:rsid w:val="00BE21C8"/>
    <w:rsid w:val="00BE32AA"/>
    <w:rsid w:val="00BE5DFA"/>
    <w:rsid w:val="00BF5DF2"/>
    <w:rsid w:val="00C01E09"/>
    <w:rsid w:val="00C01E0C"/>
    <w:rsid w:val="00C045CE"/>
    <w:rsid w:val="00C05F0A"/>
    <w:rsid w:val="00C16B79"/>
    <w:rsid w:val="00C17A3A"/>
    <w:rsid w:val="00C2285B"/>
    <w:rsid w:val="00C235DD"/>
    <w:rsid w:val="00C3498F"/>
    <w:rsid w:val="00C36AD9"/>
    <w:rsid w:val="00C41B62"/>
    <w:rsid w:val="00C43356"/>
    <w:rsid w:val="00C47168"/>
    <w:rsid w:val="00C47BA7"/>
    <w:rsid w:val="00C544BB"/>
    <w:rsid w:val="00C61209"/>
    <w:rsid w:val="00C642DC"/>
    <w:rsid w:val="00C67CF6"/>
    <w:rsid w:val="00C711C6"/>
    <w:rsid w:val="00C72048"/>
    <w:rsid w:val="00C732A6"/>
    <w:rsid w:val="00C82DF4"/>
    <w:rsid w:val="00C86582"/>
    <w:rsid w:val="00C92B0A"/>
    <w:rsid w:val="00CA0860"/>
    <w:rsid w:val="00CA4719"/>
    <w:rsid w:val="00CA6768"/>
    <w:rsid w:val="00CA7D58"/>
    <w:rsid w:val="00CB15C5"/>
    <w:rsid w:val="00CB7958"/>
    <w:rsid w:val="00CC4A15"/>
    <w:rsid w:val="00CD2630"/>
    <w:rsid w:val="00CD2A09"/>
    <w:rsid w:val="00CD421F"/>
    <w:rsid w:val="00CD5384"/>
    <w:rsid w:val="00CD71EC"/>
    <w:rsid w:val="00CE11D2"/>
    <w:rsid w:val="00CE14C3"/>
    <w:rsid w:val="00CE63E9"/>
    <w:rsid w:val="00CF3106"/>
    <w:rsid w:val="00CF3997"/>
    <w:rsid w:val="00CF5ADC"/>
    <w:rsid w:val="00D020C2"/>
    <w:rsid w:val="00D029DF"/>
    <w:rsid w:val="00D02C0F"/>
    <w:rsid w:val="00D031A1"/>
    <w:rsid w:val="00D041F7"/>
    <w:rsid w:val="00D0477C"/>
    <w:rsid w:val="00D10966"/>
    <w:rsid w:val="00D134A3"/>
    <w:rsid w:val="00D205F4"/>
    <w:rsid w:val="00D21B64"/>
    <w:rsid w:val="00D324F3"/>
    <w:rsid w:val="00D364CA"/>
    <w:rsid w:val="00D42F47"/>
    <w:rsid w:val="00D463AE"/>
    <w:rsid w:val="00D478FA"/>
    <w:rsid w:val="00D5436B"/>
    <w:rsid w:val="00D55C41"/>
    <w:rsid w:val="00D63CA7"/>
    <w:rsid w:val="00D64901"/>
    <w:rsid w:val="00D6613D"/>
    <w:rsid w:val="00D66F04"/>
    <w:rsid w:val="00D728A9"/>
    <w:rsid w:val="00D824EB"/>
    <w:rsid w:val="00D86570"/>
    <w:rsid w:val="00D91C75"/>
    <w:rsid w:val="00D93C21"/>
    <w:rsid w:val="00D96D7C"/>
    <w:rsid w:val="00DA2C80"/>
    <w:rsid w:val="00DB33D3"/>
    <w:rsid w:val="00DB3E82"/>
    <w:rsid w:val="00DC0A1A"/>
    <w:rsid w:val="00DC0C2F"/>
    <w:rsid w:val="00DC0DD4"/>
    <w:rsid w:val="00DC500F"/>
    <w:rsid w:val="00DD0A33"/>
    <w:rsid w:val="00DD21D0"/>
    <w:rsid w:val="00DD32C1"/>
    <w:rsid w:val="00DD608F"/>
    <w:rsid w:val="00DD68CF"/>
    <w:rsid w:val="00DE7FF2"/>
    <w:rsid w:val="00DF1794"/>
    <w:rsid w:val="00DF4FA0"/>
    <w:rsid w:val="00E0062F"/>
    <w:rsid w:val="00E01C5F"/>
    <w:rsid w:val="00E03007"/>
    <w:rsid w:val="00E04883"/>
    <w:rsid w:val="00E05B05"/>
    <w:rsid w:val="00E1005C"/>
    <w:rsid w:val="00E110AA"/>
    <w:rsid w:val="00E17E94"/>
    <w:rsid w:val="00E250A1"/>
    <w:rsid w:val="00E25CC6"/>
    <w:rsid w:val="00E27555"/>
    <w:rsid w:val="00E3187C"/>
    <w:rsid w:val="00E32FD5"/>
    <w:rsid w:val="00E36431"/>
    <w:rsid w:val="00E4554F"/>
    <w:rsid w:val="00E50806"/>
    <w:rsid w:val="00E5160F"/>
    <w:rsid w:val="00E5462A"/>
    <w:rsid w:val="00E556EC"/>
    <w:rsid w:val="00E57183"/>
    <w:rsid w:val="00E6302A"/>
    <w:rsid w:val="00E665A6"/>
    <w:rsid w:val="00E715A2"/>
    <w:rsid w:val="00E72CB1"/>
    <w:rsid w:val="00E742E7"/>
    <w:rsid w:val="00E76455"/>
    <w:rsid w:val="00E81B98"/>
    <w:rsid w:val="00E84E80"/>
    <w:rsid w:val="00E955E7"/>
    <w:rsid w:val="00E96A09"/>
    <w:rsid w:val="00EA00F1"/>
    <w:rsid w:val="00EA15CB"/>
    <w:rsid w:val="00EA18F3"/>
    <w:rsid w:val="00EA278D"/>
    <w:rsid w:val="00EA4554"/>
    <w:rsid w:val="00EA63FD"/>
    <w:rsid w:val="00EB0408"/>
    <w:rsid w:val="00EB06BC"/>
    <w:rsid w:val="00EB096C"/>
    <w:rsid w:val="00EB0A5B"/>
    <w:rsid w:val="00EB2850"/>
    <w:rsid w:val="00EB4CF0"/>
    <w:rsid w:val="00EC01F9"/>
    <w:rsid w:val="00EC416E"/>
    <w:rsid w:val="00EC517C"/>
    <w:rsid w:val="00EC553A"/>
    <w:rsid w:val="00EC6CC1"/>
    <w:rsid w:val="00EC70C3"/>
    <w:rsid w:val="00ED0493"/>
    <w:rsid w:val="00ED1198"/>
    <w:rsid w:val="00ED1456"/>
    <w:rsid w:val="00ED20D2"/>
    <w:rsid w:val="00ED52BC"/>
    <w:rsid w:val="00EE0ABA"/>
    <w:rsid w:val="00EE0E81"/>
    <w:rsid w:val="00EE131A"/>
    <w:rsid w:val="00EE7A44"/>
    <w:rsid w:val="00F07A9F"/>
    <w:rsid w:val="00F13501"/>
    <w:rsid w:val="00F13743"/>
    <w:rsid w:val="00F14B24"/>
    <w:rsid w:val="00F273A1"/>
    <w:rsid w:val="00F3002B"/>
    <w:rsid w:val="00F3020F"/>
    <w:rsid w:val="00F30D39"/>
    <w:rsid w:val="00F32C39"/>
    <w:rsid w:val="00F34124"/>
    <w:rsid w:val="00F34466"/>
    <w:rsid w:val="00F36AD5"/>
    <w:rsid w:val="00F41F45"/>
    <w:rsid w:val="00F42459"/>
    <w:rsid w:val="00F444E6"/>
    <w:rsid w:val="00F47251"/>
    <w:rsid w:val="00F5674C"/>
    <w:rsid w:val="00F60BCF"/>
    <w:rsid w:val="00F61DC6"/>
    <w:rsid w:val="00F65D6E"/>
    <w:rsid w:val="00F705EC"/>
    <w:rsid w:val="00F70F6A"/>
    <w:rsid w:val="00F74823"/>
    <w:rsid w:val="00F8287C"/>
    <w:rsid w:val="00F83CBC"/>
    <w:rsid w:val="00F85544"/>
    <w:rsid w:val="00F86568"/>
    <w:rsid w:val="00F92291"/>
    <w:rsid w:val="00F9690C"/>
    <w:rsid w:val="00FA5673"/>
    <w:rsid w:val="00FB1AA6"/>
    <w:rsid w:val="00FB3742"/>
    <w:rsid w:val="00FB4FE9"/>
    <w:rsid w:val="00FB6F5D"/>
    <w:rsid w:val="00FC1E9D"/>
    <w:rsid w:val="00FC4F80"/>
    <w:rsid w:val="00FD1B2B"/>
    <w:rsid w:val="00FD2895"/>
    <w:rsid w:val="00FD2DAD"/>
    <w:rsid w:val="00FD3813"/>
    <w:rsid w:val="00FE1FB4"/>
    <w:rsid w:val="00FE30D4"/>
    <w:rsid w:val="00FE4E07"/>
    <w:rsid w:val="00FF26B3"/>
    <w:rsid w:val="00FF52B6"/>
    <w:rsid w:val="00FF52E1"/>
    <w:rsid w:val="00FF6F92"/>
    <w:rsid w:val="14FB7248"/>
    <w:rsid w:val="277581E4"/>
    <w:rsid w:val="5342FBE2"/>
    <w:rsid w:val="54150E09"/>
    <w:rsid w:val="57C36538"/>
    <w:rsid w:val="5DAE9156"/>
    <w:rsid w:val="6D266F46"/>
    <w:rsid w:val="73502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D2795"/>
  <w15:docId w15:val="{705EE73F-9428-4183-A735-E0CC8BF4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F57"/>
    <w:pPr>
      <w:spacing w:line="240" w:lineRule="auto"/>
    </w:pPr>
    <w:rPr>
      <w:sz w:val="24"/>
      <w:szCs w:val="24"/>
    </w:rPr>
  </w:style>
  <w:style w:type="paragraph" w:styleId="Heading1">
    <w:name w:val="heading 1"/>
    <w:basedOn w:val="Normal"/>
    <w:next w:val="Normal"/>
    <w:link w:val="Heading1Char"/>
    <w:uiPriority w:val="9"/>
    <w:qFormat/>
    <w:rsid w:val="00E27555"/>
    <w:pPr>
      <w:spacing w:before="440" w:after="120"/>
      <w:outlineLvl w:val="0"/>
    </w:pPr>
    <w:rPr>
      <w:rFonts w:ascii="Frutiger" w:eastAsia="Calibri" w:hAnsi="Frutiger"/>
      <w:b/>
      <w:bCs/>
      <w:color w:val="052264"/>
      <w:sz w:val="28"/>
      <w:szCs w:val="28"/>
    </w:rPr>
  </w:style>
  <w:style w:type="paragraph" w:styleId="Heading2">
    <w:name w:val="heading 2"/>
    <w:basedOn w:val="Normal"/>
    <w:next w:val="Normal"/>
    <w:link w:val="Heading2Char"/>
    <w:uiPriority w:val="9"/>
    <w:qFormat/>
    <w:rsid w:val="007C6207"/>
    <w:pPr>
      <w:spacing w:before="220" w:after="60"/>
      <w:outlineLvl w:val="1"/>
    </w:pPr>
    <w:rPr>
      <w:rFonts w:ascii="Frutiger" w:eastAsia="Calibri" w:hAnsi="Frutiger" w:cs="Times New Roman"/>
      <w:b/>
      <w:color w:val="0079BC"/>
      <w:szCs w:val="26"/>
    </w:rPr>
  </w:style>
  <w:style w:type="paragraph" w:styleId="Heading3">
    <w:name w:val="heading 3"/>
    <w:basedOn w:val="Normal"/>
    <w:next w:val="Normal"/>
    <w:link w:val="Heading3Char"/>
    <w:uiPriority w:val="9"/>
    <w:unhideWhenUsed/>
    <w:qFormat/>
    <w:rsid w:val="0039746F"/>
    <w:pPr>
      <w:spacing w:after="60"/>
      <w:outlineLvl w:val="2"/>
    </w:pPr>
    <w:rPr>
      <w:rFonts w:ascii="Frutiger" w:eastAsia="Calibri" w:hAnsi="Frutiger"/>
      <w:b/>
      <w:sz w:val="26"/>
      <w:szCs w:val="26"/>
    </w:rPr>
  </w:style>
  <w:style w:type="paragraph" w:styleId="Heading4">
    <w:name w:val="heading 4"/>
    <w:basedOn w:val="Normal"/>
    <w:next w:val="Normal"/>
    <w:link w:val="Heading4Char"/>
    <w:uiPriority w:val="9"/>
    <w:unhideWhenUsed/>
    <w:rsid w:val="005D4177"/>
    <w:pPr>
      <w:spacing w:after="0"/>
      <w:outlineLvl w:val="3"/>
    </w:pPr>
    <w:rPr>
      <w:rFonts w:ascii="Calibri" w:eastAsia="Calibri" w:hAnsi="Calibri" w:cs="Times New Roman"/>
      <w:b/>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38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8B7"/>
    <w:rPr>
      <w:rFonts w:ascii="Tahoma" w:hAnsi="Tahoma" w:cs="Tahoma"/>
      <w:sz w:val="16"/>
      <w:szCs w:val="16"/>
    </w:rPr>
  </w:style>
  <w:style w:type="paragraph" w:styleId="NoSpacing">
    <w:name w:val="No Spacing"/>
    <w:link w:val="NoSpacingChar"/>
    <w:uiPriority w:val="1"/>
    <w:rsid w:val="00B838B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838B7"/>
    <w:rPr>
      <w:rFonts w:eastAsiaTheme="minorEastAsia"/>
      <w:lang w:val="en-US" w:eastAsia="ja-JP"/>
    </w:rPr>
  </w:style>
  <w:style w:type="paragraph" w:styleId="NormalWeb">
    <w:name w:val="Normal (Web)"/>
    <w:basedOn w:val="Normal"/>
    <w:uiPriority w:val="99"/>
    <w:semiHidden/>
    <w:unhideWhenUsed/>
    <w:rsid w:val="00EA00F1"/>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EA00F1"/>
    <w:pPr>
      <w:ind w:left="720"/>
      <w:contextualSpacing/>
    </w:pPr>
  </w:style>
  <w:style w:type="paragraph" w:styleId="Header">
    <w:name w:val="header"/>
    <w:basedOn w:val="Normal"/>
    <w:link w:val="HeaderChar"/>
    <w:uiPriority w:val="99"/>
    <w:unhideWhenUsed/>
    <w:rsid w:val="00E6302A"/>
    <w:pPr>
      <w:tabs>
        <w:tab w:val="center" w:pos="4513"/>
        <w:tab w:val="right" w:pos="9026"/>
      </w:tabs>
      <w:spacing w:after="0"/>
    </w:pPr>
  </w:style>
  <w:style w:type="character" w:customStyle="1" w:styleId="HeaderChar">
    <w:name w:val="Header Char"/>
    <w:basedOn w:val="DefaultParagraphFont"/>
    <w:link w:val="Header"/>
    <w:uiPriority w:val="99"/>
    <w:rsid w:val="00E6302A"/>
  </w:style>
  <w:style w:type="paragraph" w:styleId="Footer">
    <w:name w:val="footer"/>
    <w:basedOn w:val="Normal"/>
    <w:link w:val="FooterChar"/>
    <w:uiPriority w:val="99"/>
    <w:unhideWhenUsed/>
    <w:rsid w:val="00E6302A"/>
    <w:pPr>
      <w:tabs>
        <w:tab w:val="center" w:pos="4513"/>
        <w:tab w:val="right" w:pos="9026"/>
      </w:tabs>
      <w:spacing w:after="0"/>
    </w:pPr>
  </w:style>
  <w:style w:type="character" w:customStyle="1" w:styleId="FooterChar">
    <w:name w:val="Footer Char"/>
    <w:basedOn w:val="DefaultParagraphFont"/>
    <w:link w:val="Footer"/>
    <w:uiPriority w:val="99"/>
    <w:rsid w:val="00E6302A"/>
  </w:style>
  <w:style w:type="character" w:styleId="Strong">
    <w:name w:val="Strong"/>
    <w:basedOn w:val="DefaultParagraphFont"/>
    <w:uiPriority w:val="22"/>
    <w:rsid w:val="0022575C"/>
    <w:rPr>
      <w:b/>
      <w:bCs/>
    </w:rPr>
  </w:style>
  <w:style w:type="character" w:customStyle="1" w:styleId="Heading2Char">
    <w:name w:val="Heading 2 Char"/>
    <w:basedOn w:val="DefaultParagraphFont"/>
    <w:link w:val="Heading2"/>
    <w:uiPriority w:val="9"/>
    <w:rsid w:val="007C6207"/>
    <w:rPr>
      <w:rFonts w:ascii="Frutiger" w:eastAsia="Calibri" w:hAnsi="Frutiger" w:cs="Times New Roman"/>
      <w:b/>
      <w:color w:val="0079BC"/>
      <w:sz w:val="24"/>
      <w:szCs w:val="26"/>
    </w:rPr>
  </w:style>
  <w:style w:type="character" w:styleId="Hyperlink">
    <w:name w:val="Hyperlink"/>
    <w:basedOn w:val="DefaultParagraphFont"/>
    <w:uiPriority w:val="99"/>
    <w:unhideWhenUsed/>
    <w:rsid w:val="00B37A33"/>
    <w:rPr>
      <w:strike w:val="0"/>
      <w:dstrike w:val="0"/>
      <w:color w:val="0088CC"/>
      <w:u w:val="none"/>
      <w:effect w:val="none"/>
    </w:rPr>
  </w:style>
  <w:style w:type="numbering" w:customStyle="1" w:styleId="Style1">
    <w:name w:val="Style1"/>
    <w:uiPriority w:val="99"/>
    <w:rsid w:val="00054277"/>
    <w:pPr>
      <w:numPr>
        <w:numId w:val="1"/>
      </w:numPr>
    </w:pPr>
  </w:style>
  <w:style w:type="table" w:styleId="TableGrid">
    <w:name w:val="Table Grid"/>
    <w:basedOn w:val="TableNormal"/>
    <w:uiPriority w:val="39"/>
    <w:rsid w:val="00320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27555"/>
    <w:rPr>
      <w:rFonts w:ascii="Frutiger" w:eastAsia="Calibri" w:hAnsi="Frutiger"/>
      <w:b/>
      <w:bCs/>
      <w:color w:val="052264"/>
      <w:sz w:val="28"/>
      <w:szCs w:val="28"/>
    </w:rPr>
  </w:style>
  <w:style w:type="character" w:customStyle="1" w:styleId="Heading3Char">
    <w:name w:val="Heading 3 Char"/>
    <w:basedOn w:val="DefaultParagraphFont"/>
    <w:link w:val="Heading3"/>
    <w:uiPriority w:val="9"/>
    <w:rsid w:val="0039746F"/>
    <w:rPr>
      <w:rFonts w:ascii="Frutiger" w:eastAsia="Calibri" w:hAnsi="Frutiger"/>
      <w:b/>
      <w:sz w:val="26"/>
      <w:szCs w:val="26"/>
    </w:rPr>
  </w:style>
  <w:style w:type="character" w:customStyle="1" w:styleId="Heading4Char">
    <w:name w:val="Heading 4 Char"/>
    <w:basedOn w:val="DefaultParagraphFont"/>
    <w:link w:val="Heading4"/>
    <w:uiPriority w:val="9"/>
    <w:rsid w:val="005D4177"/>
    <w:rPr>
      <w:rFonts w:ascii="Calibri" w:eastAsia="Calibri" w:hAnsi="Calibri" w:cs="Times New Roman"/>
      <w:b/>
      <w:lang w:eastAsia="en-GB"/>
    </w:rPr>
  </w:style>
  <w:style w:type="paragraph" w:styleId="TOCHeading">
    <w:name w:val="TOC Heading"/>
    <w:basedOn w:val="Heading1"/>
    <w:next w:val="Normal"/>
    <w:uiPriority w:val="39"/>
    <w:unhideWhenUsed/>
    <w:qFormat/>
    <w:rsid w:val="0080693A"/>
    <w:pPr>
      <w:keepNext/>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80693A"/>
    <w:pPr>
      <w:spacing w:after="100"/>
    </w:pPr>
  </w:style>
  <w:style w:type="paragraph" w:styleId="TOC2">
    <w:name w:val="toc 2"/>
    <w:basedOn w:val="Normal"/>
    <w:next w:val="Normal"/>
    <w:autoRedefine/>
    <w:uiPriority w:val="39"/>
    <w:unhideWhenUsed/>
    <w:rsid w:val="0080693A"/>
    <w:pPr>
      <w:spacing w:after="100"/>
      <w:ind w:left="220"/>
    </w:pPr>
  </w:style>
  <w:style w:type="paragraph" w:styleId="TOC3">
    <w:name w:val="toc 3"/>
    <w:basedOn w:val="Normal"/>
    <w:next w:val="Normal"/>
    <w:autoRedefine/>
    <w:uiPriority w:val="39"/>
    <w:unhideWhenUsed/>
    <w:rsid w:val="0080693A"/>
    <w:pPr>
      <w:spacing w:after="100"/>
      <w:ind w:left="440"/>
    </w:pPr>
  </w:style>
  <w:style w:type="paragraph" w:customStyle="1" w:styleId="Tables">
    <w:name w:val="Tables"/>
    <w:basedOn w:val="Normal"/>
    <w:link w:val="TablesChar"/>
    <w:qFormat/>
    <w:rsid w:val="00F07A9F"/>
    <w:pPr>
      <w:spacing w:before="60" w:after="60"/>
    </w:pPr>
    <w:rPr>
      <w:rFonts w:ascii="Calibri" w:eastAsia="Calibri" w:hAnsi="Calibri" w:cs="Times New Roman"/>
      <w:lang w:eastAsia="en-GB"/>
    </w:rPr>
  </w:style>
  <w:style w:type="paragraph" w:customStyle="1" w:styleId="Captions">
    <w:name w:val="Captions"/>
    <w:basedOn w:val="Normal"/>
    <w:link w:val="CaptionsChar"/>
    <w:qFormat/>
    <w:rsid w:val="00424C2D"/>
    <w:rPr>
      <w:i/>
      <w:sz w:val="20"/>
    </w:rPr>
  </w:style>
  <w:style w:type="character" w:customStyle="1" w:styleId="TablesChar">
    <w:name w:val="Tables Char"/>
    <w:basedOn w:val="DefaultParagraphFont"/>
    <w:link w:val="Tables"/>
    <w:rsid w:val="00F07A9F"/>
    <w:rPr>
      <w:rFonts w:ascii="Calibri" w:eastAsia="Calibri" w:hAnsi="Calibri" w:cs="Times New Roman"/>
      <w:sz w:val="24"/>
      <w:szCs w:val="24"/>
      <w:lang w:eastAsia="en-GB"/>
    </w:rPr>
  </w:style>
  <w:style w:type="character" w:customStyle="1" w:styleId="CaptionsChar">
    <w:name w:val="Captions Char"/>
    <w:basedOn w:val="Heading1Char"/>
    <w:link w:val="Captions"/>
    <w:rsid w:val="00424C2D"/>
    <w:rPr>
      <w:rFonts w:ascii="Frutiger" w:eastAsia="Calibri" w:hAnsi="Frutiger"/>
      <w:b w:val="0"/>
      <w:bCs w:val="0"/>
      <w:i/>
      <w:color w:val="052264"/>
      <w:sz w:val="20"/>
      <w:szCs w:val="24"/>
    </w:rPr>
  </w:style>
  <w:style w:type="paragraph" w:customStyle="1" w:styleId="Tablessmall">
    <w:name w:val="Tables small"/>
    <w:basedOn w:val="Normal"/>
    <w:link w:val="TablessmallChar"/>
    <w:qFormat/>
    <w:rsid w:val="00B043F8"/>
    <w:pPr>
      <w:spacing w:before="60" w:after="60"/>
    </w:pPr>
    <w:rPr>
      <w:rFonts w:ascii="Calibri" w:eastAsia="Calibri" w:hAnsi="Calibri" w:cs="Times New Roman"/>
      <w:sz w:val="20"/>
      <w:szCs w:val="20"/>
      <w:lang w:eastAsia="en-GB"/>
    </w:rPr>
  </w:style>
  <w:style w:type="table" w:styleId="TableGridLight">
    <w:name w:val="Grid Table Light"/>
    <w:basedOn w:val="TableNormal"/>
    <w:uiPriority w:val="40"/>
    <w:rsid w:val="00394D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ablessmallChar">
    <w:name w:val="Tables small Char"/>
    <w:basedOn w:val="DefaultParagraphFont"/>
    <w:link w:val="Tablessmall"/>
    <w:rsid w:val="00B043F8"/>
    <w:rPr>
      <w:rFonts w:ascii="Calibri" w:eastAsia="Calibri" w:hAnsi="Calibri" w:cs="Times New Roman"/>
      <w:sz w:val="20"/>
      <w:szCs w:val="20"/>
      <w:lang w:eastAsia="en-GB"/>
    </w:rPr>
  </w:style>
  <w:style w:type="table" w:customStyle="1" w:styleId="ULtables">
    <w:name w:val="UL tables"/>
    <w:basedOn w:val="TableNormal"/>
    <w:uiPriority w:val="99"/>
    <w:rsid w:val="00005DEC"/>
    <w:pPr>
      <w:spacing w:before="60" w:after="60" w:line="240" w:lineRule="auto"/>
    </w:pPr>
    <w:rPr>
      <w:sz w:val="24"/>
    </w:rPr>
    <w:tblPr>
      <w:tblStyleRowBandSize w:val="1"/>
      <w:tblBorders>
        <w:top w:val="single" w:sz="2" w:space="0" w:color="auto"/>
        <w:bottom w:val="single" w:sz="2" w:space="0" w:color="auto"/>
        <w:insideH w:val="single" w:sz="2" w:space="0" w:color="auto"/>
        <w:insideV w:val="single" w:sz="4" w:space="0" w:color="auto"/>
      </w:tblBorders>
    </w:tblPr>
    <w:tblStylePr w:type="firstRow">
      <w:pPr>
        <w:wordWrap/>
        <w:spacing w:beforeLines="0" w:before="60" w:beforeAutospacing="0" w:afterLines="0" w:after="60" w:afterAutospacing="0" w:line="240" w:lineRule="auto"/>
      </w:pPr>
      <w:rPr>
        <w:rFonts w:ascii="Calibri" w:hAnsi="Calibri"/>
        <w:b/>
        <w:i w:val="0"/>
        <w:color w:val="FFFFFF" w:themeColor="background1"/>
        <w:sz w:val="24"/>
      </w:rPr>
      <w:tblPr/>
      <w:tcPr>
        <w:shd w:val="clear" w:color="auto" w:fill="0079BC"/>
      </w:tcPr>
    </w:tblStylePr>
    <w:tblStylePr w:type="lastRow">
      <w:rPr>
        <w:b/>
      </w:rPr>
    </w:tblStylePr>
    <w:tblStylePr w:type="firstCol">
      <w:rPr>
        <w:b/>
        <w:color w:val="FFFFFF" w:themeColor="background1"/>
      </w:rPr>
      <w:tblPr/>
      <w:tcPr>
        <w:shd w:val="clear" w:color="auto" w:fill="0079BC"/>
      </w:tcPr>
    </w:tblStylePr>
    <w:tblStylePr w:type="band1Horz">
      <w:tblPr/>
      <w:tcPr>
        <w:shd w:val="clear" w:color="auto" w:fill="FFFFFF" w:themeFill="background1"/>
      </w:tcPr>
    </w:tblStylePr>
    <w:tblStylePr w:type="band2Horz">
      <w:tblPr/>
      <w:tcPr>
        <w:shd w:val="clear" w:color="auto" w:fill="DDF3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6056">
      <w:bodyDiv w:val="1"/>
      <w:marLeft w:val="0"/>
      <w:marRight w:val="0"/>
      <w:marTop w:val="0"/>
      <w:marBottom w:val="0"/>
      <w:divBdr>
        <w:top w:val="none" w:sz="0" w:space="0" w:color="auto"/>
        <w:left w:val="none" w:sz="0" w:space="0" w:color="auto"/>
        <w:bottom w:val="none" w:sz="0" w:space="0" w:color="auto"/>
        <w:right w:val="none" w:sz="0" w:space="0" w:color="auto"/>
      </w:divBdr>
    </w:div>
    <w:div w:id="13307132">
      <w:bodyDiv w:val="1"/>
      <w:marLeft w:val="0"/>
      <w:marRight w:val="0"/>
      <w:marTop w:val="0"/>
      <w:marBottom w:val="0"/>
      <w:divBdr>
        <w:top w:val="none" w:sz="0" w:space="0" w:color="auto"/>
        <w:left w:val="none" w:sz="0" w:space="0" w:color="auto"/>
        <w:bottom w:val="none" w:sz="0" w:space="0" w:color="auto"/>
        <w:right w:val="none" w:sz="0" w:space="0" w:color="auto"/>
      </w:divBdr>
    </w:div>
    <w:div w:id="59526935">
      <w:bodyDiv w:val="1"/>
      <w:marLeft w:val="0"/>
      <w:marRight w:val="0"/>
      <w:marTop w:val="0"/>
      <w:marBottom w:val="0"/>
      <w:divBdr>
        <w:top w:val="none" w:sz="0" w:space="0" w:color="auto"/>
        <w:left w:val="none" w:sz="0" w:space="0" w:color="auto"/>
        <w:bottom w:val="none" w:sz="0" w:space="0" w:color="auto"/>
        <w:right w:val="none" w:sz="0" w:space="0" w:color="auto"/>
      </w:divBdr>
    </w:div>
    <w:div w:id="89670145">
      <w:bodyDiv w:val="1"/>
      <w:marLeft w:val="0"/>
      <w:marRight w:val="0"/>
      <w:marTop w:val="0"/>
      <w:marBottom w:val="0"/>
      <w:divBdr>
        <w:top w:val="none" w:sz="0" w:space="0" w:color="auto"/>
        <w:left w:val="none" w:sz="0" w:space="0" w:color="auto"/>
        <w:bottom w:val="none" w:sz="0" w:space="0" w:color="auto"/>
        <w:right w:val="none" w:sz="0" w:space="0" w:color="auto"/>
      </w:divBdr>
    </w:div>
    <w:div w:id="151992982">
      <w:bodyDiv w:val="1"/>
      <w:marLeft w:val="0"/>
      <w:marRight w:val="0"/>
      <w:marTop w:val="0"/>
      <w:marBottom w:val="0"/>
      <w:divBdr>
        <w:top w:val="none" w:sz="0" w:space="0" w:color="auto"/>
        <w:left w:val="none" w:sz="0" w:space="0" w:color="auto"/>
        <w:bottom w:val="none" w:sz="0" w:space="0" w:color="auto"/>
        <w:right w:val="none" w:sz="0" w:space="0" w:color="auto"/>
      </w:divBdr>
    </w:div>
    <w:div w:id="405491401">
      <w:bodyDiv w:val="1"/>
      <w:marLeft w:val="0"/>
      <w:marRight w:val="0"/>
      <w:marTop w:val="0"/>
      <w:marBottom w:val="0"/>
      <w:divBdr>
        <w:top w:val="none" w:sz="0" w:space="0" w:color="auto"/>
        <w:left w:val="none" w:sz="0" w:space="0" w:color="auto"/>
        <w:bottom w:val="none" w:sz="0" w:space="0" w:color="auto"/>
        <w:right w:val="none" w:sz="0" w:space="0" w:color="auto"/>
      </w:divBdr>
    </w:div>
    <w:div w:id="569272032">
      <w:bodyDiv w:val="1"/>
      <w:marLeft w:val="0"/>
      <w:marRight w:val="0"/>
      <w:marTop w:val="0"/>
      <w:marBottom w:val="0"/>
      <w:divBdr>
        <w:top w:val="none" w:sz="0" w:space="0" w:color="auto"/>
        <w:left w:val="none" w:sz="0" w:space="0" w:color="auto"/>
        <w:bottom w:val="none" w:sz="0" w:space="0" w:color="auto"/>
        <w:right w:val="none" w:sz="0" w:space="0" w:color="auto"/>
      </w:divBdr>
    </w:div>
    <w:div w:id="689531815">
      <w:bodyDiv w:val="1"/>
      <w:marLeft w:val="0"/>
      <w:marRight w:val="0"/>
      <w:marTop w:val="0"/>
      <w:marBottom w:val="0"/>
      <w:divBdr>
        <w:top w:val="none" w:sz="0" w:space="0" w:color="auto"/>
        <w:left w:val="none" w:sz="0" w:space="0" w:color="auto"/>
        <w:bottom w:val="none" w:sz="0" w:space="0" w:color="auto"/>
        <w:right w:val="none" w:sz="0" w:space="0" w:color="auto"/>
      </w:divBdr>
    </w:div>
    <w:div w:id="823089477">
      <w:bodyDiv w:val="1"/>
      <w:marLeft w:val="0"/>
      <w:marRight w:val="0"/>
      <w:marTop w:val="300"/>
      <w:marBottom w:val="0"/>
      <w:divBdr>
        <w:top w:val="none" w:sz="0" w:space="0" w:color="auto"/>
        <w:left w:val="none" w:sz="0" w:space="0" w:color="auto"/>
        <w:bottom w:val="none" w:sz="0" w:space="0" w:color="auto"/>
        <w:right w:val="none" w:sz="0" w:space="0" w:color="auto"/>
      </w:divBdr>
      <w:divsChild>
        <w:div w:id="1788348584">
          <w:marLeft w:val="0"/>
          <w:marRight w:val="0"/>
          <w:marTop w:val="0"/>
          <w:marBottom w:val="0"/>
          <w:divBdr>
            <w:top w:val="none" w:sz="0" w:space="0" w:color="auto"/>
            <w:left w:val="none" w:sz="0" w:space="0" w:color="auto"/>
            <w:bottom w:val="none" w:sz="0" w:space="0" w:color="auto"/>
            <w:right w:val="none" w:sz="0" w:space="0" w:color="auto"/>
          </w:divBdr>
          <w:divsChild>
            <w:div w:id="2107386615">
              <w:marLeft w:val="-300"/>
              <w:marRight w:val="0"/>
              <w:marTop w:val="0"/>
              <w:marBottom w:val="0"/>
              <w:divBdr>
                <w:top w:val="none" w:sz="0" w:space="0" w:color="auto"/>
                <w:left w:val="none" w:sz="0" w:space="0" w:color="auto"/>
                <w:bottom w:val="none" w:sz="0" w:space="0" w:color="auto"/>
                <w:right w:val="none" w:sz="0" w:space="0" w:color="auto"/>
              </w:divBdr>
              <w:divsChild>
                <w:div w:id="1482766987">
                  <w:marLeft w:val="0"/>
                  <w:marRight w:val="0"/>
                  <w:marTop w:val="0"/>
                  <w:marBottom w:val="0"/>
                  <w:divBdr>
                    <w:top w:val="none" w:sz="0" w:space="0" w:color="auto"/>
                    <w:left w:val="none" w:sz="0" w:space="0" w:color="auto"/>
                    <w:bottom w:val="none" w:sz="0" w:space="0" w:color="auto"/>
                    <w:right w:val="none" w:sz="0" w:space="0" w:color="auto"/>
                  </w:divBdr>
                  <w:divsChild>
                    <w:div w:id="1500079443">
                      <w:marLeft w:val="-300"/>
                      <w:marRight w:val="0"/>
                      <w:marTop w:val="0"/>
                      <w:marBottom w:val="0"/>
                      <w:divBdr>
                        <w:top w:val="none" w:sz="0" w:space="0" w:color="auto"/>
                        <w:left w:val="none" w:sz="0" w:space="0" w:color="auto"/>
                        <w:bottom w:val="none" w:sz="0" w:space="0" w:color="auto"/>
                        <w:right w:val="none" w:sz="0" w:space="0" w:color="auto"/>
                      </w:divBdr>
                      <w:divsChild>
                        <w:div w:id="93131810">
                          <w:marLeft w:val="0"/>
                          <w:marRight w:val="0"/>
                          <w:marTop w:val="0"/>
                          <w:marBottom w:val="0"/>
                          <w:divBdr>
                            <w:top w:val="none" w:sz="0" w:space="0" w:color="auto"/>
                            <w:left w:val="none" w:sz="0" w:space="0" w:color="auto"/>
                            <w:bottom w:val="none" w:sz="0" w:space="0" w:color="auto"/>
                            <w:right w:val="none" w:sz="0" w:space="0" w:color="auto"/>
                          </w:divBdr>
                          <w:divsChild>
                            <w:div w:id="2117208662">
                              <w:marLeft w:val="0"/>
                              <w:marRight w:val="0"/>
                              <w:marTop w:val="0"/>
                              <w:marBottom w:val="0"/>
                              <w:divBdr>
                                <w:top w:val="none" w:sz="0" w:space="0" w:color="auto"/>
                                <w:left w:val="none" w:sz="0" w:space="0" w:color="auto"/>
                                <w:bottom w:val="none" w:sz="0" w:space="0" w:color="auto"/>
                                <w:right w:val="none" w:sz="0" w:space="0" w:color="auto"/>
                              </w:divBdr>
                              <w:divsChild>
                                <w:div w:id="1920675523">
                                  <w:marLeft w:val="-300"/>
                                  <w:marRight w:val="0"/>
                                  <w:marTop w:val="0"/>
                                  <w:marBottom w:val="0"/>
                                  <w:divBdr>
                                    <w:top w:val="none" w:sz="0" w:space="0" w:color="auto"/>
                                    <w:left w:val="none" w:sz="0" w:space="0" w:color="auto"/>
                                    <w:bottom w:val="none" w:sz="0" w:space="0" w:color="auto"/>
                                    <w:right w:val="none" w:sz="0" w:space="0" w:color="auto"/>
                                  </w:divBdr>
                                  <w:divsChild>
                                    <w:div w:id="1208908088">
                                      <w:marLeft w:val="0"/>
                                      <w:marRight w:val="0"/>
                                      <w:marTop w:val="0"/>
                                      <w:marBottom w:val="0"/>
                                      <w:divBdr>
                                        <w:top w:val="none" w:sz="0" w:space="0" w:color="auto"/>
                                        <w:left w:val="none" w:sz="0" w:space="0" w:color="auto"/>
                                        <w:bottom w:val="none" w:sz="0" w:space="0" w:color="auto"/>
                                        <w:right w:val="none" w:sz="0" w:space="0" w:color="auto"/>
                                      </w:divBdr>
                                      <w:divsChild>
                                        <w:div w:id="1690134333">
                                          <w:marLeft w:val="0"/>
                                          <w:marRight w:val="0"/>
                                          <w:marTop w:val="0"/>
                                          <w:marBottom w:val="300"/>
                                          <w:divBdr>
                                            <w:top w:val="single" w:sz="6" w:space="14" w:color="EEEEEE"/>
                                            <w:left w:val="single" w:sz="6" w:space="14" w:color="EEEEEE"/>
                                            <w:bottom w:val="single" w:sz="6" w:space="14" w:color="EEEEEE"/>
                                            <w:right w:val="single" w:sz="6" w:space="14" w:color="EEEEEE"/>
                                          </w:divBdr>
                                        </w:div>
                                      </w:divsChild>
                                    </w:div>
                                  </w:divsChild>
                                </w:div>
                              </w:divsChild>
                            </w:div>
                          </w:divsChild>
                        </w:div>
                      </w:divsChild>
                    </w:div>
                  </w:divsChild>
                </w:div>
              </w:divsChild>
            </w:div>
          </w:divsChild>
        </w:div>
      </w:divsChild>
    </w:div>
    <w:div w:id="861090137">
      <w:bodyDiv w:val="1"/>
      <w:marLeft w:val="0"/>
      <w:marRight w:val="0"/>
      <w:marTop w:val="0"/>
      <w:marBottom w:val="0"/>
      <w:divBdr>
        <w:top w:val="none" w:sz="0" w:space="0" w:color="auto"/>
        <w:left w:val="none" w:sz="0" w:space="0" w:color="auto"/>
        <w:bottom w:val="none" w:sz="0" w:space="0" w:color="auto"/>
        <w:right w:val="none" w:sz="0" w:space="0" w:color="auto"/>
      </w:divBdr>
    </w:div>
    <w:div w:id="922297424">
      <w:bodyDiv w:val="1"/>
      <w:marLeft w:val="0"/>
      <w:marRight w:val="0"/>
      <w:marTop w:val="0"/>
      <w:marBottom w:val="0"/>
      <w:divBdr>
        <w:top w:val="none" w:sz="0" w:space="0" w:color="auto"/>
        <w:left w:val="none" w:sz="0" w:space="0" w:color="auto"/>
        <w:bottom w:val="none" w:sz="0" w:space="0" w:color="auto"/>
        <w:right w:val="none" w:sz="0" w:space="0" w:color="auto"/>
      </w:divBdr>
    </w:div>
    <w:div w:id="1000426942">
      <w:bodyDiv w:val="1"/>
      <w:marLeft w:val="0"/>
      <w:marRight w:val="0"/>
      <w:marTop w:val="0"/>
      <w:marBottom w:val="0"/>
      <w:divBdr>
        <w:top w:val="none" w:sz="0" w:space="0" w:color="auto"/>
        <w:left w:val="none" w:sz="0" w:space="0" w:color="auto"/>
        <w:bottom w:val="none" w:sz="0" w:space="0" w:color="auto"/>
        <w:right w:val="none" w:sz="0" w:space="0" w:color="auto"/>
      </w:divBdr>
    </w:div>
    <w:div w:id="1063872613">
      <w:bodyDiv w:val="1"/>
      <w:marLeft w:val="0"/>
      <w:marRight w:val="0"/>
      <w:marTop w:val="0"/>
      <w:marBottom w:val="0"/>
      <w:divBdr>
        <w:top w:val="none" w:sz="0" w:space="0" w:color="auto"/>
        <w:left w:val="none" w:sz="0" w:space="0" w:color="auto"/>
        <w:bottom w:val="none" w:sz="0" w:space="0" w:color="auto"/>
        <w:right w:val="none" w:sz="0" w:space="0" w:color="auto"/>
      </w:divBdr>
    </w:div>
    <w:div w:id="1153792048">
      <w:bodyDiv w:val="1"/>
      <w:marLeft w:val="0"/>
      <w:marRight w:val="0"/>
      <w:marTop w:val="0"/>
      <w:marBottom w:val="0"/>
      <w:divBdr>
        <w:top w:val="none" w:sz="0" w:space="0" w:color="auto"/>
        <w:left w:val="none" w:sz="0" w:space="0" w:color="auto"/>
        <w:bottom w:val="none" w:sz="0" w:space="0" w:color="auto"/>
        <w:right w:val="none" w:sz="0" w:space="0" w:color="auto"/>
      </w:divBdr>
    </w:div>
    <w:div w:id="1178959251">
      <w:bodyDiv w:val="1"/>
      <w:marLeft w:val="0"/>
      <w:marRight w:val="0"/>
      <w:marTop w:val="0"/>
      <w:marBottom w:val="0"/>
      <w:divBdr>
        <w:top w:val="none" w:sz="0" w:space="0" w:color="auto"/>
        <w:left w:val="none" w:sz="0" w:space="0" w:color="auto"/>
        <w:bottom w:val="none" w:sz="0" w:space="0" w:color="auto"/>
        <w:right w:val="none" w:sz="0" w:space="0" w:color="auto"/>
      </w:divBdr>
    </w:div>
    <w:div w:id="1269658962">
      <w:bodyDiv w:val="1"/>
      <w:marLeft w:val="0"/>
      <w:marRight w:val="0"/>
      <w:marTop w:val="0"/>
      <w:marBottom w:val="0"/>
      <w:divBdr>
        <w:top w:val="none" w:sz="0" w:space="0" w:color="auto"/>
        <w:left w:val="none" w:sz="0" w:space="0" w:color="auto"/>
        <w:bottom w:val="none" w:sz="0" w:space="0" w:color="auto"/>
        <w:right w:val="none" w:sz="0" w:space="0" w:color="auto"/>
      </w:divBdr>
    </w:div>
    <w:div w:id="1312564840">
      <w:bodyDiv w:val="1"/>
      <w:marLeft w:val="0"/>
      <w:marRight w:val="0"/>
      <w:marTop w:val="0"/>
      <w:marBottom w:val="0"/>
      <w:divBdr>
        <w:top w:val="none" w:sz="0" w:space="0" w:color="auto"/>
        <w:left w:val="none" w:sz="0" w:space="0" w:color="auto"/>
        <w:bottom w:val="none" w:sz="0" w:space="0" w:color="auto"/>
        <w:right w:val="none" w:sz="0" w:space="0" w:color="auto"/>
      </w:divBdr>
    </w:div>
    <w:div w:id="1351028194">
      <w:bodyDiv w:val="1"/>
      <w:marLeft w:val="0"/>
      <w:marRight w:val="0"/>
      <w:marTop w:val="0"/>
      <w:marBottom w:val="0"/>
      <w:divBdr>
        <w:top w:val="none" w:sz="0" w:space="0" w:color="auto"/>
        <w:left w:val="none" w:sz="0" w:space="0" w:color="auto"/>
        <w:bottom w:val="none" w:sz="0" w:space="0" w:color="auto"/>
        <w:right w:val="none" w:sz="0" w:space="0" w:color="auto"/>
      </w:divBdr>
    </w:div>
    <w:div w:id="1777679202">
      <w:bodyDiv w:val="1"/>
      <w:marLeft w:val="0"/>
      <w:marRight w:val="0"/>
      <w:marTop w:val="0"/>
      <w:marBottom w:val="0"/>
      <w:divBdr>
        <w:top w:val="none" w:sz="0" w:space="0" w:color="auto"/>
        <w:left w:val="none" w:sz="0" w:space="0" w:color="auto"/>
        <w:bottom w:val="none" w:sz="0" w:space="0" w:color="auto"/>
        <w:right w:val="none" w:sz="0" w:space="0" w:color="auto"/>
      </w:divBdr>
    </w:div>
    <w:div w:id="1866358539">
      <w:bodyDiv w:val="1"/>
      <w:marLeft w:val="0"/>
      <w:marRight w:val="0"/>
      <w:marTop w:val="0"/>
      <w:marBottom w:val="0"/>
      <w:divBdr>
        <w:top w:val="none" w:sz="0" w:space="0" w:color="auto"/>
        <w:left w:val="none" w:sz="0" w:space="0" w:color="auto"/>
        <w:bottom w:val="none" w:sz="0" w:space="0" w:color="auto"/>
        <w:right w:val="none" w:sz="0" w:space="0" w:color="auto"/>
      </w:divBdr>
    </w:div>
    <w:div w:id="1966500461">
      <w:bodyDiv w:val="1"/>
      <w:marLeft w:val="0"/>
      <w:marRight w:val="0"/>
      <w:marTop w:val="0"/>
      <w:marBottom w:val="0"/>
      <w:divBdr>
        <w:top w:val="none" w:sz="0" w:space="0" w:color="auto"/>
        <w:left w:val="none" w:sz="0" w:space="0" w:color="auto"/>
        <w:bottom w:val="none" w:sz="0" w:space="0" w:color="auto"/>
        <w:right w:val="none" w:sz="0" w:space="0" w:color="auto"/>
      </w:divBdr>
    </w:div>
    <w:div w:id="2025277371">
      <w:bodyDiv w:val="1"/>
      <w:marLeft w:val="0"/>
      <w:marRight w:val="0"/>
      <w:marTop w:val="0"/>
      <w:marBottom w:val="0"/>
      <w:divBdr>
        <w:top w:val="none" w:sz="0" w:space="0" w:color="auto"/>
        <w:left w:val="none" w:sz="0" w:space="0" w:color="auto"/>
        <w:bottom w:val="none" w:sz="0" w:space="0" w:color="auto"/>
        <w:right w:val="none" w:sz="0" w:space="0" w:color="auto"/>
      </w:divBdr>
    </w:div>
    <w:div w:id="2106918411">
      <w:bodyDiv w:val="1"/>
      <w:marLeft w:val="0"/>
      <w:marRight w:val="0"/>
      <w:marTop w:val="0"/>
      <w:marBottom w:val="0"/>
      <w:divBdr>
        <w:top w:val="none" w:sz="0" w:space="0" w:color="auto"/>
        <w:left w:val="none" w:sz="0" w:space="0" w:color="auto"/>
        <w:bottom w:val="none" w:sz="0" w:space="0" w:color="auto"/>
        <w:right w:val="none" w:sz="0" w:space="0" w:color="auto"/>
      </w:divBdr>
    </w:div>
    <w:div w:id="213289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Users\Mike\United%20Learning\London%20IT%20Service%20-%20Documents\Templates\IT%20DR%20pl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2014-10-24T00:00:00</PublishDate>
  <Abstract>To ensure that the ICT support provision at Bow School is efficient and effective, it is vital that we ensure that the human and technical resources available at Bow are sufficient to meet demand. Meeting the daily needs of a busy school place high demands on the ICT support team, and it is vital that sufficient resources are available to ensure that the teaching and learning demands are met on a daily basis. This report compares the current ICT support team structure at Bow School with similar teams in neighbouring Tower Hamlets Secondary schools. A direct comparison between the size of the school, supported ICT provision, ICT support staff structure and method of managing and delegating support requests and project work.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AC78B0327AFF409ACEA2210BD98F8C" ma:contentTypeVersion="17" ma:contentTypeDescription="Create a new document." ma:contentTypeScope="" ma:versionID="4fed357f26e48cc7e6684a8d1a4e27e2">
  <xsd:schema xmlns:xsd="http://www.w3.org/2001/XMLSchema" xmlns:xs="http://www.w3.org/2001/XMLSchema" xmlns:p="http://schemas.microsoft.com/office/2006/metadata/properties" xmlns:ns2="0253a74e-4fb4-4af8-b0be-d76597cf8f00" xmlns:ns3="a1a60043-a28f-4fde-a495-e151a721b6d1" targetNamespace="http://schemas.microsoft.com/office/2006/metadata/properties" ma:root="true" ma:fieldsID="d665b928d44ca85392cc3692af363b32" ns2:_="" ns3:_="">
    <xsd:import namespace="0253a74e-4fb4-4af8-b0be-d76597cf8f00"/>
    <xsd:import namespace="a1a60043-a28f-4fde-a495-e151a721b6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3a74e-4fb4-4af8-b0be-d76597cf8f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547d1d0-3da5-4772-b279-2d11b77b4c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1a60043-a28f-4fde-a495-e151a721b6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90c4438-e1d7-432c-970a-75cf41974a1c}" ma:internalName="TaxCatchAll" ma:showField="CatchAllData" ma:web="a1a60043-a28f-4fde-a495-e151a721b6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53a74e-4fb4-4af8-b0be-d76597cf8f00">
      <Terms xmlns="http://schemas.microsoft.com/office/infopath/2007/PartnerControls"/>
    </lcf76f155ced4ddcb4097134ff3c332f>
    <TaxCatchAll xmlns="a1a60043-a28f-4fde-a495-e151a721b6d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7A3ADC-17B6-494F-BD8F-46E2C6433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3a74e-4fb4-4af8-b0be-d76597cf8f00"/>
    <ds:schemaRef ds:uri="a1a60043-a28f-4fde-a495-e151a721b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967D4F-0722-4500-B612-8FD9B9640230}">
  <ds:schemaRefs>
    <ds:schemaRef ds:uri="http://schemas.openxmlformats.org/officeDocument/2006/bibliography"/>
  </ds:schemaRefs>
</ds:datastoreItem>
</file>

<file path=customXml/itemProps4.xml><?xml version="1.0" encoding="utf-8"?>
<ds:datastoreItem xmlns:ds="http://schemas.openxmlformats.org/officeDocument/2006/customXml" ds:itemID="{E476E136-AAF9-464F-BA39-8AC890DDA35A}">
  <ds:schemaRefs>
    <ds:schemaRef ds:uri="http://schemas.microsoft.com/office/2006/metadata/properties"/>
    <ds:schemaRef ds:uri="http://schemas.microsoft.com/office/infopath/2007/PartnerControls"/>
    <ds:schemaRef ds:uri="0253a74e-4fb4-4af8-b0be-d76597cf8f00"/>
    <ds:schemaRef ds:uri="a1a60043-a28f-4fde-a495-e151a721b6d1"/>
  </ds:schemaRefs>
</ds:datastoreItem>
</file>

<file path=customXml/itemProps5.xml><?xml version="1.0" encoding="utf-8"?>
<ds:datastoreItem xmlns:ds="http://schemas.openxmlformats.org/officeDocument/2006/customXml" ds:itemID="{C474A603-35EA-4706-B120-C559F518D13F}">
  <ds:schemaRefs>
    <ds:schemaRef ds:uri="http://schemas.microsoft.com/sharepoint/v3/contenttype/forms"/>
  </ds:schemaRefs>
</ds:datastoreItem>
</file>

<file path=docMetadata/LabelInfo.xml><?xml version="1.0" encoding="utf-8"?>
<clbl:labelList xmlns:clbl="http://schemas.microsoft.com/office/2020/mipLabelMetadata">
  <clbl:label id="{a4d068aa-090e-4f55-a950-b1b95cea1c6b}" enabled="0" method="" siteId="{a4d068aa-090e-4f55-a950-b1b95cea1c6b}" removed="1"/>
</clbl:labelList>
</file>

<file path=docProps/app.xml><?xml version="1.0" encoding="utf-8"?>
<Properties xmlns="http://schemas.openxmlformats.org/officeDocument/2006/extended-properties" xmlns:vt="http://schemas.openxmlformats.org/officeDocument/2006/docPropsVTypes">
  <Template>IT DR plan template.dotx</Template>
  <TotalTime>1</TotalTime>
  <Pages>3</Pages>
  <Words>803</Words>
  <Characters>4646</Characters>
  <Application>Microsoft Office Word</Application>
  <DocSecurity>0</DocSecurity>
  <Lines>136</Lines>
  <Paragraphs>86</Paragraphs>
  <ScaleCrop>false</ScaleCrop>
  <HeadingPairs>
    <vt:vector size="2" baseType="variant">
      <vt:variant>
        <vt:lpstr>Title</vt:lpstr>
      </vt:variant>
      <vt:variant>
        <vt:i4>1</vt:i4>
      </vt:variant>
    </vt:vector>
  </HeadingPairs>
  <TitlesOfParts>
    <vt:vector size="1" baseType="lpstr">
      <vt:lpstr>Review of ICT Network Service and Provision</vt:lpstr>
    </vt:vector>
  </TitlesOfParts>
  <Manager>Michael Coyne</Manager>
  <Company>Bow School</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ICT Network Service and Provision</dc:title>
  <dc:subject/>
  <dc:creator>Michael Coyne</dc:creator>
  <cp:keywords/>
  <cp:lastModifiedBy>Michael Coyne</cp:lastModifiedBy>
  <cp:revision>3</cp:revision>
  <cp:lastPrinted>2016-01-15T23:15:00Z</cp:lastPrinted>
  <dcterms:created xsi:type="dcterms:W3CDTF">2026-03-13T11:30:00Z</dcterms:created>
  <dcterms:modified xsi:type="dcterms:W3CDTF">2026-03-13T11:31:00Z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0x01010029AC78B0327AFF409ACEA2210BD98F8C</vt:lpwstr>
  </property>
  <property fmtid="{D5CDD505-2E9C-101B-9397-08002B2CF9AE}" pid="3" name="MediaServiceImageTags">
    <vt:lpwstr/>
  </property>
  <property fmtid="{D5CDD505-2E9C-101B-9397-08002B2CF9AE}" pid="4" name="GrammarlyDocumentId">
    <vt:lpwstr>c63c9f55-91f6-420a-bef0-7bdf5102d8dd</vt:lpwstr>
  </property>
</Properties>
</file>