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63B" w:rsidRDefault="0061263B" w:rsidP="008D516C">
      <w:pPr>
        <w:tabs>
          <w:tab w:val="left" w:pos="5670"/>
          <w:tab w:val="left" w:pos="13041"/>
        </w:tabs>
        <w:spacing w:after="160" w:line="259" w:lineRule="auto"/>
        <w:jc w:val="both"/>
        <w:rPr>
          <w:rFonts w:asciiTheme="minorHAnsi" w:eastAsiaTheme="minorHAnsi" w:hAnsiTheme="minorHAnsi" w:cstheme="minorBidi"/>
          <w:b/>
          <w:sz w:val="28"/>
          <w:szCs w:val="28"/>
        </w:rPr>
      </w:pPr>
    </w:p>
    <w:p w:rsidR="008D516C" w:rsidRPr="001429AA" w:rsidRDefault="0061263B" w:rsidP="008D516C">
      <w:pPr>
        <w:tabs>
          <w:tab w:val="left" w:pos="5670"/>
          <w:tab w:val="left" w:pos="13041"/>
        </w:tabs>
        <w:spacing w:after="160" w:line="259" w:lineRule="auto"/>
        <w:jc w:val="both"/>
        <w:rPr>
          <w:rFonts w:asciiTheme="minorHAnsi" w:eastAsiaTheme="minorHAnsi" w:hAnsiTheme="minorHAnsi" w:cstheme="minorBidi"/>
          <w:sz w:val="28"/>
          <w:szCs w:val="28"/>
        </w:rPr>
      </w:pPr>
      <w:bookmarkStart w:id="0" w:name="_GoBack"/>
      <w:bookmarkEnd w:id="0"/>
      <w:r w:rsidRPr="00D93B87">
        <w:rPr>
          <w:rFonts w:asciiTheme="minorHAnsi" w:eastAsiaTheme="minorHAnsi" w:hAnsiTheme="minorHAnsi" w:cstheme="minorBidi"/>
          <w:b/>
          <w:sz w:val="28"/>
          <w:szCs w:val="28"/>
        </w:rPr>
        <w:t>Student Name:</w:t>
      </w:r>
      <w:r>
        <w:rPr>
          <w:rFonts w:asciiTheme="minorHAnsi" w:eastAsiaTheme="minorHAnsi" w:hAnsiTheme="minorHAnsi" w:cstheme="minorBidi"/>
          <w:b/>
          <w:sz w:val="28"/>
          <w:szCs w:val="28"/>
        </w:rPr>
        <w:t xml:space="preserve"> </w:t>
      </w:r>
      <w:r w:rsidRPr="00D93B87">
        <w:rPr>
          <w:rFonts w:asciiTheme="minorHAnsi" w:eastAsiaTheme="minorHAnsi" w:hAnsiTheme="minorHAnsi" w:cstheme="minorBidi"/>
          <w:sz w:val="28"/>
          <w:szCs w:val="28"/>
        </w:rPr>
        <w:t>&lt;&lt;Preferred First name&gt;&gt; &lt;&lt;Preferred Last name&gt;&gt;</w:t>
      </w:r>
      <w:r>
        <w:rPr>
          <w:rFonts w:asciiTheme="minorHAnsi" w:eastAsiaTheme="minorHAnsi" w:hAnsiTheme="minorHAnsi" w:cstheme="minorBidi"/>
          <w:sz w:val="28"/>
          <w:szCs w:val="28"/>
        </w:rPr>
        <w:t xml:space="preserve"> </w:t>
      </w:r>
      <w:r>
        <w:rPr>
          <w:rFonts w:asciiTheme="minorHAnsi" w:eastAsiaTheme="minorHAnsi" w:hAnsiTheme="minorHAnsi" w:cstheme="minorBidi"/>
          <w:sz w:val="28"/>
          <w:szCs w:val="28"/>
        </w:rPr>
        <w:tab/>
      </w:r>
      <w:r w:rsidRPr="008B7BFC">
        <w:rPr>
          <w:rFonts w:asciiTheme="minorHAnsi" w:eastAsiaTheme="minorHAnsi" w:hAnsiTheme="minorHAnsi" w:cstheme="minorBidi"/>
          <w:b/>
          <w:sz w:val="28"/>
          <w:szCs w:val="28"/>
        </w:rPr>
        <w:t>Tutor Group</w:t>
      </w:r>
      <w:r w:rsidRPr="00D93B87">
        <w:rPr>
          <w:rFonts w:asciiTheme="minorHAnsi" w:eastAsiaTheme="minorHAnsi" w:hAnsiTheme="minorHAnsi" w:cstheme="minorBidi"/>
          <w:b/>
          <w:sz w:val="28"/>
          <w:szCs w:val="28"/>
        </w:rPr>
        <w:t>:</w:t>
      </w:r>
      <w:r>
        <w:rPr>
          <w:rFonts w:asciiTheme="minorHAnsi" w:eastAsiaTheme="minorHAnsi" w:hAnsiTheme="minorHAnsi" w:cstheme="minorBidi"/>
          <w:b/>
          <w:sz w:val="28"/>
          <w:szCs w:val="28"/>
        </w:rPr>
        <w:t xml:space="preserve"> </w:t>
      </w:r>
      <w:r w:rsidRPr="00D93B87">
        <w:rPr>
          <w:rFonts w:asciiTheme="minorHAnsi" w:eastAsiaTheme="minorHAnsi" w:hAnsiTheme="minorHAnsi" w:cstheme="minorBidi"/>
          <w:sz w:val="28"/>
          <w:szCs w:val="28"/>
        </w:rPr>
        <w:t>&lt;&lt;Tutor Group&gt;</w:t>
      </w:r>
      <w:r>
        <w:rPr>
          <w:rFonts w:asciiTheme="minorHAnsi" w:eastAsiaTheme="minorHAnsi" w:hAnsiTheme="minorHAnsi" w:cstheme="minorBidi"/>
          <w:sz w:val="28"/>
          <w:szCs w:val="28"/>
        </w:rPr>
        <w:t>&gt;</w:t>
      </w:r>
      <w:r>
        <w:rPr>
          <w:rFonts w:asciiTheme="minorHAnsi" w:eastAsiaTheme="minorHAnsi" w:hAnsiTheme="minorHAnsi" w:cstheme="minorBidi"/>
          <w:sz w:val="28"/>
          <w:szCs w:val="28"/>
        </w:rPr>
        <w:tab/>
        <w:t xml:space="preserve"> </w:t>
      </w:r>
      <w:r>
        <w:rPr>
          <w:rFonts w:asciiTheme="minorHAnsi" w:eastAsiaTheme="minorHAnsi" w:hAnsiTheme="minorHAnsi" w:cstheme="minorBidi"/>
          <w:b/>
          <w:sz w:val="28"/>
          <w:szCs w:val="28"/>
        </w:rPr>
        <w:t xml:space="preserve">Attendance: </w:t>
      </w:r>
      <w:r w:rsidRPr="001429AA">
        <w:rPr>
          <w:rFonts w:asciiTheme="minorHAnsi" w:eastAsiaTheme="minorHAnsi" w:hAnsiTheme="minorHAnsi" w:cstheme="minorBidi"/>
          <w:sz w:val="28"/>
          <w:szCs w:val="28"/>
        </w:rPr>
        <w:t>&lt;&lt;</w:t>
      </w:r>
      <w:r w:rsidRPr="001429AA">
        <w:t xml:space="preserve"> </w:t>
      </w:r>
      <w:r w:rsidRPr="001429AA">
        <w:rPr>
          <w:rFonts w:asciiTheme="minorHAnsi" w:eastAsiaTheme="minorHAnsi" w:hAnsiTheme="minorHAnsi" w:cstheme="minorBidi"/>
          <w:sz w:val="28"/>
          <w:szCs w:val="28"/>
        </w:rPr>
        <w:t>Attendance for current AY&gt;&gt;%</w:t>
      </w:r>
    </w:p>
    <w:tbl>
      <w:tblPr>
        <w:tblStyle w:val="TableGrid1"/>
        <w:tblpPr w:leftFromText="180" w:rightFromText="180" w:vertAnchor="text" w:horzAnchor="margin" w:tblpXSpec="center" w:tblpY="-45"/>
        <w:tblW w:w="4972" w:type="pct"/>
        <w:tblLayout w:type="fixed"/>
        <w:tblLook w:val="04A0" w:firstRow="1" w:lastRow="0" w:firstColumn="1" w:lastColumn="0" w:noHBand="0" w:noVBand="1"/>
      </w:tblPr>
      <w:tblGrid>
        <w:gridCol w:w="2416"/>
        <w:gridCol w:w="2834"/>
        <w:gridCol w:w="1650"/>
        <w:gridCol w:w="1650"/>
        <w:gridCol w:w="964"/>
        <w:gridCol w:w="2041"/>
        <w:gridCol w:w="2041"/>
        <w:gridCol w:w="2041"/>
      </w:tblGrid>
      <w:tr w:rsidR="008D516C" w:rsidRPr="00D93B87" w:rsidTr="00A86508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</w:tcBorders>
            <w:vAlign w:val="center"/>
          </w:tcPr>
          <w:p w:rsidR="008D516C" w:rsidRPr="00D93B87" w:rsidRDefault="008D516C" w:rsidP="00A86508">
            <w:pPr>
              <w:ind w:left="37"/>
              <w:rPr>
                <w:b/>
              </w:rPr>
            </w:pPr>
            <w:r w:rsidRPr="00D93B87">
              <w:rPr>
                <w:b/>
              </w:rPr>
              <w:t>Subject</w:t>
            </w:r>
          </w:p>
        </w:tc>
        <w:tc>
          <w:tcPr>
            <w:tcW w:w="2828" w:type="dxa"/>
            <w:tcBorders>
              <w:top w:val="single" w:sz="4" w:space="0" w:color="auto"/>
            </w:tcBorders>
            <w:vAlign w:val="center"/>
          </w:tcPr>
          <w:p w:rsidR="008D516C" w:rsidRPr="00D93B87" w:rsidRDefault="008D516C" w:rsidP="00A86508">
            <w:pPr>
              <w:rPr>
                <w:b/>
              </w:rPr>
            </w:pPr>
            <w:r w:rsidRPr="00D93B87">
              <w:rPr>
                <w:b/>
              </w:rPr>
              <w:t>Teacher name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:rsidR="008D516C" w:rsidRDefault="008D516C" w:rsidP="00A86508">
            <w:pPr>
              <w:rPr>
                <w:b/>
              </w:rPr>
            </w:pPr>
            <w:r>
              <w:rPr>
                <w:b/>
              </w:rPr>
              <w:t>Target band</w:t>
            </w:r>
          </w:p>
        </w:tc>
        <w:tc>
          <w:tcPr>
            <w:tcW w:w="1647" w:type="dxa"/>
            <w:tcBorders>
              <w:top w:val="single" w:sz="4" w:space="0" w:color="auto"/>
            </w:tcBorders>
            <w:vAlign w:val="center"/>
          </w:tcPr>
          <w:p w:rsidR="008D516C" w:rsidRPr="00D93B87" w:rsidRDefault="008D516C" w:rsidP="00A86508">
            <w:pPr>
              <w:rPr>
                <w:b/>
              </w:rPr>
            </w:pPr>
            <w:r>
              <w:rPr>
                <w:b/>
              </w:rPr>
              <w:t>Current Band</w:t>
            </w:r>
          </w:p>
        </w:tc>
        <w:tc>
          <w:tcPr>
            <w:tcW w:w="962" w:type="dxa"/>
            <w:tcBorders>
              <w:top w:val="single" w:sz="4" w:space="0" w:color="auto"/>
            </w:tcBorders>
            <w:vAlign w:val="center"/>
          </w:tcPr>
          <w:p w:rsidR="008D516C" w:rsidRPr="00D93B87" w:rsidRDefault="008D516C" w:rsidP="00A86508">
            <w:pPr>
              <w:jc w:val="center"/>
              <w:rPr>
                <w:b/>
              </w:rPr>
            </w:pPr>
            <w:r w:rsidRPr="00D93B87">
              <w:rPr>
                <w:b/>
              </w:rPr>
              <w:t>Effort</w:t>
            </w:r>
          </w:p>
        </w:tc>
        <w:tc>
          <w:tcPr>
            <w:tcW w:w="4074" w:type="dxa"/>
            <w:gridSpan w:val="2"/>
            <w:tcBorders>
              <w:top w:val="single" w:sz="4" w:space="0" w:color="auto"/>
            </w:tcBorders>
            <w:vAlign w:val="center"/>
          </w:tcPr>
          <w:p w:rsidR="008D516C" w:rsidRPr="00D93B87" w:rsidRDefault="008D516C" w:rsidP="00A86508">
            <w:pPr>
              <w:jc w:val="center"/>
              <w:rPr>
                <w:b/>
              </w:rPr>
            </w:pPr>
            <w:r>
              <w:rPr>
                <w:b/>
              </w:rPr>
              <w:t>Areas to improve</w:t>
            </w:r>
          </w:p>
        </w:tc>
        <w:tc>
          <w:tcPr>
            <w:tcW w:w="2037" w:type="dxa"/>
            <w:tcBorders>
              <w:top w:val="single" w:sz="4" w:space="0" w:color="auto"/>
            </w:tcBorders>
            <w:vAlign w:val="center"/>
          </w:tcPr>
          <w:p w:rsidR="008D516C" w:rsidRPr="00D93B87" w:rsidRDefault="008D516C" w:rsidP="00A86508">
            <w:pPr>
              <w:rPr>
                <w:b/>
              </w:rPr>
            </w:pPr>
            <w:r>
              <w:rPr>
                <w:b/>
              </w:rPr>
              <w:t>SJS Qualities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bookmarkStart w:id="1" w:name="_Hlk159327060"/>
            <w:r w:rsidRPr="00D93B87">
              <w:t xml:space="preserve">English 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-Autumn-7-English&gt;&gt;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3 - 7 - English&gt;&gt;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– English&gt;&gt;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&lt;&lt;Result-Effort-Autumn-7-English&gt;&gt;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1-Autumn-7-English&gt;&gt;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2-Autumn-7-English&gt;&gt;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Qualities-Autumn-7-English&gt;&gt;</w:t>
            </w:r>
          </w:p>
        </w:tc>
      </w:tr>
      <w:bookmarkEnd w:id="1"/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r w:rsidRPr="00D93B87">
              <w:t>Math</w:t>
            </w:r>
            <w:r>
              <w:t>ematics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-Autumn-7-Mathematics&gt;&gt;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3 - 7 - Mathematics&gt;&gt;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- 7 - Mathematics&gt;&gt;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&lt;&lt;Result-Effort-Autumn-7-Mathematics&gt;&gt;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1-Autumn-7-Mathematics&gt;&gt;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2-Autumn-7-Mathematics&gt;&gt;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Qualities-Autumn-7-Mathematics&gt;&gt;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r w:rsidRPr="00D93B87">
              <w:t>Science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-Autumn-7-Science&gt;&gt;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3 - 7 - Science&gt;&gt;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- 7 - Science&gt;&gt;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&lt;&lt;Result-Effort-Autumn-7-Science&gt;&gt;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1-Autumn-7-Science&gt;&gt;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2-Autumn-7-Science&gt;&gt;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Qualities-Autumn-7-Science&gt;&gt;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bookmarkStart w:id="2" w:name="_Hlk136945777"/>
            <w:r w:rsidRPr="00D93B87">
              <w:t>Art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-Autumn-7-Art and Design&gt;&gt;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3 - 7 - Art and Design&gt;&gt;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– Art and Design&gt;&gt;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&lt;&lt;Result-Effort-Autumn-7-Art and Design&gt;&gt;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1-Autumn-7-Art and Design&gt;&gt;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2-Autumn-7-Art and Design&gt;&gt;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Qualities-Autumn-7-Art and Design&gt;&gt;</w:t>
            </w:r>
          </w:p>
        </w:tc>
      </w:tr>
      <w:bookmarkEnd w:id="2"/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r w:rsidRPr="00D93B87">
              <w:t xml:space="preserve">Computing 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-Autumn-7-Computing&gt;&gt;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3 - 7 - Computing&gt;&gt;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- 7 - Computing&gt;&gt;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&lt;&lt;Result-Effort-Autumn-7-Computing&gt;&gt;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1-Autumn-7-Computing&gt;&gt;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2-Autumn-7-Computing&gt;&gt;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Qualities-Autumn-7-Computing&gt;&gt;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r w:rsidRPr="00D93B87">
              <w:t>Design &amp; Technology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 Design and Technology&gt;&gt;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– Design and Technology&gt;&gt;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– Design and Technology&gt;&gt;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&lt;&lt;Result-Effort-Autumn-7-Design and Technology&gt;&gt;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1-Autumn-7-Design and Technology&gt;&gt;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2-Autumn-7-Design and Technology&gt;&gt;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 Result-SJS Qualities-Autumn-7-Design and Technology&gt;&gt;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r w:rsidRPr="00D93B87">
              <w:t>Drama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-Autumn-7-Drama&gt;&gt;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3 - 7 - Drama&gt;&gt;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- 7 - Drama&gt;&gt;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&lt;&lt;Result-Effort-Autumn-7-Drama&gt;&gt;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1-Autumn-7-Drama&gt;&gt;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2-Autumn-7-Drama&gt;&gt;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Qualities-Autumn-7-Drama&gt;&gt;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r>
              <w:t>Food &amp; Nutrition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-Autumn-7-Food Preparation and Nutrition&gt;&gt;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3 - 7 - Food Preparation and Nutrition&gt;&gt;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– Food Preparation and Nutrition&gt;&gt;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&lt;&lt;Result-Effort-Autumn-7-Food Preparation and Nutrition&gt;&gt;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1-Autumn-7-Food Preparation and Nutrition&gt;&gt;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2-Autumn-7-Food Preparation and Nutrition&gt;&gt;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Qualities-Autumn-7-Food Preparation and Nutrition&gt;&gt;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r w:rsidRPr="00D93B87">
              <w:t>French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-Autumn-7-French&gt;&gt;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3 - 7 - French&gt;&gt;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- 7 - French&gt;&gt;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&lt;&lt;Result-Effort-Autumn-7-French&gt;&gt;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1-Autumn-7-French&gt;&gt;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2-Autumn-7-French&gt;&gt;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Qualities-Autumn-7-French&gt;&gt;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r w:rsidRPr="00D93B87">
              <w:t>Geography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-Autumn-7-Geography&gt;&gt;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3 - 7 - Geography&gt;&gt;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- 7 - Geography&gt;&gt;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&lt;&lt;Result-Effort-Autumn-7-Geography&gt;&gt;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1-Autumn-7-Geography&gt;&gt;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2-Autumn-7-Geography&gt;&gt;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Qualities-Autumn-7-Geography&gt;&gt;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r w:rsidRPr="00D93B87">
              <w:t>History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-Autumn-7-History&gt;&gt;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3 - 7 - History&gt;&gt;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- 7 - History&gt;&gt;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&lt;&lt;Result-Effort-Autumn-7-History&gt;&gt;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1-Autumn-7-History&gt;&gt;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2-Autumn-7-History&gt;&gt;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Qualities-Autumn-7-History&gt;&gt;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vAlign w:val="center"/>
          </w:tcPr>
          <w:p w:rsidR="008D516C" w:rsidRPr="00D93B87" w:rsidRDefault="008D516C" w:rsidP="00A86508">
            <w:pPr>
              <w:ind w:left="37"/>
            </w:pPr>
            <w:r w:rsidRPr="00D93B87">
              <w:t>Music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-Autumn-7-Music&gt;&gt;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>&lt;&lt;Result-Target Band - Key Stage 3 - 7 - Music&gt;&gt;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>&lt;&lt;Result-Current Band - Autumn - 7 - Music&gt;&gt;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&lt;&lt;Result-Effort-Autumn-7-Music&gt;&gt;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1-Autumn-7-Music&gt;&gt;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2-Autumn-7-Music&gt;&gt;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Qualities-Autumn-7-Music&gt;&gt;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tcBorders>
              <w:bottom w:val="single" w:sz="4" w:space="0" w:color="auto"/>
            </w:tcBorders>
            <w:vAlign w:val="center"/>
          </w:tcPr>
          <w:p w:rsidR="008D516C" w:rsidRPr="00D93B87" w:rsidRDefault="008D516C" w:rsidP="00A86508">
            <w:pPr>
              <w:ind w:left="37"/>
            </w:pPr>
            <w:r w:rsidRPr="00D93B87">
              <w:t>Physical Education</w:t>
            </w:r>
          </w:p>
        </w:tc>
        <w:tc>
          <w:tcPr>
            <w:tcW w:w="2828" w:type="dxa"/>
            <w:tcBorders>
              <w:bottom w:val="single" w:sz="4" w:space="0" w:color="auto"/>
            </w:tcBorders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 xml:space="preserve">-Autumn-7-Physical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 xml:space="preserve">&lt;&lt;Result-Target Band - Key Stage 3 - 7 – Physical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 xml:space="preserve">&lt;&lt;Result-Current Band - Autumn - 7 – Physical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 xml:space="preserve">&lt;&lt;Result-Effort-Autumn-7-Physical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 xml:space="preserve">&lt;&lt;Result-Areas to improve 1-Autumn-7-Physical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 xml:space="preserve">&lt;&lt;Result-Areas to improve 2-Autumn-7-Physical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 xml:space="preserve">&lt;&lt;Result-SJS Qualities-Autumn-7-Physical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6C" w:rsidRPr="00D93B87" w:rsidRDefault="008D516C" w:rsidP="00A86508">
            <w:pPr>
              <w:ind w:left="37"/>
            </w:pPr>
            <w:r w:rsidRPr="00D93B87">
              <w:t>Religious Education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 xml:space="preserve">-Autumn-7-Religious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 xml:space="preserve">&lt;&lt;Result-Target Band - Key Stage 3 - 7 – Religious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 xml:space="preserve">&lt;&lt;Result-Current Band - Autumn - 7 – Religious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 xml:space="preserve">&lt;&lt;Result-Effort-Autumn-7-Religious </w:t>
            </w:r>
            <w:proofErr w:type="spellStart"/>
            <w:r w:rsidRPr="00A85A63">
              <w:t>Educn</w:t>
            </w:r>
            <w:proofErr w:type="spellEnd"/>
            <w:r w:rsidRPr="00A85A63">
              <w:t>&gt;&gt;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 xml:space="preserve">&lt;&lt;Result-Areas to improve 1-Autumn-7-Religious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  <w:tc>
          <w:tcPr>
            <w:tcW w:w="2037" w:type="dxa"/>
            <w:tcBorders>
              <w:bottom w:val="single" w:sz="4" w:space="0" w:color="auto"/>
            </w:tcBorders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 xml:space="preserve">&lt;&lt;Result-Areas to improve 2-Autumn-7-Religious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 xml:space="preserve">&lt;&lt;Result-SJS Qualities-Autumn-7-Religious </w:t>
            </w:r>
            <w:proofErr w:type="spellStart"/>
            <w:r w:rsidRPr="00DA4EF7">
              <w:rPr>
                <w:sz w:val="18"/>
                <w:szCs w:val="18"/>
              </w:rPr>
              <w:t>Educn</w:t>
            </w:r>
            <w:proofErr w:type="spellEnd"/>
            <w:r w:rsidRPr="00DA4EF7">
              <w:rPr>
                <w:sz w:val="18"/>
                <w:szCs w:val="18"/>
              </w:rPr>
              <w:t>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516C" w:rsidRPr="00D93B87" w:rsidRDefault="008D516C" w:rsidP="00A86508">
            <w:pPr>
              <w:ind w:left="37"/>
            </w:pPr>
            <w:r>
              <w:t>PSHE</w:t>
            </w:r>
          </w:p>
        </w:tc>
        <w:tc>
          <w:tcPr>
            <w:tcW w:w="2828" w:type="dxa"/>
            <w:vAlign w:val="center"/>
          </w:tcPr>
          <w:p w:rsidR="008D516C" w:rsidRPr="00D93B87" w:rsidRDefault="008D516C" w:rsidP="00A86508">
            <w:r w:rsidRPr="00A85A63">
              <w:t xml:space="preserve">&lt;&lt;Subject Class Teacher-Teacher </w:t>
            </w:r>
            <w:proofErr w:type="gramStart"/>
            <w:r w:rsidRPr="00A85A63">
              <w:t>name</w:t>
            </w:r>
            <w:proofErr w:type="gramEnd"/>
            <w:r w:rsidRPr="00A85A63">
              <w:t>-Autumn-7-</w:t>
            </w:r>
            <w:r>
              <w:t>PSHE</w:t>
            </w:r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:rsidR="008D516C" w:rsidRDefault="008D516C" w:rsidP="00A86508">
            <w:r w:rsidRPr="00A85A63">
              <w:t xml:space="preserve">&lt;&lt;Result-Target Band - Key Stage 3 - 7 - </w:t>
            </w:r>
            <w:r>
              <w:t>PSHE</w:t>
            </w:r>
            <w:r w:rsidRPr="00A85A63">
              <w:t>&gt;&gt;</w:t>
            </w:r>
          </w:p>
        </w:tc>
        <w:tc>
          <w:tcPr>
            <w:tcW w:w="1647" w:type="dxa"/>
            <w:vAlign w:val="center"/>
          </w:tcPr>
          <w:p w:rsidR="008D516C" w:rsidRPr="00D93B87" w:rsidRDefault="008D516C" w:rsidP="00A86508">
            <w:pPr>
              <w:ind w:left="99"/>
            </w:pPr>
            <w:r w:rsidRPr="00A85A63">
              <w:t xml:space="preserve">&lt;&lt;Result-Current Band - Autumn - 7 - </w:t>
            </w:r>
            <w:r>
              <w:t>PSHE</w:t>
            </w:r>
            <w:r w:rsidRPr="00A85A63">
              <w:t>&gt;&gt;</w:t>
            </w:r>
          </w:p>
        </w:tc>
        <w:tc>
          <w:tcPr>
            <w:tcW w:w="962" w:type="dxa"/>
            <w:vAlign w:val="center"/>
          </w:tcPr>
          <w:p w:rsidR="008D516C" w:rsidRPr="00D93B87" w:rsidRDefault="008D516C" w:rsidP="00A86508">
            <w:pPr>
              <w:jc w:val="center"/>
            </w:pPr>
            <w:r w:rsidRPr="00A85A63">
              <w:t>&lt;&lt;Result-Effort-Autumn-7-</w:t>
            </w:r>
            <w:r>
              <w:t>PSHE</w:t>
            </w:r>
            <w:r w:rsidRPr="00A85A63">
              <w:t>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1-Autumn-7-PSHE&gt;&gt;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&lt;&lt;Result-Areas to improve 2-Autumn-7-PSHE&gt;&gt;</w:t>
            </w:r>
          </w:p>
        </w:tc>
        <w:tc>
          <w:tcPr>
            <w:tcW w:w="2037" w:type="dxa"/>
            <w:vAlign w:val="center"/>
          </w:tcPr>
          <w:p w:rsidR="008D516C" w:rsidRPr="00DA4EF7" w:rsidRDefault="008D516C" w:rsidP="00A86508">
            <w:pPr>
              <w:rPr>
                <w:sz w:val="18"/>
                <w:szCs w:val="18"/>
              </w:rPr>
            </w:pPr>
            <w:r w:rsidRPr="00DA4EF7">
              <w:rPr>
                <w:sz w:val="18"/>
                <w:szCs w:val="18"/>
              </w:rPr>
              <w:t>&lt;&lt;Result-SJS Qualities-Autumn-7-PSHE&gt;&gt;</w:t>
            </w:r>
          </w:p>
        </w:tc>
      </w:tr>
      <w:tr w:rsidR="008D516C" w:rsidRPr="00D93B87" w:rsidTr="00A86508">
        <w:trPr>
          <w:trHeight w:hRule="exact" w:val="397"/>
        </w:trPr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516C" w:rsidRDefault="008D516C" w:rsidP="00A86508">
            <w:pPr>
              <w:ind w:left="179"/>
            </w:pPr>
          </w:p>
        </w:tc>
        <w:tc>
          <w:tcPr>
            <w:tcW w:w="282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8D516C" w:rsidRPr="00D93B87" w:rsidRDefault="008D516C" w:rsidP="00A86508"/>
        </w:tc>
        <w:tc>
          <w:tcPr>
            <w:tcW w:w="32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D516C" w:rsidRPr="00785698" w:rsidRDefault="008D516C" w:rsidP="00A86508">
            <w:pPr>
              <w:jc w:val="right"/>
              <w:rPr>
                <w:b/>
              </w:rPr>
            </w:pPr>
            <w:r w:rsidRPr="00785698">
              <w:rPr>
                <w:b/>
              </w:rPr>
              <w:t>average effort</w:t>
            </w:r>
            <w:r>
              <w:rPr>
                <w:b/>
              </w:rPr>
              <w:t xml:space="preserve"> score:</w:t>
            </w:r>
          </w:p>
        </w:tc>
        <w:tc>
          <w:tcPr>
            <w:tcW w:w="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D516C" w:rsidRPr="00785698" w:rsidRDefault="008D516C" w:rsidP="00A86508">
            <w:pPr>
              <w:jc w:val="center"/>
              <w:rPr>
                <w:b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8D516C" w:rsidRPr="007957DF" w:rsidRDefault="008D516C" w:rsidP="00A86508">
            <w:pPr>
              <w:rPr>
                <w:sz w:val="1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516C" w:rsidRPr="007957DF" w:rsidRDefault="008D516C" w:rsidP="00A86508">
            <w:pPr>
              <w:rPr>
                <w:sz w:val="18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8D516C" w:rsidRPr="007957DF" w:rsidRDefault="008D516C" w:rsidP="00A86508">
            <w:pPr>
              <w:rPr>
                <w:sz w:val="18"/>
              </w:rPr>
            </w:pPr>
          </w:p>
        </w:tc>
      </w:tr>
    </w:tbl>
    <w:p w:rsidR="008D516C" w:rsidRPr="008D516C" w:rsidRDefault="0061263B" w:rsidP="008D516C">
      <w:pPr>
        <w:rPr>
          <w:rFonts w:eastAsiaTheme="minorHAnsi"/>
        </w:rPr>
      </w:pPr>
      <w:r>
        <w:rPr>
          <w:rFonts w:asciiTheme="minorHAnsi" w:eastAsiaTheme="minorHAnsi" w:hAnsiTheme="minorHAnsi" w:cstheme="minorBidi"/>
          <w:b/>
          <w:sz w:val="28"/>
          <w:szCs w:val="28"/>
        </w:rPr>
        <w:lastRenderedPageBreak/>
        <w:t>P</w:t>
      </w:r>
      <w:r w:rsidR="008D516C" w:rsidRPr="00785698">
        <w:rPr>
          <w:rFonts w:asciiTheme="minorHAnsi" w:eastAsiaTheme="minorHAnsi" w:hAnsiTheme="minorHAnsi" w:cstheme="minorBidi"/>
          <w:b/>
          <w:sz w:val="28"/>
          <w:szCs w:val="28"/>
        </w:rPr>
        <w:t>ositive points achieved:</w:t>
      </w:r>
      <w:r w:rsidR="008D516C">
        <w:rPr>
          <w:rFonts w:asciiTheme="minorHAnsi" w:eastAsiaTheme="minorHAnsi" w:hAnsiTheme="minorHAnsi" w:cstheme="minorBidi"/>
          <w:b/>
          <w:sz w:val="28"/>
          <w:szCs w:val="28"/>
        </w:rPr>
        <w:t xml:space="preserve"> </w:t>
      </w:r>
      <w:r w:rsidR="008D516C" w:rsidRPr="00CB59C0">
        <w:rPr>
          <w:rFonts w:asciiTheme="minorHAnsi" w:eastAsiaTheme="minorHAnsi" w:hAnsiTheme="minorHAnsi" w:cstheme="minorBidi"/>
          <w:sz w:val="28"/>
          <w:szCs w:val="28"/>
        </w:rPr>
        <w:t>&lt;&lt;</w:t>
      </w:r>
      <w:r w:rsidR="008D516C" w:rsidRPr="00CB59C0">
        <w:t xml:space="preserve"> </w:t>
      </w:r>
      <w:r w:rsidR="008D516C" w:rsidRPr="00CB59C0">
        <w:rPr>
          <w:rFonts w:asciiTheme="minorHAnsi" w:eastAsiaTheme="minorHAnsi" w:hAnsiTheme="minorHAnsi" w:cstheme="minorBidi"/>
          <w:sz w:val="28"/>
          <w:szCs w:val="28"/>
        </w:rPr>
        <w:t>Positive Behaviour Points&gt;&gt;</w:t>
      </w:r>
      <w:r w:rsidR="008D516C" w:rsidRPr="00785698">
        <w:rPr>
          <w:rFonts w:asciiTheme="minorHAnsi" w:eastAsiaTheme="minorHAnsi" w:hAnsiTheme="minorHAnsi" w:cstheme="minorBidi"/>
          <w:b/>
          <w:sz w:val="28"/>
          <w:szCs w:val="28"/>
        </w:rPr>
        <w:tab/>
        <w:t>Negative behaviour points:</w:t>
      </w:r>
      <w:r w:rsidR="008D516C">
        <w:rPr>
          <w:rFonts w:asciiTheme="minorHAnsi" w:eastAsiaTheme="minorHAnsi" w:hAnsiTheme="minorHAnsi" w:cstheme="minorBidi"/>
          <w:b/>
          <w:sz w:val="28"/>
          <w:szCs w:val="28"/>
        </w:rPr>
        <w:t xml:space="preserve"> </w:t>
      </w:r>
      <w:r w:rsidR="008D516C">
        <w:rPr>
          <w:rFonts w:asciiTheme="minorHAnsi" w:eastAsiaTheme="minorHAnsi" w:hAnsiTheme="minorHAnsi" w:cstheme="minorBidi"/>
          <w:sz w:val="28"/>
          <w:szCs w:val="28"/>
        </w:rPr>
        <w:t>&lt;&lt;</w:t>
      </w:r>
      <w:r w:rsidR="008D516C" w:rsidRPr="002375D4">
        <w:t xml:space="preserve"> </w:t>
      </w:r>
      <w:r w:rsidR="008D516C" w:rsidRPr="002375D4">
        <w:rPr>
          <w:rFonts w:asciiTheme="minorHAnsi" w:eastAsiaTheme="minorHAnsi" w:hAnsiTheme="minorHAnsi" w:cstheme="minorBidi"/>
          <w:sz w:val="28"/>
          <w:szCs w:val="28"/>
        </w:rPr>
        <w:t>Negative Behaviour Points</w:t>
      </w:r>
      <w:r w:rsidR="008D516C">
        <w:rPr>
          <w:rFonts w:asciiTheme="minorHAnsi" w:eastAsiaTheme="minorHAnsi" w:hAnsiTheme="minorHAnsi" w:cstheme="minorBidi"/>
          <w:sz w:val="28"/>
          <w:szCs w:val="28"/>
        </w:rPr>
        <w:t>&gt;&gt;</w:t>
      </w:r>
      <w:r w:rsidR="008D516C">
        <w:rPr>
          <w:noProof/>
        </w:rPr>
        <w:drawing>
          <wp:anchor distT="0" distB="0" distL="114300" distR="114300" simplePos="0" relativeHeight="251659264" behindDoc="0" locked="1" layoutInCell="1" allowOverlap="1" wp14:anchorId="06A28AEC" wp14:editId="24B837A2">
            <wp:simplePos x="0" y="0"/>
            <wp:positionH relativeFrom="page">
              <wp:align>center</wp:align>
            </wp:positionH>
            <wp:positionV relativeFrom="page">
              <wp:posOffset>1527175</wp:posOffset>
            </wp:positionV>
            <wp:extent cx="8762400" cy="6195600"/>
            <wp:effectExtent l="0" t="0" r="635" b="0"/>
            <wp:wrapSquare wrapText="bothSides"/>
            <wp:docPr id="4" name="Picture 4" descr="C:\Users\Nichola.Robertshaw\AppData\Local\Microsoft\Windows\INetCache\Content.Outlook\190P5FA3\Pedagogy Wheel Final Vers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ichola.Robertshaw\AppData\Local\Microsoft\Windows\INetCache\Content.Outlook\190P5FA3\Pedagogy Wheel Final Version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2400" cy="61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516C" w:rsidRPr="008D516C" w:rsidSect="0061263B">
      <w:headerReference w:type="default" r:id="rId8"/>
      <w:footerReference w:type="default" r:id="rId9"/>
      <w:pgSz w:w="16838" w:h="11906" w:orient="landscape"/>
      <w:pgMar w:top="1797" w:right="536" w:bottom="1276" w:left="567" w:header="794" w:footer="30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659" w:rsidRDefault="00D62659">
      <w:r>
        <w:separator/>
      </w:r>
    </w:p>
  </w:endnote>
  <w:endnote w:type="continuationSeparator" w:id="0">
    <w:p w:rsidR="00D62659" w:rsidRDefault="00D62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A0D" w:rsidRDefault="00B34A0D">
    <w:pPr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659" w:rsidRDefault="00D62659">
      <w:r>
        <w:separator/>
      </w:r>
    </w:p>
  </w:footnote>
  <w:footnote w:type="continuationSeparator" w:id="0">
    <w:p w:rsidR="00D62659" w:rsidRDefault="00D626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4A0D" w:rsidRPr="00837BF1" w:rsidRDefault="00837BF1" w:rsidP="00837BF1">
    <w:pPr>
      <w:pStyle w:val="Header"/>
      <w:ind w:firstLine="2160"/>
      <w:rPr>
        <w:rFonts w:ascii="Baskerville Old Face" w:hAnsi="Baskerville Old Face" w:cs="Arial"/>
        <w:sz w:val="48"/>
        <w:szCs w:val="48"/>
      </w:rPr>
    </w:pPr>
    <w:r w:rsidRPr="00B42EF1">
      <w:rPr>
        <w:noProof/>
      </w:rPr>
      <mc:AlternateContent>
        <mc:Choice Requires="wps">
          <w:drawing>
            <wp:anchor distT="36576" distB="36576" distL="36576" distR="36576" simplePos="0" relativeHeight="2516587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580390</wp:posOffset>
              </wp:positionV>
              <wp:extent cx="11210925" cy="45085"/>
              <wp:effectExtent l="0" t="0" r="9525" b="0"/>
              <wp:wrapNone/>
              <wp:docPr id="1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210925" cy="45085"/>
                      </a:xfrm>
                      <a:prstGeom prst="rect">
                        <a:avLst/>
                      </a:prstGeom>
                      <a:solidFill>
                        <a:srgbClr val="7E3853"/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9525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CCCCCC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0CBE63" id="Rectangle 8" o:spid="_x0000_s1026" style="position:absolute;margin-left:0;margin-top:45.7pt;width:882.75pt;height:3.55pt;z-index:251658752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" fillcolor="#7e3853" stroked="f" insetpen="t">
              <v:shadow color="#ccc"/>
              <v:textbox inset="2.88pt,2.88pt,2.88pt,2.88pt"/>
              <w10:wrap anchorx="margin"/>
            </v:rect>
          </w:pict>
        </mc:Fallback>
      </mc:AlternateContent>
    </w:r>
    <w:r w:rsidR="00DD5D71">
      <w:rPr>
        <w:rFonts w:cs="Arial"/>
        <w:noProof/>
        <w:sz w:val="28"/>
        <w:szCs w:val="28"/>
      </w:rPr>
      <w:drawing>
        <wp:anchor distT="0" distB="0" distL="114300" distR="114300" simplePos="0" relativeHeight="251659776" behindDoc="0" locked="0" layoutInCell="1" allowOverlap="1" wp14:anchorId="0CA4600A">
          <wp:simplePos x="0" y="0"/>
          <wp:positionH relativeFrom="column">
            <wp:posOffset>-284480</wp:posOffset>
          </wp:positionH>
          <wp:positionV relativeFrom="paragraph">
            <wp:posOffset>-676910</wp:posOffset>
          </wp:positionV>
          <wp:extent cx="1846800" cy="1306800"/>
          <wp:effectExtent l="0" t="0" r="0" b="0"/>
          <wp:wrapThrough wrapText="bothSides">
            <wp:wrapPolygon edited="0">
              <wp:start x="13816" y="3150"/>
              <wp:lineTo x="6239" y="5040"/>
              <wp:lineTo x="5125" y="5670"/>
              <wp:lineTo x="5125" y="8821"/>
              <wp:lineTo x="3343" y="10711"/>
              <wp:lineTo x="3343" y="11656"/>
              <wp:lineTo x="4902" y="13861"/>
              <wp:lineTo x="4680" y="14491"/>
              <wp:lineTo x="7354" y="18271"/>
              <wp:lineTo x="14039" y="18271"/>
              <wp:lineTo x="16713" y="14491"/>
              <wp:lineTo x="16713" y="13861"/>
              <wp:lineTo x="18272" y="11971"/>
              <wp:lineTo x="18050" y="10711"/>
              <wp:lineTo x="16267" y="8821"/>
              <wp:lineTo x="15153" y="4725"/>
              <wp:lineTo x="14930" y="3150"/>
              <wp:lineTo x="13816" y="315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USE this o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6800" cy="130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4A0D" w:rsidRPr="00837BF1">
      <w:rPr>
        <w:rFonts w:ascii="Baskerville Old Face" w:hAnsi="Baskerville Old Face" w:cs="Arial"/>
        <w:sz w:val="48"/>
        <w:szCs w:val="48"/>
      </w:rPr>
      <w:t xml:space="preserve">St John’s School Year </w:t>
    </w:r>
    <w:r w:rsidR="002B4610" w:rsidRPr="00837BF1">
      <w:rPr>
        <w:rFonts w:ascii="Baskerville Old Face" w:hAnsi="Baskerville Old Face" w:cs="Arial"/>
        <w:sz w:val="48"/>
        <w:szCs w:val="48"/>
      </w:rPr>
      <w:t>7</w:t>
    </w:r>
    <w:r w:rsidR="00B34A0D" w:rsidRPr="00837BF1">
      <w:rPr>
        <w:rFonts w:ascii="Baskerville Old Face" w:hAnsi="Baskerville Old Face" w:cs="Arial"/>
        <w:sz w:val="48"/>
        <w:szCs w:val="48"/>
      </w:rPr>
      <w:t xml:space="preserve"> </w:t>
    </w:r>
    <w:r w:rsidR="00A96A1C" w:rsidRPr="00837BF1">
      <w:rPr>
        <w:rFonts w:ascii="Baskerville Old Face" w:hAnsi="Baskerville Old Face" w:cs="Arial"/>
        <w:sz w:val="48"/>
        <w:szCs w:val="48"/>
      </w:rPr>
      <w:t>Autumn Term</w:t>
    </w:r>
    <w:r w:rsidR="00B34A0D" w:rsidRPr="00837BF1">
      <w:rPr>
        <w:rFonts w:ascii="Baskerville Old Face" w:hAnsi="Baskerville Old Face" w:cs="Arial"/>
        <w:sz w:val="48"/>
        <w:szCs w:val="48"/>
      </w:rPr>
      <w:t xml:space="preserve"> R</w:t>
    </w:r>
    <w:r w:rsidR="00CE660C" w:rsidRPr="00837BF1">
      <w:rPr>
        <w:rFonts w:ascii="Baskerville Old Face" w:hAnsi="Baskerville Old Face" w:cs="Arial"/>
        <w:sz w:val="48"/>
        <w:szCs w:val="48"/>
      </w:rPr>
      <w:t>eport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attachedTemplate r:id="rId1"/>
  <w:defaultTabStop w:val="720"/>
  <w:evenAndOddHeaders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EF1"/>
    <w:rsid w:val="00003EBC"/>
    <w:rsid w:val="0000442E"/>
    <w:rsid w:val="00033682"/>
    <w:rsid w:val="00043577"/>
    <w:rsid w:val="00056448"/>
    <w:rsid w:val="00065937"/>
    <w:rsid w:val="00076014"/>
    <w:rsid w:val="00077122"/>
    <w:rsid w:val="00077246"/>
    <w:rsid w:val="0008245E"/>
    <w:rsid w:val="000945AA"/>
    <w:rsid w:val="000A1D29"/>
    <w:rsid w:val="000B6E50"/>
    <w:rsid w:val="000C53A7"/>
    <w:rsid w:val="000D3DA2"/>
    <w:rsid w:val="000E0468"/>
    <w:rsid w:val="000F0ECE"/>
    <w:rsid w:val="0014441A"/>
    <w:rsid w:val="00144E49"/>
    <w:rsid w:val="00146BE5"/>
    <w:rsid w:val="001636A2"/>
    <w:rsid w:val="00164F9B"/>
    <w:rsid w:val="00171C00"/>
    <w:rsid w:val="0019429B"/>
    <w:rsid w:val="001C15BA"/>
    <w:rsid w:val="001D0D6A"/>
    <w:rsid w:val="001D1916"/>
    <w:rsid w:val="001F451F"/>
    <w:rsid w:val="00203215"/>
    <w:rsid w:val="002048BC"/>
    <w:rsid w:val="00222426"/>
    <w:rsid w:val="00255A19"/>
    <w:rsid w:val="00257E48"/>
    <w:rsid w:val="00260D09"/>
    <w:rsid w:val="00262343"/>
    <w:rsid w:val="0029496B"/>
    <w:rsid w:val="00294D39"/>
    <w:rsid w:val="00295ABE"/>
    <w:rsid w:val="002B4610"/>
    <w:rsid w:val="002D5437"/>
    <w:rsid w:val="002E7D49"/>
    <w:rsid w:val="002F1466"/>
    <w:rsid w:val="00306630"/>
    <w:rsid w:val="003116F5"/>
    <w:rsid w:val="003120FB"/>
    <w:rsid w:val="00330ED1"/>
    <w:rsid w:val="003327A0"/>
    <w:rsid w:val="00332F88"/>
    <w:rsid w:val="0034226D"/>
    <w:rsid w:val="0035146C"/>
    <w:rsid w:val="003B6443"/>
    <w:rsid w:val="003B7DB3"/>
    <w:rsid w:val="003D7F26"/>
    <w:rsid w:val="003E6BD3"/>
    <w:rsid w:val="003F535A"/>
    <w:rsid w:val="0042162D"/>
    <w:rsid w:val="00424DB3"/>
    <w:rsid w:val="00425C38"/>
    <w:rsid w:val="00432A54"/>
    <w:rsid w:val="00440C4B"/>
    <w:rsid w:val="0044133C"/>
    <w:rsid w:val="004577CB"/>
    <w:rsid w:val="0046750A"/>
    <w:rsid w:val="00486623"/>
    <w:rsid w:val="00491E31"/>
    <w:rsid w:val="004977E1"/>
    <w:rsid w:val="004A726D"/>
    <w:rsid w:val="004D37DE"/>
    <w:rsid w:val="00505C78"/>
    <w:rsid w:val="00520262"/>
    <w:rsid w:val="00530947"/>
    <w:rsid w:val="005415FB"/>
    <w:rsid w:val="00547D8F"/>
    <w:rsid w:val="005530DF"/>
    <w:rsid w:val="0055398E"/>
    <w:rsid w:val="00555685"/>
    <w:rsid w:val="005601F7"/>
    <w:rsid w:val="00561DE0"/>
    <w:rsid w:val="00571D43"/>
    <w:rsid w:val="0057704E"/>
    <w:rsid w:val="005810FD"/>
    <w:rsid w:val="0059018A"/>
    <w:rsid w:val="005956A4"/>
    <w:rsid w:val="005A05DA"/>
    <w:rsid w:val="005A494D"/>
    <w:rsid w:val="005B36A0"/>
    <w:rsid w:val="005E24D4"/>
    <w:rsid w:val="005E7904"/>
    <w:rsid w:val="005F3335"/>
    <w:rsid w:val="006111A9"/>
    <w:rsid w:val="0061263B"/>
    <w:rsid w:val="006252A2"/>
    <w:rsid w:val="006373A8"/>
    <w:rsid w:val="006460A2"/>
    <w:rsid w:val="006535ED"/>
    <w:rsid w:val="006649B3"/>
    <w:rsid w:val="00671C55"/>
    <w:rsid w:val="00677775"/>
    <w:rsid w:val="0068325A"/>
    <w:rsid w:val="00684A3E"/>
    <w:rsid w:val="0068654B"/>
    <w:rsid w:val="006C2A71"/>
    <w:rsid w:val="006F5CC6"/>
    <w:rsid w:val="00707E5A"/>
    <w:rsid w:val="00722ED0"/>
    <w:rsid w:val="0075381A"/>
    <w:rsid w:val="00764E3C"/>
    <w:rsid w:val="00797EE1"/>
    <w:rsid w:val="007A1C12"/>
    <w:rsid w:val="007A449F"/>
    <w:rsid w:val="007A5FE6"/>
    <w:rsid w:val="007C3192"/>
    <w:rsid w:val="007C6936"/>
    <w:rsid w:val="007E5FA5"/>
    <w:rsid w:val="007E707A"/>
    <w:rsid w:val="007F4434"/>
    <w:rsid w:val="00803640"/>
    <w:rsid w:val="00807DFB"/>
    <w:rsid w:val="00825B4E"/>
    <w:rsid w:val="008339F5"/>
    <w:rsid w:val="00833A63"/>
    <w:rsid w:val="00833C1D"/>
    <w:rsid w:val="00837BF1"/>
    <w:rsid w:val="0084550E"/>
    <w:rsid w:val="0087052B"/>
    <w:rsid w:val="00872210"/>
    <w:rsid w:val="00874720"/>
    <w:rsid w:val="008769EF"/>
    <w:rsid w:val="0088745D"/>
    <w:rsid w:val="008939DD"/>
    <w:rsid w:val="008D516C"/>
    <w:rsid w:val="008F2617"/>
    <w:rsid w:val="00906DA5"/>
    <w:rsid w:val="00922A04"/>
    <w:rsid w:val="00933CB9"/>
    <w:rsid w:val="009503C3"/>
    <w:rsid w:val="00983710"/>
    <w:rsid w:val="00985A24"/>
    <w:rsid w:val="009A2FE1"/>
    <w:rsid w:val="009A4ABB"/>
    <w:rsid w:val="009E7007"/>
    <w:rsid w:val="00A06FAE"/>
    <w:rsid w:val="00A14006"/>
    <w:rsid w:val="00A24842"/>
    <w:rsid w:val="00A4009E"/>
    <w:rsid w:val="00A6570A"/>
    <w:rsid w:val="00A96A1C"/>
    <w:rsid w:val="00AD00D3"/>
    <w:rsid w:val="00AE180B"/>
    <w:rsid w:val="00B05BC1"/>
    <w:rsid w:val="00B1074D"/>
    <w:rsid w:val="00B14C94"/>
    <w:rsid w:val="00B24BF5"/>
    <w:rsid w:val="00B34A0D"/>
    <w:rsid w:val="00B42EF1"/>
    <w:rsid w:val="00B57F47"/>
    <w:rsid w:val="00B63B9A"/>
    <w:rsid w:val="00B93EEA"/>
    <w:rsid w:val="00B97F5A"/>
    <w:rsid w:val="00BA20E4"/>
    <w:rsid w:val="00BA7B26"/>
    <w:rsid w:val="00BF23DC"/>
    <w:rsid w:val="00BF39AB"/>
    <w:rsid w:val="00C07CBD"/>
    <w:rsid w:val="00C1460F"/>
    <w:rsid w:val="00C16EA1"/>
    <w:rsid w:val="00C27DC2"/>
    <w:rsid w:val="00C61B27"/>
    <w:rsid w:val="00C723A0"/>
    <w:rsid w:val="00C90307"/>
    <w:rsid w:val="00CA581B"/>
    <w:rsid w:val="00CB2B60"/>
    <w:rsid w:val="00CB2EC0"/>
    <w:rsid w:val="00CD4167"/>
    <w:rsid w:val="00CE05EB"/>
    <w:rsid w:val="00CE660C"/>
    <w:rsid w:val="00CE664C"/>
    <w:rsid w:val="00D25C12"/>
    <w:rsid w:val="00D3481B"/>
    <w:rsid w:val="00D5203A"/>
    <w:rsid w:val="00D62659"/>
    <w:rsid w:val="00D7508A"/>
    <w:rsid w:val="00D832A1"/>
    <w:rsid w:val="00D9035E"/>
    <w:rsid w:val="00D93B87"/>
    <w:rsid w:val="00D9766B"/>
    <w:rsid w:val="00DA36DF"/>
    <w:rsid w:val="00DB6B61"/>
    <w:rsid w:val="00DC59D4"/>
    <w:rsid w:val="00DC60F1"/>
    <w:rsid w:val="00DD5D71"/>
    <w:rsid w:val="00DE0333"/>
    <w:rsid w:val="00E05885"/>
    <w:rsid w:val="00E14175"/>
    <w:rsid w:val="00E277CC"/>
    <w:rsid w:val="00E34D4B"/>
    <w:rsid w:val="00E43DDF"/>
    <w:rsid w:val="00E619DE"/>
    <w:rsid w:val="00E62D9C"/>
    <w:rsid w:val="00E63458"/>
    <w:rsid w:val="00E64C8C"/>
    <w:rsid w:val="00E66817"/>
    <w:rsid w:val="00E738F3"/>
    <w:rsid w:val="00E8074D"/>
    <w:rsid w:val="00E952FC"/>
    <w:rsid w:val="00EA333E"/>
    <w:rsid w:val="00EA37F4"/>
    <w:rsid w:val="00EB3E2C"/>
    <w:rsid w:val="00EC73AE"/>
    <w:rsid w:val="00ED3A9F"/>
    <w:rsid w:val="00ED4EB9"/>
    <w:rsid w:val="00EE5A4B"/>
    <w:rsid w:val="00F11225"/>
    <w:rsid w:val="00F22018"/>
    <w:rsid w:val="00F22195"/>
    <w:rsid w:val="00F26905"/>
    <w:rsid w:val="00F303DE"/>
    <w:rsid w:val="00F67D89"/>
    <w:rsid w:val="00F72783"/>
    <w:rsid w:val="00F74483"/>
    <w:rsid w:val="00F92E06"/>
    <w:rsid w:val="00FB160C"/>
    <w:rsid w:val="00FB37BB"/>
    <w:rsid w:val="00FC7F30"/>
    <w:rsid w:val="00FD0F34"/>
    <w:rsid w:val="00FD3AD5"/>
    <w:rsid w:val="00FD41C0"/>
    <w:rsid w:val="00FD5F04"/>
    <w:rsid w:val="00FD6180"/>
    <w:rsid w:val="00FE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117AC20C"/>
  <w15:docId w15:val="{2B921D30-C176-4B8D-85B8-D60257130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42EF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42EF1"/>
    <w:pPr>
      <w:keepNext/>
      <w:outlineLvl w:val="0"/>
    </w:pPr>
    <w:rPr>
      <w:b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B42EF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42EF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42EF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42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B42EF1"/>
    <w:pPr>
      <w:spacing w:before="120" w:after="120"/>
    </w:pPr>
    <w:rPr>
      <w:b/>
      <w:bCs/>
      <w:sz w:val="20"/>
      <w:szCs w:val="20"/>
      <w:lang w:val="en-US"/>
    </w:rPr>
  </w:style>
  <w:style w:type="character" w:customStyle="1" w:styleId="HeaderChar">
    <w:name w:val="Header Char"/>
    <w:link w:val="Header"/>
    <w:rsid w:val="00B42EF1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E43DD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43DD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43DD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43D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43DDF"/>
    <w:rPr>
      <w:b/>
      <w:bCs/>
      <w:lang w:eastAsia="en-US"/>
    </w:rPr>
  </w:style>
  <w:style w:type="paragraph" w:styleId="BalloonText">
    <w:name w:val="Balloon Text"/>
    <w:basedOn w:val="Normal"/>
    <w:link w:val="BalloonTextChar"/>
    <w:rsid w:val="00E43D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43DDF"/>
    <w:rPr>
      <w:rFonts w:ascii="Segoe UI" w:hAnsi="Segoe UI" w:cs="Segoe UI"/>
      <w:sz w:val="18"/>
      <w:szCs w:val="18"/>
      <w:lang w:eastAsia="en-US"/>
    </w:rPr>
  </w:style>
  <w:style w:type="character" w:customStyle="1" w:styleId="Heading9Char">
    <w:name w:val="Heading 9 Char"/>
    <w:basedOn w:val="DefaultParagraphFont"/>
    <w:link w:val="Heading9"/>
    <w:rsid w:val="0088745D"/>
    <w:rPr>
      <w:rFonts w:ascii="Arial" w:hAnsi="Arial" w:cs="Arial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D93B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5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4\AppData\Local\Temp\IndRepBase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14E96-FA1B-41B6-9D7D-B010A4F9D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IndRepBaseTemplate</Template>
  <TotalTime>36</TotalTime>
  <Pages>2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Individual Report Base Template XML</vt:lpstr>
    </vt:vector>
  </TitlesOfParts>
  <Company>Capita Education Services</Company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Individual Report Base Template XML</dc:title>
  <dc:subject/>
  <dc:creator>Andrew Carter (Staff)</dc:creator>
  <cp:keywords/>
  <dc:description/>
  <cp:lastModifiedBy>Andrew Carter</cp:lastModifiedBy>
  <cp:revision>8</cp:revision>
  <cp:lastPrinted>2023-12-04T10:23:00Z</cp:lastPrinted>
  <dcterms:created xsi:type="dcterms:W3CDTF">2024-11-14T10:09:00Z</dcterms:created>
  <dcterms:modified xsi:type="dcterms:W3CDTF">2024-11-15T07:04:00Z</dcterms:modified>
</cp:coreProperties>
</file>