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998B9" w14:textId="26D654F9" w:rsidR="00D93B87" w:rsidRPr="001429AA" w:rsidRDefault="00D93B87" w:rsidP="00A96DF0">
      <w:pPr>
        <w:tabs>
          <w:tab w:val="left" w:pos="5670"/>
          <w:tab w:val="left" w:pos="13041"/>
        </w:tabs>
        <w:spacing w:after="160" w:line="259" w:lineRule="auto"/>
        <w:jc w:val="both"/>
        <w:rPr>
          <w:rFonts w:asciiTheme="minorHAnsi" w:eastAsiaTheme="minorHAnsi" w:hAnsiTheme="minorHAnsi" w:cstheme="minorBidi"/>
          <w:sz w:val="28"/>
          <w:szCs w:val="28"/>
        </w:rPr>
      </w:pPr>
      <w:bookmarkStart w:id="0" w:name="_Hlk182553716"/>
      <w:r w:rsidRPr="00D93B87">
        <w:rPr>
          <w:rFonts w:asciiTheme="minorHAnsi" w:eastAsiaTheme="minorHAnsi" w:hAnsiTheme="minorHAnsi" w:cstheme="minorBidi"/>
          <w:b/>
          <w:sz w:val="28"/>
          <w:szCs w:val="28"/>
        </w:rPr>
        <w:t>Student Name:</w:t>
      </w:r>
      <w:r w:rsidR="008B7BFC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8B7BFC" w:rsidRPr="00D93B87">
        <w:rPr>
          <w:rFonts w:asciiTheme="minorHAnsi" w:eastAsiaTheme="minorHAnsi" w:hAnsiTheme="minorHAnsi" w:cstheme="minorBidi"/>
          <w:sz w:val="28"/>
          <w:szCs w:val="28"/>
        </w:rPr>
        <w:t>&lt;&lt;Preferred First name&gt;&gt; &lt;&lt;Preferred Last name&gt;&gt;</w:t>
      </w:r>
      <w:r w:rsidR="00835A45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="006624CB">
        <w:rPr>
          <w:rFonts w:asciiTheme="minorHAnsi" w:eastAsiaTheme="minorHAnsi" w:hAnsiTheme="minorHAnsi" w:cstheme="minorBidi"/>
          <w:sz w:val="28"/>
          <w:szCs w:val="28"/>
        </w:rPr>
        <w:tab/>
      </w:r>
      <w:r w:rsidR="008B7BFC" w:rsidRPr="008B7BFC">
        <w:rPr>
          <w:rFonts w:asciiTheme="minorHAnsi" w:eastAsiaTheme="minorHAnsi" w:hAnsiTheme="minorHAnsi" w:cstheme="minorBidi"/>
          <w:b/>
          <w:sz w:val="28"/>
          <w:szCs w:val="28"/>
        </w:rPr>
        <w:t>T</w:t>
      </w:r>
      <w:r w:rsidRPr="008B7BFC">
        <w:rPr>
          <w:rFonts w:asciiTheme="minorHAnsi" w:eastAsiaTheme="minorHAnsi" w:hAnsiTheme="minorHAnsi" w:cstheme="minorBidi"/>
          <w:b/>
          <w:sz w:val="28"/>
          <w:szCs w:val="28"/>
        </w:rPr>
        <w:t>utor Group</w:t>
      </w:r>
      <w:r w:rsidRPr="00D93B87">
        <w:rPr>
          <w:rFonts w:asciiTheme="minorHAnsi" w:eastAsiaTheme="minorHAnsi" w:hAnsiTheme="minorHAnsi" w:cstheme="minorBidi"/>
          <w:b/>
          <w:sz w:val="28"/>
          <w:szCs w:val="28"/>
        </w:rPr>
        <w:t>:</w:t>
      </w:r>
      <w:r w:rsidR="008B7BFC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8B7BFC" w:rsidRPr="00D93B87">
        <w:rPr>
          <w:rFonts w:asciiTheme="minorHAnsi" w:eastAsiaTheme="minorHAnsi" w:hAnsiTheme="minorHAnsi" w:cstheme="minorBidi"/>
          <w:sz w:val="28"/>
          <w:szCs w:val="28"/>
        </w:rPr>
        <w:t>&lt;&lt;Tutor Group&gt;</w:t>
      </w:r>
      <w:r w:rsidR="00EB5F94">
        <w:rPr>
          <w:rFonts w:asciiTheme="minorHAnsi" w:eastAsiaTheme="minorHAnsi" w:hAnsiTheme="minorHAnsi" w:cstheme="minorBidi"/>
          <w:sz w:val="28"/>
          <w:szCs w:val="28"/>
        </w:rPr>
        <w:t>&gt;</w:t>
      </w:r>
      <w:r w:rsidR="006624CB">
        <w:rPr>
          <w:rFonts w:asciiTheme="minorHAnsi" w:eastAsiaTheme="minorHAnsi" w:hAnsiTheme="minorHAnsi" w:cstheme="minorBidi"/>
          <w:sz w:val="28"/>
          <w:szCs w:val="28"/>
        </w:rPr>
        <w:tab/>
      </w:r>
      <w:r w:rsidR="00835A45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="000B594D">
        <w:rPr>
          <w:rFonts w:asciiTheme="minorHAnsi" w:eastAsiaTheme="minorHAnsi" w:hAnsiTheme="minorHAnsi" w:cstheme="minorBidi"/>
          <w:b/>
          <w:sz w:val="28"/>
          <w:szCs w:val="28"/>
        </w:rPr>
        <w:t xml:space="preserve">Attendance: </w:t>
      </w:r>
      <w:r w:rsidR="001429AA" w:rsidRPr="001429AA">
        <w:rPr>
          <w:rFonts w:asciiTheme="minorHAnsi" w:eastAsiaTheme="minorHAnsi" w:hAnsiTheme="minorHAnsi" w:cstheme="minorBidi"/>
          <w:sz w:val="28"/>
          <w:szCs w:val="28"/>
        </w:rPr>
        <w:t>&lt;&lt;</w:t>
      </w:r>
      <w:r w:rsidR="001429AA" w:rsidRPr="001429AA">
        <w:t xml:space="preserve"> </w:t>
      </w:r>
      <w:r w:rsidR="001429AA" w:rsidRPr="001429AA">
        <w:rPr>
          <w:rFonts w:asciiTheme="minorHAnsi" w:eastAsiaTheme="minorHAnsi" w:hAnsiTheme="minorHAnsi" w:cstheme="minorBidi"/>
          <w:sz w:val="28"/>
          <w:szCs w:val="28"/>
        </w:rPr>
        <w:t>Attendance for current AY&gt;&gt;</w:t>
      </w:r>
      <w:r w:rsidR="000B594D" w:rsidRPr="001429AA">
        <w:rPr>
          <w:rFonts w:asciiTheme="minorHAnsi" w:eastAsiaTheme="minorHAnsi" w:hAnsiTheme="minorHAnsi" w:cstheme="minorBidi"/>
          <w:sz w:val="28"/>
          <w:szCs w:val="28"/>
        </w:rPr>
        <w:t>%</w:t>
      </w:r>
      <w:bookmarkStart w:id="1" w:name="_GoBack"/>
      <w:bookmarkEnd w:id="1"/>
    </w:p>
    <w:tbl>
      <w:tblPr>
        <w:tblStyle w:val="TableGrid1"/>
        <w:tblpPr w:leftFromText="180" w:rightFromText="180" w:vertAnchor="text" w:horzAnchor="margin" w:tblpXSpec="center" w:tblpY="-45"/>
        <w:tblW w:w="4972" w:type="pct"/>
        <w:tblLayout w:type="fixed"/>
        <w:tblLook w:val="04A0" w:firstRow="1" w:lastRow="0" w:firstColumn="1" w:lastColumn="0" w:noHBand="0" w:noVBand="1"/>
      </w:tblPr>
      <w:tblGrid>
        <w:gridCol w:w="2411"/>
        <w:gridCol w:w="2828"/>
        <w:gridCol w:w="1647"/>
        <w:gridCol w:w="1647"/>
        <w:gridCol w:w="962"/>
        <w:gridCol w:w="2037"/>
        <w:gridCol w:w="2037"/>
        <w:gridCol w:w="2037"/>
      </w:tblGrid>
      <w:tr w:rsidR="007957DF" w:rsidRPr="00D93B87" w14:paraId="11651C45" w14:textId="77777777" w:rsidTr="00835A45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</w:tcBorders>
            <w:vAlign w:val="center"/>
          </w:tcPr>
          <w:bookmarkEnd w:id="0"/>
          <w:p w14:paraId="6119EAFA" w14:textId="77777777" w:rsidR="007957DF" w:rsidRPr="00D93B87" w:rsidRDefault="007957DF" w:rsidP="00CB6D60">
            <w:pPr>
              <w:ind w:left="37"/>
              <w:rPr>
                <w:b/>
              </w:rPr>
            </w:pPr>
            <w:r w:rsidRPr="00D93B87">
              <w:rPr>
                <w:b/>
              </w:rPr>
              <w:t>Subject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vAlign w:val="center"/>
          </w:tcPr>
          <w:p w14:paraId="3A58732E" w14:textId="77777777" w:rsidR="007957DF" w:rsidRPr="00D93B87" w:rsidRDefault="007957DF" w:rsidP="00CB6D60">
            <w:pPr>
              <w:rPr>
                <w:b/>
              </w:rPr>
            </w:pPr>
            <w:r w:rsidRPr="00D93B87">
              <w:rPr>
                <w:b/>
              </w:rPr>
              <w:t>Teacher name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E4776F0" w14:textId="77777777" w:rsidR="007957DF" w:rsidRDefault="007957DF" w:rsidP="00CB6D60">
            <w:pPr>
              <w:rPr>
                <w:b/>
              </w:rPr>
            </w:pPr>
            <w:r>
              <w:rPr>
                <w:b/>
              </w:rPr>
              <w:t>Target band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6AABD1D" w14:textId="77777777" w:rsidR="007957DF" w:rsidRPr="00D93B87" w:rsidRDefault="007957DF" w:rsidP="00CB6D60">
            <w:pPr>
              <w:rPr>
                <w:b/>
              </w:rPr>
            </w:pPr>
            <w:r>
              <w:rPr>
                <w:b/>
              </w:rPr>
              <w:t>Current Band</w:t>
            </w:r>
          </w:p>
        </w:tc>
        <w:tc>
          <w:tcPr>
            <w:tcW w:w="962" w:type="dxa"/>
            <w:tcBorders>
              <w:top w:val="single" w:sz="4" w:space="0" w:color="auto"/>
            </w:tcBorders>
            <w:vAlign w:val="center"/>
          </w:tcPr>
          <w:p w14:paraId="1F25D8FB" w14:textId="77777777" w:rsidR="007957DF" w:rsidRPr="00D93B87" w:rsidRDefault="007957DF" w:rsidP="00CB6D60">
            <w:pPr>
              <w:jc w:val="center"/>
              <w:rPr>
                <w:b/>
              </w:rPr>
            </w:pPr>
            <w:r w:rsidRPr="00D93B87">
              <w:rPr>
                <w:b/>
              </w:rPr>
              <w:t>Effort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</w:tcBorders>
            <w:vAlign w:val="center"/>
          </w:tcPr>
          <w:p w14:paraId="01566EC0" w14:textId="5F9FC482" w:rsidR="007957DF" w:rsidRPr="00D93B87" w:rsidRDefault="007957DF" w:rsidP="00CB6D60">
            <w:pPr>
              <w:jc w:val="center"/>
              <w:rPr>
                <w:b/>
              </w:rPr>
            </w:pPr>
            <w:r>
              <w:rPr>
                <w:b/>
              </w:rPr>
              <w:t>Areas to improve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14:paraId="6BE37DFC" w14:textId="3AFB45E0" w:rsidR="007957DF" w:rsidRPr="00D93B87" w:rsidRDefault="007957DF" w:rsidP="00CB6D60">
            <w:pPr>
              <w:rPr>
                <w:b/>
              </w:rPr>
            </w:pPr>
            <w:r>
              <w:rPr>
                <w:b/>
              </w:rPr>
              <w:t>SJS Qualities</w:t>
            </w:r>
          </w:p>
        </w:tc>
      </w:tr>
      <w:tr w:rsidR="004568B1" w:rsidRPr="00D93B87" w14:paraId="6AB2987F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6EFA3B7C" w14:textId="77777777" w:rsidR="004568B1" w:rsidRPr="00D93B87" w:rsidRDefault="004568B1" w:rsidP="004568B1">
            <w:pPr>
              <w:ind w:left="37"/>
            </w:pPr>
            <w:bookmarkStart w:id="2" w:name="_Hlk159327060"/>
            <w:r w:rsidRPr="00D93B87">
              <w:t xml:space="preserve">English </w:t>
            </w:r>
          </w:p>
        </w:tc>
        <w:tc>
          <w:tcPr>
            <w:tcW w:w="2828" w:type="dxa"/>
            <w:vAlign w:val="center"/>
          </w:tcPr>
          <w:p w14:paraId="10C8FBA3" w14:textId="44F77E8A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-Autumn-7-English&gt;&gt;</w:t>
            </w:r>
          </w:p>
        </w:tc>
        <w:tc>
          <w:tcPr>
            <w:tcW w:w="1647" w:type="dxa"/>
            <w:vAlign w:val="center"/>
          </w:tcPr>
          <w:p w14:paraId="096A4BCC" w14:textId="65BE41AE" w:rsidR="004568B1" w:rsidRDefault="004568B1" w:rsidP="004568B1">
            <w:r w:rsidRPr="00A85A63">
              <w:t>&lt;&lt;Result-Target Band - Key Stage 3 - 7 - English&gt;&gt;</w:t>
            </w:r>
          </w:p>
        </w:tc>
        <w:tc>
          <w:tcPr>
            <w:tcW w:w="1647" w:type="dxa"/>
            <w:vAlign w:val="center"/>
          </w:tcPr>
          <w:p w14:paraId="4DEA91B2" w14:textId="4EEAB056" w:rsidR="004568B1" w:rsidRPr="00D93B87" w:rsidRDefault="004568B1" w:rsidP="004568B1">
            <w:pPr>
              <w:ind w:left="99"/>
            </w:pPr>
            <w:r w:rsidRPr="00A85A63">
              <w:t>&lt;&lt;Result-Current Band - Autumn - 7 – English&gt;&gt;</w:t>
            </w:r>
          </w:p>
        </w:tc>
        <w:tc>
          <w:tcPr>
            <w:tcW w:w="962" w:type="dxa"/>
            <w:vAlign w:val="center"/>
          </w:tcPr>
          <w:p w14:paraId="3AE44988" w14:textId="1C7BC450" w:rsidR="004568B1" w:rsidRPr="00D93B87" w:rsidRDefault="004568B1" w:rsidP="004568B1">
            <w:pPr>
              <w:jc w:val="center"/>
            </w:pPr>
            <w:r w:rsidRPr="00A85A63">
              <w:t>&lt;&lt;Result-Effort-Autumn-7-English&gt;&gt;</w:t>
            </w:r>
          </w:p>
        </w:tc>
        <w:tc>
          <w:tcPr>
            <w:tcW w:w="2037" w:type="dxa"/>
            <w:vAlign w:val="center"/>
          </w:tcPr>
          <w:p w14:paraId="62E5C783" w14:textId="04DDD8C6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1-Autumn-7-English&gt;&gt;</w:t>
            </w:r>
          </w:p>
        </w:tc>
        <w:tc>
          <w:tcPr>
            <w:tcW w:w="2037" w:type="dxa"/>
            <w:vAlign w:val="center"/>
          </w:tcPr>
          <w:p w14:paraId="2423D604" w14:textId="055E6CAC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2-Autumn-7-English&gt;&gt;</w:t>
            </w:r>
          </w:p>
        </w:tc>
        <w:tc>
          <w:tcPr>
            <w:tcW w:w="2037" w:type="dxa"/>
            <w:vAlign w:val="center"/>
          </w:tcPr>
          <w:p w14:paraId="0DD620BD" w14:textId="3A092DFB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-Autumn-7-English&gt;&gt;</w:t>
            </w:r>
          </w:p>
        </w:tc>
      </w:tr>
      <w:bookmarkEnd w:id="2"/>
      <w:tr w:rsidR="004568B1" w:rsidRPr="00D93B87" w14:paraId="64819CFB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609135EC" w14:textId="4324915B" w:rsidR="004568B1" w:rsidRPr="00D93B87" w:rsidRDefault="004568B1" w:rsidP="004568B1">
            <w:pPr>
              <w:ind w:left="37"/>
            </w:pPr>
            <w:r w:rsidRPr="00D93B87">
              <w:t>Math</w:t>
            </w:r>
            <w:r>
              <w:t>ematics</w:t>
            </w:r>
          </w:p>
        </w:tc>
        <w:tc>
          <w:tcPr>
            <w:tcW w:w="2828" w:type="dxa"/>
            <w:vAlign w:val="center"/>
          </w:tcPr>
          <w:p w14:paraId="3DCE8D41" w14:textId="268823DF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-Autumn-7-Mathematics&gt;&gt;</w:t>
            </w:r>
          </w:p>
        </w:tc>
        <w:tc>
          <w:tcPr>
            <w:tcW w:w="1647" w:type="dxa"/>
            <w:vAlign w:val="center"/>
          </w:tcPr>
          <w:p w14:paraId="380DCD62" w14:textId="4FD4DC3B" w:rsidR="004568B1" w:rsidRDefault="004568B1" w:rsidP="004568B1">
            <w:r w:rsidRPr="00A85A63">
              <w:t>&lt;&lt;Result-Target Band - Key Stage 3 - 7 - Mathematics&gt;&gt;</w:t>
            </w:r>
          </w:p>
        </w:tc>
        <w:tc>
          <w:tcPr>
            <w:tcW w:w="1647" w:type="dxa"/>
            <w:vAlign w:val="center"/>
          </w:tcPr>
          <w:p w14:paraId="048CE91E" w14:textId="3411A272" w:rsidR="004568B1" w:rsidRPr="00D93B87" w:rsidRDefault="004568B1" w:rsidP="004568B1">
            <w:pPr>
              <w:ind w:left="99"/>
            </w:pPr>
            <w:r w:rsidRPr="00A85A63">
              <w:t>&lt;&lt;Result-Current Band - Autumn - 7 - Mathematics&gt;&gt;</w:t>
            </w:r>
          </w:p>
        </w:tc>
        <w:tc>
          <w:tcPr>
            <w:tcW w:w="962" w:type="dxa"/>
            <w:vAlign w:val="center"/>
          </w:tcPr>
          <w:p w14:paraId="2CD7E670" w14:textId="2391AF2E" w:rsidR="004568B1" w:rsidRPr="00D93B87" w:rsidRDefault="004568B1" w:rsidP="004568B1">
            <w:pPr>
              <w:jc w:val="center"/>
            </w:pPr>
            <w:r w:rsidRPr="00A85A63">
              <w:t>&lt;&lt;Result-Effort-Autumn-7-Mathematics&gt;&gt;</w:t>
            </w:r>
          </w:p>
        </w:tc>
        <w:tc>
          <w:tcPr>
            <w:tcW w:w="2037" w:type="dxa"/>
            <w:vAlign w:val="center"/>
          </w:tcPr>
          <w:p w14:paraId="71B0158D" w14:textId="2FCC73F5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1-Autumn-7-Mathematics&gt;&gt;</w:t>
            </w:r>
          </w:p>
        </w:tc>
        <w:tc>
          <w:tcPr>
            <w:tcW w:w="2037" w:type="dxa"/>
            <w:vAlign w:val="center"/>
          </w:tcPr>
          <w:p w14:paraId="0B37AB47" w14:textId="1DB0E2FF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2-Autumn-7-Mathematics&gt;&gt;</w:t>
            </w:r>
          </w:p>
        </w:tc>
        <w:tc>
          <w:tcPr>
            <w:tcW w:w="2037" w:type="dxa"/>
            <w:vAlign w:val="center"/>
          </w:tcPr>
          <w:p w14:paraId="71B26961" w14:textId="3DB0F953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-Autumn-7-Mathematics&gt;&gt;</w:t>
            </w:r>
          </w:p>
        </w:tc>
      </w:tr>
      <w:tr w:rsidR="004568B1" w:rsidRPr="00D93B87" w14:paraId="13B19BF4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5B703501" w14:textId="77777777" w:rsidR="004568B1" w:rsidRPr="00D93B87" w:rsidRDefault="004568B1" w:rsidP="004568B1">
            <w:pPr>
              <w:ind w:left="37"/>
            </w:pPr>
            <w:r w:rsidRPr="00D93B87">
              <w:t>Science</w:t>
            </w:r>
          </w:p>
        </w:tc>
        <w:tc>
          <w:tcPr>
            <w:tcW w:w="2828" w:type="dxa"/>
            <w:vAlign w:val="center"/>
          </w:tcPr>
          <w:p w14:paraId="7AAE4FCF" w14:textId="5E16EB4E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-Autumn-7-Science&gt;&gt;</w:t>
            </w:r>
          </w:p>
        </w:tc>
        <w:tc>
          <w:tcPr>
            <w:tcW w:w="1647" w:type="dxa"/>
            <w:vAlign w:val="center"/>
          </w:tcPr>
          <w:p w14:paraId="0C38C059" w14:textId="304DFF5B" w:rsidR="004568B1" w:rsidRDefault="004568B1" w:rsidP="004568B1">
            <w:r w:rsidRPr="00A85A63">
              <w:t>&lt;&lt;Result-Target Band - Key Stage 3 - 7 - Science&gt;&gt;</w:t>
            </w:r>
          </w:p>
        </w:tc>
        <w:tc>
          <w:tcPr>
            <w:tcW w:w="1647" w:type="dxa"/>
            <w:vAlign w:val="center"/>
          </w:tcPr>
          <w:p w14:paraId="7837CB74" w14:textId="3B4A0EBD" w:rsidR="004568B1" w:rsidRPr="00D93B87" w:rsidRDefault="004568B1" w:rsidP="004568B1">
            <w:pPr>
              <w:ind w:left="99"/>
            </w:pPr>
            <w:r w:rsidRPr="00A85A63">
              <w:t>&lt;&lt;Result-Current Band - Autumn - 7 - Science&gt;&gt;</w:t>
            </w:r>
          </w:p>
        </w:tc>
        <w:tc>
          <w:tcPr>
            <w:tcW w:w="962" w:type="dxa"/>
            <w:vAlign w:val="center"/>
          </w:tcPr>
          <w:p w14:paraId="0F851907" w14:textId="232449D8" w:rsidR="004568B1" w:rsidRPr="00D93B87" w:rsidRDefault="004568B1" w:rsidP="004568B1">
            <w:pPr>
              <w:jc w:val="center"/>
            </w:pPr>
            <w:r w:rsidRPr="00A85A63">
              <w:t>&lt;&lt;Result-Effort-Autumn-7-Science&gt;&gt;</w:t>
            </w:r>
          </w:p>
        </w:tc>
        <w:tc>
          <w:tcPr>
            <w:tcW w:w="2037" w:type="dxa"/>
            <w:vAlign w:val="center"/>
          </w:tcPr>
          <w:p w14:paraId="001DED00" w14:textId="114C6F99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1-Autumn-7-Science&gt;&gt;</w:t>
            </w:r>
          </w:p>
        </w:tc>
        <w:tc>
          <w:tcPr>
            <w:tcW w:w="2037" w:type="dxa"/>
            <w:vAlign w:val="center"/>
          </w:tcPr>
          <w:p w14:paraId="1719C91B" w14:textId="13FF5F15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2-Autumn-7-Science&gt;&gt;</w:t>
            </w:r>
          </w:p>
        </w:tc>
        <w:tc>
          <w:tcPr>
            <w:tcW w:w="2037" w:type="dxa"/>
            <w:vAlign w:val="center"/>
          </w:tcPr>
          <w:p w14:paraId="5344DBD0" w14:textId="105D6657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-Autumn-7-Science&gt;&gt;</w:t>
            </w:r>
          </w:p>
        </w:tc>
      </w:tr>
      <w:tr w:rsidR="004568B1" w:rsidRPr="00D93B87" w14:paraId="5B75E551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1FB8A015" w14:textId="77777777" w:rsidR="004568B1" w:rsidRPr="00D93B87" w:rsidRDefault="004568B1" w:rsidP="004568B1">
            <w:pPr>
              <w:ind w:left="37"/>
            </w:pPr>
            <w:bookmarkStart w:id="3" w:name="_Hlk136945777"/>
            <w:r w:rsidRPr="00D93B87">
              <w:t>Art</w:t>
            </w:r>
          </w:p>
        </w:tc>
        <w:tc>
          <w:tcPr>
            <w:tcW w:w="2828" w:type="dxa"/>
            <w:vAlign w:val="center"/>
          </w:tcPr>
          <w:p w14:paraId="08E20133" w14:textId="6C8D3BF8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-Autumn-7-Art and Design&gt;&gt;</w:t>
            </w:r>
          </w:p>
        </w:tc>
        <w:tc>
          <w:tcPr>
            <w:tcW w:w="1647" w:type="dxa"/>
            <w:vAlign w:val="center"/>
          </w:tcPr>
          <w:p w14:paraId="6154C483" w14:textId="01428B5D" w:rsidR="004568B1" w:rsidRDefault="004568B1" w:rsidP="004568B1">
            <w:r w:rsidRPr="00A85A63">
              <w:t>&lt;&lt;Result-Target Band - Key Stage 3 - 7 - Art and Design&gt;&gt;</w:t>
            </w:r>
          </w:p>
        </w:tc>
        <w:tc>
          <w:tcPr>
            <w:tcW w:w="1647" w:type="dxa"/>
            <w:vAlign w:val="center"/>
          </w:tcPr>
          <w:p w14:paraId="0C03BE45" w14:textId="70E92268" w:rsidR="004568B1" w:rsidRPr="00D93B87" w:rsidRDefault="004568B1" w:rsidP="004568B1">
            <w:pPr>
              <w:ind w:left="99"/>
            </w:pPr>
            <w:r w:rsidRPr="00A85A63">
              <w:t>&lt;&lt;Result-Current Band - Autumn - 7 – Art and Design&gt;&gt;</w:t>
            </w:r>
          </w:p>
        </w:tc>
        <w:tc>
          <w:tcPr>
            <w:tcW w:w="962" w:type="dxa"/>
            <w:vAlign w:val="center"/>
          </w:tcPr>
          <w:p w14:paraId="06A70708" w14:textId="3AD9F5C1" w:rsidR="004568B1" w:rsidRPr="00D93B87" w:rsidRDefault="004568B1" w:rsidP="004568B1">
            <w:pPr>
              <w:jc w:val="center"/>
            </w:pPr>
            <w:r w:rsidRPr="00A85A63">
              <w:t>&lt;&lt;Result-Effort-Autumn-7-Art and Design&gt;&gt;</w:t>
            </w:r>
          </w:p>
        </w:tc>
        <w:tc>
          <w:tcPr>
            <w:tcW w:w="2037" w:type="dxa"/>
            <w:vAlign w:val="center"/>
          </w:tcPr>
          <w:p w14:paraId="50C56697" w14:textId="692B9847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1-Autumn-7-Art and Design&gt;&gt;</w:t>
            </w:r>
          </w:p>
        </w:tc>
        <w:tc>
          <w:tcPr>
            <w:tcW w:w="2037" w:type="dxa"/>
            <w:vAlign w:val="center"/>
          </w:tcPr>
          <w:p w14:paraId="3FFDA0E6" w14:textId="1DB5CB19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2-Autumn-7-Art and Design&gt;&gt;</w:t>
            </w:r>
          </w:p>
        </w:tc>
        <w:tc>
          <w:tcPr>
            <w:tcW w:w="2037" w:type="dxa"/>
            <w:vAlign w:val="center"/>
          </w:tcPr>
          <w:p w14:paraId="00125C91" w14:textId="2E70C6EA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-Autumn-7-Art and Design&gt;&gt;</w:t>
            </w:r>
          </w:p>
        </w:tc>
      </w:tr>
      <w:bookmarkEnd w:id="3"/>
      <w:tr w:rsidR="004568B1" w:rsidRPr="00D93B87" w14:paraId="3B7D44C3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54EB2892" w14:textId="77777777" w:rsidR="004568B1" w:rsidRPr="00D93B87" w:rsidRDefault="004568B1" w:rsidP="004568B1">
            <w:pPr>
              <w:ind w:left="37"/>
            </w:pPr>
            <w:r w:rsidRPr="00D93B87">
              <w:t xml:space="preserve">Computing </w:t>
            </w:r>
          </w:p>
        </w:tc>
        <w:tc>
          <w:tcPr>
            <w:tcW w:w="2828" w:type="dxa"/>
            <w:vAlign w:val="center"/>
          </w:tcPr>
          <w:p w14:paraId="5C804FD7" w14:textId="30EF9E4C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-Autumn-7-Computing&gt;&gt;</w:t>
            </w:r>
          </w:p>
        </w:tc>
        <w:tc>
          <w:tcPr>
            <w:tcW w:w="1647" w:type="dxa"/>
            <w:vAlign w:val="center"/>
          </w:tcPr>
          <w:p w14:paraId="4183CD09" w14:textId="7398A611" w:rsidR="004568B1" w:rsidRDefault="004568B1" w:rsidP="004568B1">
            <w:r w:rsidRPr="00A85A63">
              <w:t>&lt;&lt;Result-Target Band - Key Stage 3 - 7 - Computing&gt;&gt;</w:t>
            </w:r>
          </w:p>
        </w:tc>
        <w:tc>
          <w:tcPr>
            <w:tcW w:w="1647" w:type="dxa"/>
            <w:vAlign w:val="center"/>
          </w:tcPr>
          <w:p w14:paraId="785DBB9E" w14:textId="4227DFEC" w:rsidR="004568B1" w:rsidRPr="00D93B87" w:rsidRDefault="004568B1" w:rsidP="004568B1">
            <w:pPr>
              <w:ind w:left="99"/>
            </w:pPr>
            <w:r w:rsidRPr="00A85A63">
              <w:t>&lt;&lt;Result-Current Band - Autumn - 7 - Computing&gt;&gt;</w:t>
            </w:r>
          </w:p>
        </w:tc>
        <w:tc>
          <w:tcPr>
            <w:tcW w:w="962" w:type="dxa"/>
            <w:vAlign w:val="center"/>
          </w:tcPr>
          <w:p w14:paraId="3EF38513" w14:textId="0EC6436B" w:rsidR="004568B1" w:rsidRPr="00D93B87" w:rsidRDefault="004568B1" w:rsidP="004568B1">
            <w:pPr>
              <w:jc w:val="center"/>
            </w:pPr>
            <w:r w:rsidRPr="00A85A63">
              <w:t>&lt;&lt;Result-Effort-Autumn-7-Computing&gt;&gt;</w:t>
            </w:r>
          </w:p>
        </w:tc>
        <w:tc>
          <w:tcPr>
            <w:tcW w:w="2037" w:type="dxa"/>
            <w:vAlign w:val="center"/>
          </w:tcPr>
          <w:p w14:paraId="1F44FA4D" w14:textId="72F0DC83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1-Autumn-7-Computing&gt;&gt;</w:t>
            </w:r>
          </w:p>
        </w:tc>
        <w:tc>
          <w:tcPr>
            <w:tcW w:w="2037" w:type="dxa"/>
            <w:vAlign w:val="center"/>
          </w:tcPr>
          <w:p w14:paraId="344331FE" w14:textId="03F2F0CE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2-Autumn-7-Computing&gt;&gt;</w:t>
            </w:r>
          </w:p>
        </w:tc>
        <w:tc>
          <w:tcPr>
            <w:tcW w:w="2037" w:type="dxa"/>
            <w:vAlign w:val="center"/>
          </w:tcPr>
          <w:p w14:paraId="10E1A4D5" w14:textId="13A93FAE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-Autumn-7-Computing&gt;&gt;</w:t>
            </w:r>
          </w:p>
        </w:tc>
      </w:tr>
      <w:tr w:rsidR="004568B1" w:rsidRPr="00D93B87" w14:paraId="214F1762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4FC3CE52" w14:textId="77777777" w:rsidR="004568B1" w:rsidRPr="00D93B87" w:rsidRDefault="004568B1" w:rsidP="004568B1">
            <w:pPr>
              <w:ind w:left="37"/>
            </w:pPr>
            <w:r w:rsidRPr="00D93B87">
              <w:t>Design &amp; Technology</w:t>
            </w:r>
          </w:p>
        </w:tc>
        <w:tc>
          <w:tcPr>
            <w:tcW w:w="2828" w:type="dxa"/>
            <w:vAlign w:val="center"/>
          </w:tcPr>
          <w:p w14:paraId="25CF05B2" w14:textId="2E253066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 Design and Technology&gt;&gt;</w:t>
            </w:r>
          </w:p>
        </w:tc>
        <w:tc>
          <w:tcPr>
            <w:tcW w:w="1647" w:type="dxa"/>
            <w:vAlign w:val="center"/>
          </w:tcPr>
          <w:p w14:paraId="121A3257" w14:textId="63BE8B40" w:rsidR="004568B1" w:rsidRDefault="004568B1" w:rsidP="004568B1">
            <w:r w:rsidRPr="00A85A63">
              <w:t>&lt;&lt;Result-Target Band - Key Stage 3 - 7 – Design and Technology&gt;&gt;</w:t>
            </w:r>
          </w:p>
        </w:tc>
        <w:tc>
          <w:tcPr>
            <w:tcW w:w="1647" w:type="dxa"/>
            <w:vAlign w:val="center"/>
          </w:tcPr>
          <w:p w14:paraId="120A01AF" w14:textId="1FF0FA0F" w:rsidR="004568B1" w:rsidRPr="00D93B87" w:rsidRDefault="004568B1" w:rsidP="004568B1">
            <w:pPr>
              <w:ind w:left="99"/>
            </w:pPr>
            <w:r w:rsidRPr="00A85A63">
              <w:t>&lt;&lt;Result-Current Band - Autumn - 7 – Design and Technology&gt;&gt;</w:t>
            </w:r>
          </w:p>
        </w:tc>
        <w:tc>
          <w:tcPr>
            <w:tcW w:w="962" w:type="dxa"/>
            <w:vAlign w:val="center"/>
          </w:tcPr>
          <w:p w14:paraId="24EF5464" w14:textId="7AB5C2D3" w:rsidR="004568B1" w:rsidRPr="00D93B87" w:rsidRDefault="004568B1" w:rsidP="004568B1">
            <w:pPr>
              <w:jc w:val="center"/>
            </w:pPr>
            <w:r w:rsidRPr="00A85A63">
              <w:t>&lt;&lt;Result-Effort-Autumn-7-Design and Technology&gt;&gt;</w:t>
            </w:r>
          </w:p>
        </w:tc>
        <w:tc>
          <w:tcPr>
            <w:tcW w:w="2037" w:type="dxa"/>
            <w:vAlign w:val="center"/>
          </w:tcPr>
          <w:p w14:paraId="0C85548D" w14:textId="7913CB60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1-Autumn-7-Design and Technology&gt;&gt;</w:t>
            </w:r>
          </w:p>
        </w:tc>
        <w:tc>
          <w:tcPr>
            <w:tcW w:w="2037" w:type="dxa"/>
            <w:vAlign w:val="center"/>
          </w:tcPr>
          <w:p w14:paraId="72095EFD" w14:textId="24D6A531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2-Autumn-7-Design and Technology&gt;&gt;</w:t>
            </w:r>
          </w:p>
        </w:tc>
        <w:tc>
          <w:tcPr>
            <w:tcW w:w="2037" w:type="dxa"/>
            <w:vAlign w:val="center"/>
          </w:tcPr>
          <w:p w14:paraId="6C8E11D5" w14:textId="1F6B0693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 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-Autumn-7-Design and Technology&gt;&gt;</w:t>
            </w:r>
          </w:p>
        </w:tc>
      </w:tr>
      <w:tr w:rsidR="004568B1" w:rsidRPr="00D93B87" w14:paraId="64466C14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7240DFF1" w14:textId="77777777" w:rsidR="004568B1" w:rsidRPr="00D93B87" w:rsidRDefault="004568B1" w:rsidP="004568B1">
            <w:pPr>
              <w:ind w:left="37"/>
            </w:pPr>
            <w:r w:rsidRPr="00D93B87">
              <w:t>Drama</w:t>
            </w:r>
          </w:p>
        </w:tc>
        <w:tc>
          <w:tcPr>
            <w:tcW w:w="2828" w:type="dxa"/>
            <w:vAlign w:val="center"/>
          </w:tcPr>
          <w:p w14:paraId="3DDC1C7C" w14:textId="4C97364B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-Autumn-7-Drama&gt;&gt;</w:t>
            </w:r>
          </w:p>
        </w:tc>
        <w:tc>
          <w:tcPr>
            <w:tcW w:w="1647" w:type="dxa"/>
            <w:vAlign w:val="center"/>
          </w:tcPr>
          <w:p w14:paraId="403D854F" w14:textId="600AB4A2" w:rsidR="004568B1" w:rsidRDefault="004568B1" w:rsidP="004568B1">
            <w:r w:rsidRPr="00A85A63">
              <w:t>&lt;&lt;Result-Target Band - Key Stage 3 - 7 - Drama&gt;&gt;</w:t>
            </w:r>
          </w:p>
        </w:tc>
        <w:tc>
          <w:tcPr>
            <w:tcW w:w="1647" w:type="dxa"/>
            <w:vAlign w:val="center"/>
          </w:tcPr>
          <w:p w14:paraId="132FED63" w14:textId="15C09F71" w:rsidR="004568B1" w:rsidRPr="00D93B87" w:rsidRDefault="004568B1" w:rsidP="004568B1">
            <w:pPr>
              <w:ind w:left="99"/>
            </w:pPr>
            <w:r w:rsidRPr="00A85A63">
              <w:t>&lt;&lt;Result-Current Band - Autumn - 7 - Drama&gt;&gt;</w:t>
            </w:r>
          </w:p>
        </w:tc>
        <w:tc>
          <w:tcPr>
            <w:tcW w:w="962" w:type="dxa"/>
            <w:vAlign w:val="center"/>
          </w:tcPr>
          <w:p w14:paraId="30B29F98" w14:textId="19B17DCE" w:rsidR="004568B1" w:rsidRPr="00D93B87" w:rsidRDefault="004568B1" w:rsidP="004568B1">
            <w:pPr>
              <w:jc w:val="center"/>
            </w:pPr>
            <w:r w:rsidRPr="00A85A63">
              <w:t>&lt;&lt;Result-Effort-Autumn-7-Drama&gt;&gt;</w:t>
            </w:r>
          </w:p>
        </w:tc>
        <w:tc>
          <w:tcPr>
            <w:tcW w:w="2037" w:type="dxa"/>
            <w:vAlign w:val="center"/>
          </w:tcPr>
          <w:p w14:paraId="4FA15FA3" w14:textId="6EEBECD4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1-Autumn-7-Drama&gt;&gt;</w:t>
            </w:r>
          </w:p>
        </w:tc>
        <w:tc>
          <w:tcPr>
            <w:tcW w:w="2037" w:type="dxa"/>
            <w:vAlign w:val="center"/>
          </w:tcPr>
          <w:p w14:paraId="7CDECCBF" w14:textId="73D92383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2-Autumn-7-Drama&gt;&gt;</w:t>
            </w:r>
          </w:p>
        </w:tc>
        <w:tc>
          <w:tcPr>
            <w:tcW w:w="2037" w:type="dxa"/>
            <w:vAlign w:val="center"/>
          </w:tcPr>
          <w:p w14:paraId="0A61C81B" w14:textId="4AB4E52E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-Autumn-7-Drama&gt;&gt;</w:t>
            </w:r>
          </w:p>
        </w:tc>
      </w:tr>
      <w:tr w:rsidR="004568B1" w:rsidRPr="00D93B87" w14:paraId="0BBCF9E8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7CAD24E9" w14:textId="77777777" w:rsidR="004568B1" w:rsidRPr="00D93B87" w:rsidRDefault="004568B1" w:rsidP="004568B1">
            <w:pPr>
              <w:ind w:left="37"/>
            </w:pPr>
            <w:r>
              <w:t>Food &amp; Nutrition</w:t>
            </w:r>
          </w:p>
        </w:tc>
        <w:tc>
          <w:tcPr>
            <w:tcW w:w="2828" w:type="dxa"/>
            <w:vAlign w:val="center"/>
          </w:tcPr>
          <w:p w14:paraId="196E0332" w14:textId="1CD030F0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-Autumn-7-Food Preparation and Nutrition&gt;&gt;</w:t>
            </w:r>
          </w:p>
        </w:tc>
        <w:tc>
          <w:tcPr>
            <w:tcW w:w="1647" w:type="dxa"/>
            <w:vAlign w:val="center"/>
          </w:tcPr>
          <w:p w14:paraId="2C7D5514" w14:textId="79F21677" w:rsidR="004568B1" w:rsidRDefault="004568B1" w:rsidP="004568B1">
            <w:r w:rsidRPr="00A85A63">
              <w:t>&lt;&lt;Result-Target Band - Key Stage 3 - 7 - Food Preparation and Nutrition&gt;&gt;</w:t>
            </w:r>
          </w:p>
        </w:tc>
        <w:tc>
          <w:tcPr>
            <w:tcW w:w="1647" w:type="dxa"/>
            <w:vAlign w:val="center"/>
          </w:tcPr>
          <w:p w14:paraId="5F35B7C8" w14:textId="5754C4AC" w:rsidR="004568B1" w:rsidRPr="00D93B87" w:rsidRDefault="004568B1" w:rsidP="004568B1">
            <w:pPr>
              <w:ind w:left="99"/>
            </w:pPr>
            <w:r w:rsidRPr="00A85A63">
              <w:t>&lt;&lt;Result-Current Band - Autumn - 7 – Food Preparation and Nutrition&gt;&gt;</w:t>
            </w:r>
          </w:p>
        </w:tc>
        <w:tc>
          <w:tcPr>
            <w:tcW w:w="962" w:type="dxa"/>
            <w:vAlign w:val="center"/>
          </w:tcPr>
          <w:p w14:paraId="2AD8537E" w14:textId="6A09D49F" w:rsidR="004568B1" w:rsidRPr="00D93B87" w:rsidRDefault="004568B1" w:rsidP="004568B1">
            <w:pPr>
              <w:jc w:val="center"/>
            </w:pPr>
            <w:r w:rsidRPr="00A85A63">
              <w:t>&lt;&lt;Result-Effort-Autumn-7-Food Preparation and Nutrition&gt;&gt;</w:t>
            </w:r>
          </w:p>
        </w:tc>
        <w:tc>
          <w:tcPr>
            <w:tcW w:w="2037" w:type="dxa"/>
            <w:vAlign w:val="center"/>
          </w:tcPr>
          <w:p w14:paraId="4807C876" w14:textId="2B11E59B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1-Autumn-7-Food Preparation and Nutrition&gt;&gt;</w:t>
            </w:r>
          </w:p>
        </w:tc>
        <w:tc>
          <w:tcPr>
            <w:tcW w:w="2037" w:type="dxa"/>
            <w:vAlign w:val="center"/>
          </w:tcPr>
          <w:p w14:paraId="6DA23FD7" w14:textId="2F474DE6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2-Autumn-7-Food Preparation and Nutrition&gt;&gt;</w:t>
            </w:r>
          </w:p>
        </w:tc>
        <w:tc>
          <w:tcPr>
            <w:tcW w:w="2037" w:type="dxa"/>
            <w:vAlign w:val="center"/>
          </w:tcPr>
          <w:p w14:paraId="0478074E" w14:textId="710AB557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-Autumn-7-Food Preparation and Nutrition&gt;&gt;</w:t>
            </w:r>
          </w:p>
        </w:tc>
      </w:tr>
      <w:tr w:rsidR="004568B1" w:rsidRPr="00D93B87" w14:paraId="7C4166C0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6BCBE017" w14:textId="77777777" w:rsidR="004568B1" w:rsidRPr="00D93B87" w:rsidRDefault="004568B1" w:rsidP="004568B1">
            <w:pPr>
              <w:ind w:left="37"/>
            </w:pPr>
            <w:r w:rsidRPr="00D93B87">
              <w:t>French</w:t>
            </w:r>
          </w:p>
        </w:tc>
        <w:tc>
          <w:tcPr>
            <w:tcW w:w="2828" w:type="dxa"/>
            <w:vAlign w:val="center"/>
          </w:tcPr>
          <w:p w14:paraId="0760D602" w14:textId="07D97A09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-Autumn-7-French&gt;&gt;</w:t>
            </w:r>
          </w:p>
        </w:tc>
        <w:tc>
          <w:tcPr>
            <w:tcW w:w="1647" w:type="dxa"/>
            <w:vAlign w:val="center"/>
          </w:tcPr>
          <w:p w14:paraId="28FEC3C0" w14:textId="3D2B68F0" w:rsidR="004568B1" w:rsidRDefault="004568B1" w:rsidP="004568B1">
            <w:r w:rsidRPr="00A85A63">
              <w:t>&lt;&lt;Result-Target Band - Key Stage 3 - 7 - French&gt;&gt;</w:t>
            </w:r>
          </w:p>
        </w:tc>
        <w:tc>
          <w:tcPr>
            <w:tcW w:w="1647" w:type="dxa"/>
            <w:vAlign w:val="center"/>
          </w:tcPr>
          <w:p w14:paraId="50A858FE" w14:textId="45658578" w:rsidR="004568B1" w:rsidRPr="00D93B87" w:rsidRDefault="004568B1" w:rsidP="004568B1">
            <w:pPr>
              <w:ind w:left="99"/>
            </w:pPr>
            <w:r w:rsidRPr="00A85A63">
              <w:t>&lt;&lt;Result-Current Band - Autumn - 7 - French&gt;&gt;</w:t>
            </w:r>
          </w:p>
        </w:tc>
        <w:tc>
          <w:tcPr>
            <w:tcW w:w="962" w:type="dxa"/>
            <w:vAlign w:val="center"/>
          </w:tcPr>
          <w:p w14:paraId="656AE39C" w14:textId="62BE34F8" w:rsidR="004568B1" w:rsidRPr="00D93B87" w:rsidRDefault="004568B1" w:rsidP="004568B1">
            <w:pPr>
              <w:jc w:val="center"/>
            </w:pPr>
            <w:r w:rsidRPr="00A85A63">
              <w:t>&lt;&lt;Result-Effort-Autumn-7-French&gt;&gt;</w:t>
            </w:r>
          </w:p>
        </w:tc>
        <w:tc>
          <w:tcPr>
            <w:tcW w:w="2037" w:type="dxa"/>
            <w:vAlign w:val="center"/>
          </w:tcPr>
          <w:p w14:paraId="50AAC19F" w14:textId="35552B51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1-Autumn-7-French&gt;&gt;</w:t>
            </w:r>
          </w:p>
        </w:tc>
        <w:tc>
          <w:tcPr>
            <w:tcW w:w="2037" w:type="dxa"/>
            <w:vAlign w:val="center"/>
          </w:tcPr>
          <w:p w14:paraId="41D2C475" w14:textId="7AD5D6B9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2-Autumn-7-French&gt;&gt;</w:t>
            </w:r>
          </w:p>
        </w:tc>
        <w:tc>
          <w:tcPr>
            <w:tcW w:w="2037" w:type="dxa"/>
            <w:vAlign w:val="center"/>
          </w:tcPr>
          <w:p w14:paraId="4DC79239" w14:textId="009F2B63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-Autumn-7-French&gt;&gt;</w:t>
            </w:r>
          </w:p>
        </w:tc>
      </w:tr>
      <w:tr w:rsidR="004568B1" w:rsidRPr="00D93B87" w14:paraId="08A17799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740FCFFA" w14:textId="77777777" w:rsidR="004568B1" w:rsidRPr="00D93B87" w:rsidRDefault="004568B1" w:rsidP="004568B1">
            <w:pPr>
              <w:ind w:left="37"/>
            </w:pPr>
            <w:r w:rsidRPr="00D93B87">
              <w:t>Geography</w:t>
            </w:r>
          </w:p>
        </w:tc>
        <w:tc>
          <w:tcPr>
            <w:tcW w:w="2828" w:type="dxa"/>
            <w:vAlign w:val="center"/>
          </w:tcPr>
          <w:p w14:paraId="1DAAB052" w14:textId="333C7B1B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-Autumn-7-Geography&gt;&gt;</w:t>
            </w:r>
          </w:p>
        </w:tc>
        <w:tc>
          <w:tcPr>
            <w:tcW w:w="1647" w:type="dxa"/>
            <w:vAlign w:val="center"/>
          </w:tcPr>
          <w:p w14:paraId="383AEF10" w14:textId="324B8DE8" w:rsidR="004568B1" w:rsidRDefault="004568B1" w:rsidP="004568B1">
            <w:r w:rsidRPr="00A85A63">
              <w:t>&lt;&lt;Result-Target Band - Key Stage 3 - 7 - Geography&gt;&gt;</w:t>
            </w:r>
          </w:p>
        </w:tc>
        <w:tc>
          <w:tcPr>
            <w:tcW w:w="1647" w:type="dxa"/>
            <w:vAlign w:val="center"/>
          </w:tcPr>
          <w:p w14:paraId="47F21845" w14:textId="178FC19E" w:rsidR="004568B1" w:rsidRPr="00D93B87" w:rsidRDefault="004568B1" w:rsidP="004568B1">
            <w:pPr>
              <w:ind w:left="99"/>
            </w:pPr>
            <w:r w:rsidRPr="00A85A63">
              <w:t>&lt;&lt;Result-Current Band - Autumn - 7 - Geography&gt;&gt;</w:t>
            </w:r>
          </w:p>
        </w:tc>
        <w:tc>
          <w:tcPr>
            <w:tcW w:w="962" w:type="dxa"/>
            <w:vAlign w:val="center"/>
          </w:tcPr>
          <w:p w14:paraId="2D99F8A4" w14:textId="0103970E" w:rsidR="004568B1" w:rsidRPr="00D93B87" w:rsidRDefault="004568B1" w:rsidP="004568B1">
            <w:pPr>
              <w:jc w:val="center"/>
            </w:pPr>
            <w:r w:rsidRPr="00A85A63">
              <w:t>&lt;&lt;Result-Effort-Autumn-7-Geography&gt;&gt;</w:t>
            </w:r>
          </w:p>
        </w:tc>
        <w:tc>
          <w:tcPr>
            <w:tcW w:w="2037" w:type="dxa"/>
            <w:vAlign w:val="center"/>
          </w:tcPr>
          <w:p w14:paraId="06E482CC" w14:textId="7C66A9BD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1-Autumn-7-Geography&gt;&gt;</w:t>
            </w:r>
          </w:p>
        </w:tc>
        <w:tc>
          <w:tcPr>
            <w:tcW w:w="2037" w:type="dxa"/>
            <w:vAlign w:val="center"/>
          </w:tcPr>
          <w:p w14:paraId="077A9013" w14:textId="269D4EFD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2-Autumn-7-Geography&gt;&gt;</w:t>
            </w:r>
          </w:p>
        </w:tc>
        <w:tc>
          <w:tcPr>
            <w:tcW w:w="2037" w:type="dxa"/>
            <w:vAlign w:val="center"/>
          </w:tcPr>
          <w:p w14:paraId="03F5D2B7" w14:textId="1F8B2475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-Autumn-7-Geography&gt;&gt;</w:t>
            </w:r>
          </w:p>
        </w:tc>
      </w:tr>
      <w:tr w:rsidR="004568B1" w:rsidRPr="00D93B87" w14:paraId="4C68A7A5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3575D624" w14:textId="77777777" w:rsidR="004568B1" w:rsidRPr="00D93B87" w:rsidRDefault="004568B1" w:rsidP="004568B1">
            <w:pPr>
              <w:ind w:left="37"/>
            </w:pPr>
            <w:r w:rsidRPr="00D93B87">
              <w:t>History</w:t>
            </w:r>
          </w:p>
        </w:tc>
        <w:tc>
          <w:tcPr>
            <w:tcW w:w="2828" w:type="dxa"/>
            <w:vAlign w:val="center"/>
          </w:tcPr>
          <w:p w14:paraId="04A4E757" w14:textId="295F009B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-Autumn-7-History&gt;&gt;</w:t>
            </w:r>
          </w:p>
        </w:tc>
        <w:tc>
          <w:tcPr>
            <w:tcW w:w="1647" w:type="dxa"/>
            <w:vAlign w:val="center"/>
          </w:tcPr>
          <w:p w14:paraId="454BBA4A" w14:textId="3CA703BD" w:rsidR="004568B1" w:rsidRDefault="004568B1" w:rsidP="004568B1">
            <w:r w:rsidRPr="00A85A63">
              <w:t>&lt;&lt;Result-Target Band - Key Stage 3 - 7 - History&gt;&gt;</w:t>
            </w:r>
          </w:p>
        </w:tc>
        <w:tc>
          <w:tcPr>
            <w:tcW w:w="1647" w:type="dxa"/>
            <w:vAlign w:val="center"/>
          </w:tcPr>
          <w:p w14:paraId="05367FE1" w14:textId="6E4743CC" w:rsidR="004568B1" w:rsidRPr="00D93B87" w:rsidRDefault="004568B1" w:rsidP="004568B1">
            <w:pPr>
              <w:ind w:left="99"/>
            </w:pPr>
            <w:r w:rsidRPr="00A85A63">
              <w:t>&lt;&lt;Result-Current Band - Autumn - 7 - History&gt;&gt;</w:t>
            </w:r>
          </w:p>
        </w:tc>
        <w:tc>
          <w:tcPr>
            <w:tcW w:w="962" w:type="dxa"/>
            <w:vAlign w:val="center"/>
          </w:tcPr>
          <w:p w14:paraId="16D489CC" w14:textId="3F00D6A8" w:rsidR="004568B1" w:rsidRPr="00D93B87" w:rsidRDefault="004568B1" w:rsidP="004568B1">
            <w:pPr>
              <w:jc w:val="center"/>
            </w:pPr>
            <w:r w:rsidRPr="00A85A63">
              <w:t>&lt;&lt;Result-Effort-Autumn-7-History&gt;&gt;</w:t>
            </w:r>
          </w:p>
        </w:tc>
        <w:tc>
          <w:tcPr>
            <w:tcW w:w="2037" w:type="dxa"/>
            <w:vAlign w:val="center"/>
          </w:tcPr>
          <w:p w14:paraId="72B70D48" w14:textId="2615CC71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1-Autumn-7-History&gt;&gt;</w:t>
            </w:r>
          </w:p>
        </w:tc>
        <w:tc>
          <w:tcPr>
            <w:tcW w:w="2037" w:type="dxa"/>
            <w:vAlign w:val="center"/>
          </w:tcPr>
          <w:p w14:paraId="73856981" w14:textId="0E9B87DB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2-Autumn-7-History&gt;&gt;</w:t>
            </w:r>
          </w:p>
        </w:tc>
        <w:tc>
          <w:tcPr>
            <w:tcW w:w="2037" w:type="dxa"/>
            <w:vAlign w:val="center"/>
          </w:tcPr>
          <w:p w14:paraId="602D7EDC" w14:textId="500D3074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-Autumn-7-History&gt;&gt;</w:t>
            </w:r>
          </w:p>
        </w:tc>
      </w:tr>
      <w:tr w:rsidR="004568B1" w:rsidRPr="00D93B87" w14:paraId="1293630D" w14:textId="77777777" w:rsidTr="00F76D4F">
        <w:trPr>
          <w:trHeight w:hRule="exact" w:val="397"/>
        </w:trPr>
        <w:tc>
          <w:tcPr>
            <w:tcW w:w="2411" w:type="dxa"/>
            <w:vAlign w:val="center"/>
          </w:tcPr>
          <w:p w14:paraId="65F44A18" w14:textId="77777777" w:rsidR="004568B1" w:rsidRPr="00D93B87" w:rsidRDefault="004568B1" w:rsidP="004568B1">
            <w:pPr>
              <w:ind w:left="37"/>
            </w:pPr>
            <w:r w:rsidRPr="00D93B87">
              <w:t>Music</w:t>
            </w:r>
          </w:p>
        </w:tc>
        <w:tc>
          <w:tcPr>
            <w:tcW w:w="2828" w:type="dxa"/>
            <w:vAlign w:val="center"/>
          </w:tcPr>
          <w:p w14:paraId="67CB5CCC" w14:textId="7BBB1B74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-Autumn-7-Music&gt;&gt;</w:t>
            </w:r>
          </w:p>
        </w:tc>
        <w:tc>
          <w:tcPr>
            <w:tcW w:w="1647" w:type="dxa"/>
            <w:vAlign w:val="center"/>
          </w:tcPr>
          <w:p w14:paraId="7FB3F564" w14:textId="54191E89" w:rsidR="004568B1" w:rsidRDefault="004568B1" w:rsidP="004568B1">
            <w:r w:rsidRPr="00A85A63">
              <w:t>&lt;&lt;Result-Target Band - Key Stage 3 - 7 - Music&gt;&gt;</w:t>
            </w:r>
          </w:p>
        </w:tc>
        <w:tc>
          <w:tcPr>
            <w:tcW w:w="1647" w:type="dxa"/>
            <w:vAlign w:val="center"/>
          </w:tcPr>
          <w:p w14:paraId="35DA0420" w14:textId="62B54F19" w:rsidR="004568B1" w:rsidRPr="00D93B87" w:rsidRDefault="004568B1" w:rsidP="004568B1">
            <w:pPr>
              <w:ind w:left="99"/>
            </w:pPr>
            <w:r w:rsidRPr="00A85A63">
              <w:t>&lt;&lt;Result-Current Band - Autumn - 7 - Music&gt;&gt;</w:t>
            </w:r>
          </w:p>
        </w:tc>
        <w:tc>
          <w:tcPr>
            <w:tcW w:w="962" w:type="dxa"/>
            <w:vAlign w:val="center"/>
          </w:tcPr>
          <w:p w14:paraId="07DD10C7" w14:textId="60A87069" w:rsidR="004568B1" w:rsidRPr="00D93B87" w:rsidRDefault="004568B1" w:rsidP="004568B1">
            <w:pPr>
              <w:jc w:val="center"/>
            </w:pPr>
            <w:r w:rsidRPr="00A85A63">
              <w:t>&lt;&lt;Result-Effort-Autumn-7-Music&gt;&gt;</w:t>
            </w:r>
          </w:p>
        </w:tc>
        <w:tc>
          <w:tcPr>
            <w:tcW w:w="2037" w:type="dxa"/>
            <w:vAlign w:val="center"/>
          </w:tcPr>
          <w:p w14:paraId="46D94AE7" w14:textId="3FE9BD45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1-Autumn-7-Music&gt;&gt;</w:t>
            </w:r>
          </w:p>
        </w:tc>
        <w:tc>
          <w:tcPr>
            <w:tcW w:w="2037" w:type="dxa"/>
            <w:vAlign w:val="center"/>
          </w:tcPr>
          <w:p w14:paraId="191B6AFE" w14:textId="25577021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2-Autumn-7-Music&gt;&gt;</w:t>
            </w:r>
          </w:p>
        </w:tc>
        <w:tc>
          <w:tcPr>
            <w:tcW w:w="2037" w:type="dxa"/>
            <w:vAlign w:val="center"/>
          </w:tcPr>
          <w:p w14:paraId="4BE45B67" w14:textId="587590F5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-Autumn-7-Music&gt;&gt;</w:t>
            </w:r>
          </w:p>
        </w:tc>
      </w:tr>
      <w:tr w:rsidR="004568B1" w:rsidRPr="00D93B87" w14:paraId="07D5ED6F" w14:textId="77777777" w:rsidTr="00F76D4F">
        <w:trPr>
          <w:trHeight w:hRule="exact" w:val="397"/>
        </w:trPr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3B4B9B07" w14:textId="77777777" w:rsidR="004568B1" w:rsidRPr="00D93B87" w:rsidRDefault="004568B1" w:rsidP="004568B1">
            <w:pPr>
              <w:ind w:left="37"/>
            </w:pPr>
            <w:r w:rsidRPr="00D93B87">
              <w:t>Physical Education</w:t>
            </w:r>
          </w:p>
        </w:tc>
        <w:tc>
          <w:tcPr>
            <w:tcW w:w="2828" w:type="dxa"/>
            <w:tcBorders>
              <w:bottom w:val="single" w:sz="4" w:space="0" w:color="auto"/>
            </w:tcBorders>
            <w:vAlign w:val="center"/>
          </w:tcPr>
          <w:p w14:paraId="5E8722F3" w14:textId="1E77A9F6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 xml:space="preserve">-Autumn-7-Physical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14:paraId="0154A217" w14:textId="6FBFF312" w:rsidR="004568B1" w:rsidRDefault="004568B1" w:rsidP="004568B1">
            <w:r w:rsidRPr="00A85A63">
              <w:t xml:space="preserve">&lt;&lt;Result-Target Band - Key Stage 3 - 7 – 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14:paraId="26DB0FB8" w14:textId="31DCECEE" w:rsidR="004568B1" w:rsidRPr="00D93B87" w:rsidRDefault="004568B1" w:rsidP="004568B1">
            <w:pPr>
              <w:ind w:left="99"/>
            </w:pPr>
            <w:r w:rsidRPr="00A85A63">
              <w:t xml:space="preserve">&lt;&lt;Result-Current Band - Autumn - 7 – 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962" w:type="dxa"/>
            <w:vAlign w:val="center"/>
          </w:tcPr>
          <w:p w14:paraId="3CF6C4A3" w14:textId="037A35D0" w:rsidR="004568B1" w:rsidRPr="00D93B87" w:rsidRDefault="004568B1" w:rsidP="004568B1">
            <w:pPr>
              <w:jc w:val="center"/>
            </w:pPr>
            <w:r w:rsidRPr="00A85A63">
              <w:t xml:space="preserve">&lt;&lt;Result-Effort-Autumn-7-Physical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2037" w:type="dxa"/>
            <w:vAlign w:val="center"/>
          </w:tcPr>
          <w:p w14:paraId="61E2686F" w14:textId="00003506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1-Autumn-7-Physical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14:paraId="45CD49EF" w14:textId="27D79C88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2-Autumn-7-Physical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14:paraId="6F9A26F8" w14:textId="0A6E2AA4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 xml:space="preserve">-Autumn-7-Physical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</w:tr>
      <w:tr w:rsidR="004568B1" w:rsidRPr="00D93B87" w14:paraId="3E84AC72" w14:textId="77777777" w:rsidTr="00F76D4F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802F" w14:textId="77777777" w:rsidR="004568B1" w:rsidRPr="00D93B87" w:rsidRDefault="004568B1" w:rsidP="004568B1">
            <w:pPr>
              <w:ind w:left="37"/>
            </w:pPr>
            <w:r w:rsidRPr="00D93B87">
              <w:t>Religious Education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6224" w14:textId="3787C8B8" w:rsidR="004568B1" w:rsidRPr="00D93B87" w:rsidRDefault="004568B1" w:rsidP="004568B1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 xml:space="preserve">-Autumn-7-Religious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14:paraId="5C4DDB77" w14:textId="6F2C17FA" w:rsidR="004568B1" w:rsidRDefault="004568B1" w:rsidP="004568B1">
            <w:r w:rsidRPr="00A85A63">
              <w:t xml:space="preserve">&lt;&lt;Result-Target Band - Key Stage 3 - 7 – 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14:paraId="31E93CA6" w14:textId="09A0C98F" w:rsidR="004568B1" w:rsidRPr="00D93B87" w:rsidRDefault="004568B1" w:rsidP="004568B1">
            <w:pPr>
              <w:ind w:left="99"/>
            </w:pPr>
            <w:r w:rsidRPr="00A85A63">
              <w:t xml:space="preserve">&lt;&lt;Result-Current Band - Autumn - 7 – 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962" w:type="dxa"/>
            <w:vAlign w:val="center"/>
          </w:tcPr>
          <w:p w14:paraId="5BC86CAB" w14:textId="7861309D" w:rsidR="004568B1" w:rsidRPr="00D93B87" w:rsidRDefault="004568B1" w:rsidP="004568B1">
            <w:pPr>
              <w:jc w:val="center"/>
            </w:pPr>
            <w:r w:rsidRPr="00A85A63">
              <w:t xml:space="preserve">&lt;&lt;Result-Effort-Autumn-7-Religious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32FDB716" w14:textId="3D0488B8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1-Autumn-7-Religious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4A658E19" w14:textId="2F3A2D40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2-Autumn-7-Religious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14:paraId="35093D62" w14:textId="5AB33A9F" w:rsidR="004568B1" w:rsidRPr="00DA4EF7" w:rsidRDefault="004568B1" w:rsidP="004568B1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 xml:space="preserve">-Autumn-7-Religious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</w:tr>
      <w:tr w:rsidR="00150D15" w:rsidRPr="00D93B87" w14:paraId="4569E419" w14:textId="77777777" w:rsidTr="00F76D4F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7513" w14:textId="77777777" w:rsidR="00150D15" w:rsidRPr="00D93B87" w:rsidRDefault="00150D15" w:rsidP="00150D15">
            <w:pPr>
              <w:ind w:left="37"/>
            </w:pPr>
            <w:r>
              <w:t>PSHE</w:t>
            </w:r>
          </w:p>
        </w:tc>
        <w:tc>
          <w:tcPr>
            <w:tcW w:w="2828" w:type="dxa"/>
            <w:vAlign w:val="center"/>
          </w:tcPr>
          <w:p w14:paraId="450FFD58" w14:textId="352E090A" w:rsidR="00150D15" w:rsidRPr="00D93B87" w:rsidRDefault="00150D15" w:rsidP="00150D15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</w:t>
            </w:r>
            <w:r w:rsidR="00610023">
              <w:t>PSHE</w:t>
            </w:r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14:paraId="1176EF97" w14:textId="02027FEA" w:rsidR="00150D15" w:rsidRDefault="00150D15" w:rsidP="00150D15">
            <w:r w:rsidRPr="00A85A63">
              <w:t xml:space="preserve">&lt;&lt;Result-Target Band - Key Stage 3 - 7 - </w:t>
            </w:r>
            <w:r w:rsidR="00610023">
              <w:t>PSHE</w:t>
            </w:r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14:paraId="1AD23D70" w14:textId="3E0E1FF3" w:rsidR="00150D15" w:rsidRPr="00D93B87" w:rsidRDefault="00150D15" w:rsidP="00150D15">
            <w:pPr>
              <w:ind w:left="99"/>
            </w:pPr>
            <w:r w:rsidRPr="00A85A63">
              <w:t xml:space="preserve">&lt;&lt;Result-Current Band - Autumn - 7 - </w:t>
            </w:r>
            <w:r w:rsidR="00610023">
              <w:t>PSHE</w:t>
            </w:r>
            <w:r w:rsidRPr="00A85A63">
              <w:t>&gt;&gt;</w:t>
            </w:r>
          </w:p>
        </w:tc>
        <w:tc>
          <w:tcPr>
            <w:tcW w:w="962" w:type="dxa"/>
            <w:vAlign w:val="center"/>
          </w:tcPr>
          <w:p w14:paraId="0E8BB367" w14:textId="0F9BA305" w:rsidR="00150D15" w:rsidRPr="00D93B87" w:rsidRDefault="00150D15" w:rsidP="00150D15">
            <w:pPr>
              <w:jc w:val="center"/>
            </w:pPr>
            <w:r w:rsidRPr="00A85A63">
              <w:t>&lt;&lt;Result-Effort-Autumn-7-</w:t>
            </w:r>
            <w:r w:rsidR="00610023">
              <w:t>PSHE</w:t>
            </w:r>
            <w:r w:rsidRPr="00A85A63">
              <w:t>&gt;&gt;</w:t>
            </w:r>
          </w:p>
        </w:tc>
        <w:tc>
          <w:tcPr>
            <w:tcW w:w="2037" w:type="dxa"/>
            <w:vAlign w:val="center"/>
          </w:tcPr>
          <w:p w14:paraId="206E355C" w14:textId="61652BB7" w:rsidR="00150D15" w:rsidRPr="00DA4EF7" w:rsidRDefault="00150D15" w:rsidP="00150D15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1-Autumn-7-</w:t>
            </w:r>
            <w:r w:rsidR="00610023" w:rsidRPr="00DA4EF7">
              <w:rPr>
                <w:sz w:val="18"/>
                <w:szCs w:val="18"/>
              </w:rPr>
              <w:t>PSHE</w:t>
            </w:r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14:paraId="3F01D414" w14:textId="35685D21" w:rsidR="00150D15" w:rsidRPr="00DA4EF7" w:rsidRDefault="00150D15" w:rsidP="00150D15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Areas to improve</w:t>
            </w:r>
            <w:r w:rsidRPr="00DA4EF7">
              <w:rPr>
                <w:sz w:val="18"/>
                <w:szCs w:val="18"/>
              </w:rPr>
              <w:t xml:space="preserve"> 2-Autumn-7-</w:t>
            </w:r>
            <w:r w:rsidR="00610023" w:rsidRPr="00DA4EF7">
              <w:rPr>
                <w:sz w:val="18"/>
                <w:szCs w:val="18"/>
              </w:rPr>
              <w:t>PSHE</w:t>
            </w:r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14:paraId="4431CBF2" w14:textId="37C087D8" w:rsidR="00150D15" w:rsidRPr="00DA4EF7" w:rsidRDefault="004568B1" w:rsidP="00150D15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</w:t>
            </w:r>
            <w:r w:rsidR="00E5606E" w:rsidRPr="00DA4EF7">
              <w:rPr>
                <w:sz w:val="18"/>
                <w:szCs w:val="18"/>
              </w:rPr>
              <w:t>SJS Qualities</w:t>
            </w:r>
            <w:r w:rsidRPr="00DA4EF7">
              <w:rPr>
                <w:sz w:val="18"/>
                <w:szCs w:val="18"/>
              </w:rPr>
              <w:t>-Autumn-7-</w:t>
            </w:r>
            <w:r w:rsidR="00610023" w:rsidRPr="00DA4EF7">
              <w:rPr>
                <w:sz w:val="18"/>
                <w:szCs w:val="18"/>
              </w:rPr>
              <w:t>PSHE</w:t>
            </w:r>
            <w:r w:rsidRPr="00DA4EF7">
              <w:rPr>
                <w:sz w:val="18"/>
                <w:szCs w:val="18"/>
              </w:rPr>
              <w:t>&gt;&gt;</w:t>
            </w:r>
          </w:p>
        </w:tc>
      </w:tr>
      <w:tr w:rsidR="007957DF" w:rsidRPr="00D93B87" w14:paraId="1DA95B2F" w14:textId="77777777" w:rsidTr="00835A45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02DA4E" w14:textId="77777777" w:rsidR="007957DF" w:rsidRDefault="007957DF" w:rsidP="007957DF">
            <w:pPr>
              <w:ind w:left="179"/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D7DD473" w14:textId="77777777" w:rsidR="007957DF" w:rsidRPr="00D93B87" w:rsidRDefault="007957DF" w:rsidP="007957DF"/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B89C7" w14:textId="2920D465" w:rsidR="007957DF" w:rsidRPr="00785698" w:rsidRDefault="007957DF" w:rsidP="007957DF">
            <w:pPr>
              <w:jc w:val="right"/>
              <w:rPr>
                <w:b/>
              </w:rPr>
            </w:pPr>
            <w:r w:rsidRPr="00785698">
              <w:rPr>
                <w:b/>
              </w:rPr>
              <w:t>average effort</w:t>
            </w:r>
            <w:r>
              <w:rPr>
                <w:b/>
              </w:rPr>
              <w:t xml:space="preserve"> score: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1922D" w14:textId="1380D26B" w:rsidR="007957DF" w:rsidRPr="00785698" w:rsidRDefault="007957DF" w:rsidP="007957DF">
            <w:pPr>
              <w:jc w:val="center"/>
              <w:rPr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619DFE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F6E45A" w14:textId="77777777" w:rsidR="007957DF" w:rsidRPr="007957DF" w:rsidRDefault="007957DF" w:rsidP="00B55ECB">
            <w:pPr>
              <w:rPr>
                <w:sz w:val="1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A32AAF" w14:textId="77777777" w:rsidR="007957DF" w:rsidRPr="007957DF" w:rsidRDefault="007957DF" w:rsidP="00B55ECB">
            <w:pPr>
              <w:rPr>
                <w:sz w:val="18"/>
              </w:rPr>
            </w:pPr>
          </w:p>
        </w:tc>
      </w:tr>
    </w:tbl>
    <w:p w14:paraId="080C2B1B" w14:textId="55DE6481" w:rsidR="00785698" w:rsidRDefault="00785698" w:rsidP="000B594D">
      <w:pPr>
        <w:tabs>
          <w:tab w:val="left" w:pos="5670"/>
          <w:tab w:val="left" w:pos="13041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579F36FA" w14:textId="4AB581F7" w:rsidR="006D306B" w:rsidRDefault="00785698" w:rsidP="00330F88">
      <w:pPr>
        <w:tabs>
          <w:tab w:val="right" w:pos="15451"/>
        </w:tabs>
        <w:spacing w:after="160" w:line="259" w:lineRule="auto"/>
        <w:rPr>
          <w:rFonts w:asciiTheme="minorHAnsi" w:eastAsiaTheme="minorHAnsi" w:hAnsiTheme="minorHAnsi" w:cstheme="minorBidi"/>
          <w:b/>
          <w:sz w:val="28"/>
          <w:szCs w:val="28"/>
        </w:rPr>
      </w:pPr>
      <w:r w:rsidRPr="00785698">
        <w:rPr>
          <w:rFonts w:asciiTheme="minorHAnsi" w:eastAsiaTheme="minorHAnsi" w:hAnsiTheme="minorHAnsi" w:cstheme="minorBidi"/>
          <w:b/>
          <w:sz w:val="28"/>
          <w:szCs w:val="28"/>
        </w:rPr>
        <w:t>Positive points achieved:</w:t>
      </w:r>
      <w:r w:rsidR="00CB59C0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CB59C0" w:rsidRPr="00CB59C0">
        <w:rPr>
          <w:rFonts w:asciiTheme="minorHAnsi" w:eastAsiaTheme="minorHAnsi" w:hAnsiTheme="minorHAnsi" w:cstheme="minorBidi"/>
          <w:sz w:val="28"/>
          <w:szCs w:val="28"/>
        </w:rPr>
        <w:t>&lt;&lt;</w:t>
      </w:r>
      <w:r w:rsidR="00CB59C0" w:rsidRPr="00CB59C0">
        <w:t xml:space="preserve"> </w:t>
      </w:r>
      <w:r w:rsidR="00CB59C0" w:rsidRPr="00CB59C0">
        <w:rPr>
          <w:rFonts w:asciiTheme="minorHAnsi" w:eastAsiaTheme="minorHAnsi" w:hAnsiTheme="minorHAnsi" w:cstheme="minorBidi"/>
          <w:sz w:val="28"/>
          <w:szCs w:val="28"/>
        </w:rPr>
        <w:t>Positive Behaviour Points&gt;&gt;</w:t>
      </w:r>
      <w:r w:rsidRPr="00785698">
        <w:rPr>
          <w:rFonts w:asciiTheme="minorHAnsi" w:eastAsiaTheme="minorHAnsi" w:hAnsiTheme="minorHAnsi" w:cstheme="minorBidi"/>
          <w:b/>
          <w:sz w:val="28"/>
          <w:szCs w:val="28"/>
        </w:rPr>
        <w:tab/>
        <w:t>Negative behaviour points:</w:t>
      </w:r>
      <w:r w:rsidR="002375D4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2375D4">
        <w:rPr>
          <w:rFonts w:asciiTheme="minorHAnsi" w:eastAsiaTheme="minorHAnsi" w:hAnsiTheme="minorHAnsi" w:cstheme="minorBidi"/>
          <w:sz w:val="28"/>
          <w:szCs w:val="28"/>
        </w:rPr>
        <w:t>&lt;&lt;</w:t>
      </w:r>
      <w:r w:rsidR="002375D4" w:rsidRPr="002375D4">
        <w:t xml:space="preserve"> </w:t>
      </w:r>
      <w:r w:rsidR="002375D4" w:rsidRPr="002375D4">
        <w:rPr>
          <w:rFonts w:asciiTheme="minorHAnsi" w:eastAsiaTheme="minorHAnsi" w:hAnsiTheme="minorHAnsi" w:cstheme="minorBidi"/>
          <w:sz w:val="28"/>
          <w:szCs w:val="28"/>
        </w:rPr>
        <w:t>Negative Behaviour Points</w:t>
      </w:r>
      <w:r w:rsidR="002375D4">
        <w:rPr>
          <w:rFonts w:asciiTheme="minorHAnsi" w:eastAsiaTheme="minorHAnsi" w:hAnsiTheme="minorHAnsi" w:cstheme="minorBidi"/>
          <w:sz w:val="28"/>
          <w:szCs w:val="28"/>
        </w:rPr>
        <w:t>&gt;&gt;</w:t>
      </w:r>
      <w:r w:rsidRPr="00785698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6D306B">
        <w:rPr>
          <w:rFonts w:asciiTheme="minorHAnsi" w:eastAsiaTheme="minorHAnsi" w:hAnsiTheme="minorHAnsi" w:cstheme="minorBidi"/>
          <w:b/>
          <w:sz w:val="28"/>
          <w:szCs w:val="28"/>
        </w:rPr>
        <w:br w:type="page"/>
      </w:r>
    </w:p>
    <w:p w14:paraId="6557C945" w14:textId="14ADEF2C" w:rsidR="00D93B87" w:rsidRPr="00DD5D71" w:rsidRDefault="006D306B" w:rsidP="006D306B">
      <w:pPr>
        <w:pStyle w:val="NormalWeb"/>
        <w:rPr>
          <w:rFonts w:asciiTheme="minorHAnsi" w:eastAsiaTheme="minorHAnsi" w:hAnsiTheme="minorHAnsi" w:cstheme="minorBidi"/>
          <w:sz w:val="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FCF70D8" wp14:editId="3AF55927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8762400" cy="6195600"/>
            <wp:effectExtent l="0" t="0" r="635" b="0"/>
            <wp:wrapSquare wrapText="bothSides"/>
            <wp:docPr id="4" name="Picture 4" descr="C:\Users\Nichola.Robertshaw\AppData\Local\Microsoft\Windows\INetCache\Content.Outlook\190P5FA3\Pedagogy Wheel Final 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chola.Robertshaw\AppData\Local\Microsoft\Windows\INetCache\Content.Outlook\190P5FA3\Pedagogy Wheel Final Versio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400" cy="61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3B87" w:rsidRPr="00DD5D71" w:rsidSect="00807A35">
      <w:footerReference w:type="default" r:id="rId11"/>
      <w:headerReference w:type="first" r:id="rId12"/>
      <w:pgSz w:w="16838" w:h="11906" w:orient="landscape"/>
      <w:pgMar w:top="1701" w:right="567" w:bottom="1134" w:left="567" w:header="794" w:footer="30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EE7F5" w14:textId="77777777" w:rsidR="00D62659" w:rsidRDefault="00D62659">
      <w:r>
        <w:separator/>
      </w:r>
    </w:p>
  </w:endnote>
  <w:endnote w:type="continuationSeparator" w:id="0">
    <w:p w14:paraId="669B99C3" w14:textId="77777777" w:rsidR="00D62659" w:rsidRDefault="00D6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69DBE" w14:textId="77777777" w:rsidR="00B34A0D" w:rsidRDefault="00B34A0D">
    <w:pPr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D28EA" w14:textId="77777777" w:rsidR="00D62659" w:rsidRDefault="00D62659">
      <w:r>
        <w:separator/>
      </w:r>
    </w:p>
  </w:footnote>
  <w:footnote w:type="continuationSeparator" w:id="0">
    <w:p w14:paraId="6FBDD10E" w14:textId="77777777" w:rsidR="00D62659" w:rsidRDefault="00D62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86B3F" w14:textId="77777777" w:rsidR="006D306B" w:rsidRPr="000B594D" w:rsidRDefault="006D306B" w:rsidP="006D306B">
    <w:pPr>
      <w:pStyle w:val="Header"/>
      <w:spacing w:after="240"/>
      <w:ind w:firstLine="2160"/>
      <w:rPr>
        <w:rFonts w:ascii="Baskerville Old Face" w:hAnsi="Baskerville Old Face" w:cs="Arial"/>
        <w:sz w:val="48"/>
        <w:szCs w:val="40"/>
      </w:rPr>
    </w:pPr>
    <w:r w:rsidRPr="000B594D">
      <w:rPr>
        <w:rFonts w:cs="Arial"/>
        <w:noProof/>
        <w:sz w:val="36"/>
        <w:szCs w:val="28"/>
      </w:rPr>
      <w:drawing>
        <wp:anchor distT="0" distB="0" distL="114300" distR="114300" simplePos="0" relativeHeight="251660288" behindDoc="0" locked="0" layoutInCell="1" allowOverlap="1" wp14:anchorId="3B3AA8DE" wp14:editId="624A732F">
          <wp:simplePos x="0" y="0"/>
          <wp:positionH relativeFrom="column">
            <wp:posOffset>-283845</wp:posOffset>
          </wp:positionH>
          <wp:positionV relativeFrom="paragraph">
            <wp:posOffset>-675640</wp:posOffset>
          </wp:positionV>
          <wp:extent cx="1846800" cy="1306800"/>
          <wp:effectExtent l="0" t="0" r="0" b="0"/>
          <wp:wrapThrough wrapText="bothSides">
            <wp:wrapPolygon edited="0">
              <wp:start x="13816" y="3150"/>
              <wp:lineTo x="6239" y="5040"/>
              <wp:lineTo x="5125" y="5670"/>
              <wp:lineTo x="5125" y="8821"/>
              <wp:lineTo x="3343" y="10711"/>
              <wp:lineTo x="3343" y="11656"/>
              <wp:lineTo x="4902" y="13861"/>
              <wp:lineTo x="4680" y="14491"/>
              <wp:lineTo x="7354" y="18271"/>
              <wp:lineTo x="14039" y="18271"/>
              <wp:lineTo x="16713" y="14491"/>
              <wp:lineTo x="16713" y="13861"/>
              <wp:lineTo x="18272" y="11971"/>
              <wp:lineTo x="18050" y="10711"/>
              <wp:lineTo x="16267" y="8821"/>
              <wp:lineTo x="15153" y="4725"/>
              <wp:lineTo x="14930" y="3150"/>
              <wp:lineTo x="13816" y="315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E this 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3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594D">
      <w:rPr>
        <w:rFonts w:ascii="Baskerville Old Face" w:hAnsi="Baskerville Old Face" w:cs="Arial"/>
        <w:sz w:val="48"/>
        <w:szCs w:val="40"/>
      </w:rPr>
      <w:t xml:space="preserve">St John’s School Year 7 </w:t>
    </w:r>
    <w:r>
      <w:rPr>
        <w:rFonts w:ascii="Baskerville Old Face" w:hAnsi="Baskerville Old Face" w:cs="Arial"/>
        <w:sz w:val="48"/>
        <w:szCs w:val="40"/>
      </w:rPr>
      <w:t>Autumn Report</w:t>
    </w:r>
  </w:p>
  <w:p w14:paraId="5B071EEF" w14:textId="77777777" w:rsidR="006D306B" w:rsidRPr="000B594D" w:rsidRDefault="006D306B" w:rsidP="006D306B">
    <w:pPr>
      <w:pStyle w:val="Header"/>
      <w:rPr>
        <w:rFonts w:ascii="Baskerville Old Face" w:hAnsi="Baskerville Old Face" w:cs="Arial"/>
        <w:b/>
        <w:sz w:val="40"/>
        <w:szCs w:val="40"/>
      </w:rPr>
    </w:pPr>
    <w:r w:rsidRPr="00B42EF1">
      <w:rPr>
        <w:noProof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774B3F08" wp14:editId="1CBE106B">
              <wp:simplePos x="0" y="0"/>
              <wp:positionH relativeFrom="column">
                <wp:posOffset>-773430</wp:posOffset>
              </wp:positionH>
              <wp:positionV relativeFrom="paragraph">
                <wp:posOffset>146685</wp:posOffset>
              </wp:positionV>
              <wp:extent cx="11210925" cy="45085"/>
              <wp:effectExtent l="0" t="3810" r="1905" b="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10925" cy="45085"/>
                      </a:xfrm>
                      <a:prstGeom prst="rect">
                        <a:avLst/>
                      </a:prstGeom>
                      <a:solidFill>
                        <a:srgbClr val="7E385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DD4030" id="Rectangle 8" o:spid="_x0000_s1026" style="position:absolute;margin-left:-60.9pt;margin-top:11.55pt;width:882.75pt;height:3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" fillcolor="#7e3853" stroked="f" insetpen="t">
              <v:shadow color="#ccc"/>
              <v:textbox inset="2.88pt,2.88pt,2.88pt,2.88pt"/>
            </v:rect>
          </w:pict>
        </mc:Fallback>
      </mc:AlternateContent>
    </w:r>
  </w:p>
  <w:p w14:paraId="5FDB9B1D" w14:textId="77777777" w:rsidR="006D306B" w:rsidRDefault="006D30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attachedTemplate r:id="rId1"/>
  <w:defaultTabStop w:val="720"/>
  <w:evenAndOddHeaders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F1"/>
    <w:rsid w:val="00003EBC"/>
    <w:rsid w:val="0000442E"/>
    <w:rsid w:val="00033682"/>
    <w:rsid w:val="00043577"/>
    <w:rsid w:val="00056448"/>
    <w:rsid w:val="00065937"/>
    <w:rsid w:val="00076014"/>
    <w:rsid w:val="00077122"/>
    <w:rsid w:val="00077246"/>
    <w:rsid w:val="0008245E"/>
    <w:rsid w:val="000945AA"/>
    <w:rsid w:val="00094F1A"/>
    <w:rsid w:val="000A1D29"/>
    <w:rsid w:val="000B594D"/>
    <w:rsid w:val="000B6E50"/>
    <w:rsid w:val="000C53A7"/>
    <w:rsid w:val="000D3DA2"/>
    <w:rsid w:val="000E0468"/>
    <w:rsid w:val="000E3ABC"/>
    <w:rsid w:val="000F0ECE"/>
    <w:rsid w:val="001429AA"/>
    <w:rsid w:val="0014441A"/>
    <w:rsid w:val="00144E49"/>
    <w:rsid w:val="00146BE5"/>
    <w:rsid w:val="00150D15"/>
    <w:rsid w:val="001636A2"/>
    <w:rsid w:val="00164F9B"/>
    <w:rsid w:val="00171C00"/>
    <w:rsid w:val="0019429B"/>
    <w:rsid w:val="001B3F01"/>
    <w:rsid w:val="001C15BA"/>
    <w:rsid w:val="001D0D6A"/>
    <w:rsid w:val="001D1916"/>
    <w:rsid w:val="001F451F"/>
    <w:rsid w:val="002048BC"/>
    <w:rsid w:val="00222426"/>
    <w:rsid w:val="002375D4"/>
    <w:rsid w:val="00245673"/>
    <w:rsid w:val="00255A19"/>
    <w:rsid w:val="00257E48"/>
    <w:rsid w:val="00260D09"/>
    <w:rsid w:val="00262343"/>
    <w:rsid w:val="0029496B"/>
    <w:rsid w:val="00294D39"/>
    <w:rsid w:val="00295ABE"/>
    <w:rsid w:val="002B4610"/>
    <w:rsid w:val="002D5437"/>
    <w:rsid w:val="002E7D49"/>
    <w:rsid w:val="002F1466"/>
    <w:rsid w:val="00306630"/>
    <w:rsid w:val="003116F5"/>
    <w:rsid w:val="003120FB"/>
    <w:rsid w:val="00330ED1"/>
    <w:rsid w:val="00330F88"/>
    <w:rsid w:val="003327A0"/>
    <w:rsid w:val="00332F88"/>
    <w:rsid w:val="0035146C"/>
    <w:rsid w:val="003B6443"/>
    <w:rsid w:val="003B7DB3"/>
    <w:rsid w:val="003E6BD3"/>
    <w:rsid w:val="003F535A"/>
    <w:rsid w:val="0040727B"/>
    <w:rsid w:val="0042162D"/>
    <w:rsid w:val="00424DB3"/>
    <w:rsid w:val="00425C38"/>
    <w:rsid w:val="00432A54"/>
    <w:rsid w:val="00440C4B"/>
    <w:rsid w:val="0044133C"/>
    <w:rsid w:val="004568B1"/>
    <w:rsid w:val="004577CB"/>
    <w:rsid w:val="0046750A"/>
    <w:rsid w:val="00486623"/>
    <w:rsid w:val="00486BB4"/>
    <w:rsid w:val="00491E31"/>
    <w:rsid w:val="004977E1"/>
    <w:rsid w:val="004A726D"/>
    <w:rsid w:val="004C6D31"/>
    <w:rsid w:val="004D37DE"/>
    <w:rsid w:val="00505C78"/>
    <w:rsid w:val="00507E40"/>
    <w:rsid w:val="00520262"/>
    <w:rsid w:val="00530947"/>
    <w:rsid w:val="005415FB"/>
    <w:rsid w:val="00547D8F"/>
    <w:rsid w:val="005530DF"/>
    <w:rsid w:val="0055398E"/>
    <w:rsid w:val="00555685"/>
    <w:rsid w:val="005601F7"/>
    <w:rsid w:val="00561DE0"/>
    <w:rsid w:val="00571D43"/>
    <w:rsid w:val="0057704E"/>
    <w:rsid w:val="005810FD"/>
    <w:rsid w:val="0059018A"/>
    <w:rsid w:val="005956A4"/>
    <w:rsid w:val="005A05DA"/>
    <w:rsid w:val="005A494D"/>
    <w:rsid w:val="005B36A0"/>
    <w:rsid w:val="005E7904"/>
    <w:rsid w:val="005F3335"/>
    <w:rsid w:val="00610023"/>
    <w:rsid w:val="006111A9"/>
    <w:rsid w:val="006252A2"/>
    <w:rsid w:val="006373A8"/>
    <w:rsid w:val="006535ED"/>
    <w:rsid w:val="006624CB"/>
    <w:rsid w:val="006649B3"/>
    <w:rsid w:val="00671C55"/>
    <w:rsid w:val="00677775"/>
    <w:rsid w:val="0068325A"/>
    <w:rsid w:val="00684A3E"/>
    <w:rsid w:val="0068654B"/>
    <w:rsid w:val="006C2A71"/>
    <w:rsid w:val="006D306B"/>
    <w:rsid w:val="006F5CC6"/>
    <w:rsid w:val="00707E5A"/>
    <w:rsid w:val="00722ED0"/>
    <w:rsid w:val="00734333"/>
    <w:rsid w:val="0075381A"/>
    <w:rsid w:val="00764E3C"/>
    <w:rsid w:val="00785698"/>
    <w:rsid w:val="007957DF"/>
    <w:rsid w:val="00797EE1"/>
    <w:rsid w:val="007A137C"/>
    <w:rsid w:val="007A1C12"/>
    <w:rsid w:val="007A449F"/>
    <w:rsid w:val="007A5FE6"/>
    <w:rsid w:val="007C3192"/>
    <w:rsid w:val="007C6936"/>
    <w:rsid w:val="007E5FA5"/>
    <w:rsid w:val="007E707A"/>
    <w:rsid w:val="007F4434"/>
    <w:rsid w:val="007F4F68"/>
    <w:rsid w:val="00803640"/>
    <w:rsid w:val="00807A35"/>
    <w:rsid w:val="00807DFB"/>
    <w:rsid w:val="00825B4E"/>
    <w:rsid w:val="008339F5"/>
    <w:rsid w:val="00833A63"/>
    <w:rsid w:val="00833C1D"/>
    <w:rsid w:val="00835A45"/>
    <w:rsid w:val="00843F83"/>
    <w:rsid w:val="0084550E"/>
    <w:rsid w:val="0087052B"/>
    <w:rsid w:val="00872210"/>
    <w:rsid w:val="00874720"/>
    <w:rsid w:val="008769EF"/>
    <w:rsid w:val="0088745D"/>
    <w:rsid w:val="008939DD"/>
    <w:rsid w:val="008B7BFC"/>
    <w:rsid w:val="008F2617"/>
    <w:rsid w:val="008F62BC"/>
    <w:rsid w:val="00906DA5"/>
    <w:rsid w:val="00922A04"/>
    <w:rsid w:val="00933CB9"/>
    <w:rsid w:val="009503C3"/>
    <w:rsid w:val="00983710"/>
    <w:rsid w:val="00985A24"/>
    <w:rsid w:val="009A2FE1"/>
    <w:rsid w:val="009A4ABB"/>
    <w:rsid w:val="009E7007"/>
    <w:rsid w:val="00A06FAE"/>
    <w:rsid w:val="00A14006"/>
    <w:rsid w:val="00A4009E"/>
    <w:rsid w:val="00A46032"/>
    <w:rsid w:val="00A609C6"/>
    <w:rsid w:val="00A6570A"/>
    <w:rsid w:val="00A85585"/>
    <w:rsid w:val="00A96A1C"/>
    <w:rsid w:val="00A96DF0"/>
    <w:rsid w:val="00AD00D3"/>
    <w:rsid w:val="00AE180B"/>
    <w:rsid w:val="00B007A8"/>
    <w:rsid w:val="00B05BC1"/>
    <w:rsid w:val="00B1074D"/>
    <w:rsid w:val="00B14C94"/>
    <w:rsid w:val="00B24BF5"/>
    <w:rsid w:val="00B34A0D"/>
    <w:rsid w:val="00B42EF1"/>
    <w:rsid w:val="00B55ECB"/>
    <w:rsid w:val="00B57F47"/>
    <w:rsid w:val="00B63B9A"/>
    <w:rsid w:val="00B97F5A"/>
    <w:rsid w:val="00BA20E4"/>
    <w:rsid w:val="00BA7B26"/>
    <w:rsid w:val="00BF23DC"/>
    <w:rsid w:val="00BF39AB"/>
    <w:rsid w:val="00C07CBD"/>
    <w:rsid w:val="00C1460F"/>
    <w:rsid w:val="00C16EA1"/>
    <w:rsid w:val="00C27DC2"/>
    <w:rsid w:val="00C61B27"/>
    <w:rsid w:val="00C723A0"/>
    <w:rsid w:val="00C90307"/>
    <w:rsid w:val="00CA581B"/>
    <w:rsid w:val="00CB2B60"/>
    <w:rsid w:val="00CB2EC0"/>
    <w:rsid w:val="00CB59C0"/>
    <w:rsid w:val="00CB6D60"/>
    <w:rsid w:val="00CD4167"/>
    <w:rsid w:val="00CE05EB"/>
    <w:rsid w:val="00CE660C"/>
    <w:rsid w:val="00CE664C"/>
    <w:rsid w:val="00D25C12"/>
    <w:rsid w:val="00D3481B"/>
    <w:rsid w:val="00D5203A"/>
    <w:rsid w:val="00D62659"/>
    <w:rsid w:val="00D75129"/>
    <w:rsid w:val="00D832A1"/>
    <w:rsid w:val="00D9035E"/>
    <w:rsid w:val="00D93B87"/>
    <w:rsid w:val="00D9766B"/>
    <w:rsid w:val="00DA4EF7"/>
    <w:rsid w:val="00DB6B61"/>
    <w:rsid w:val="00DC59D4"/>
    <w:rsid w:val="00DC60F1"/>
    <w:rsid w:val="00DD5D71"/>
    <w:rsid w:val="00DE0333"/>
    <w:rsid w:val="00E05885"/>
    <w:rsid w:val="00E14175"/>
    <w:rsid w:val="00E277CC"/>
    <w:rsid w:val="00E34D4B"/>
    <w:rsid w:val="00E43DDF"/>
    <w:rsid w:val="00E5606E"/>
    <w:rsid w:val="00E619DE"/>
    <w:rsid w:val="00E62D9C"/>
    <w:rsid w:val="00E63458"/>
    <w:rsid w:val="00E64C8C"/>
    <w:rsid w:val="00E66817"/>
    <w:rsid w:val="00E738F3"/>
    <w:rsid w:val="00E8074D"/>
    <w:rsid w:val="00E952FC"/>
    <w:rsid w:val="00EA333E"/>
    <w:rsid w:val="00EA37F4"/>
    <w:rsid w:val="00EB3E2C"/>
    <w:rsid w:val="00EB5F94"/>
    <w:rsid w:val="00EC73AE"/>
    <w:rsid w:val="00ED3A9F"/>
    <w:rsid w:val="00ED4EB9"/>
    <w:rsid w:val="00EE5A4B"/>
    <w:rsid w:val="00F11225"/>
    <w:rsid w:val="00F22195"/>
    <w:rsid w:val="00F26905"/>
    <w:rsid w:val="00F303DE"/>
    <w:rsid w:val="00F67D89"/>
    <w:rsid w:val="00F72783"/>
    <w:rsid w:val="00F74483"/>
    <w:rsid w:val="00F76D4F"/>
    <w:rsid w:val="00F92E06"/>
    <w:rsid w:val="00FB160C"/>
    <w:rsid w:val="00FB37BB"/>
    <w:rsid w:val="00FC7F30"/>
    <w:rsid w:val="00FD0F34"/>
    <w:rsid w:val="00FD3AD5"/>
    <w:rsid w:val="00FD41C0"/>
    <w:rsid w:val="00FD5F04"/>
    <w:rsid w:val="00FD6180"/>
    <w:rsid w:val="00FE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6041D34F"/>
  <w15:docId w15:val="{2B921D30-C176-4B8D-85B8-D6025713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42EF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42EF1"/>
    <w:pPr>
      <w:keepNext/>
      <w:outlineLvl w:val="0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42EF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42EF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42EF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42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42EF1"/>
    <w:pPr>
      <w:spacing w:before="120" w:after="120"/>
    </w:pPr>
    <w:rPr>
      <w:b/>
      <w:bCs/>
      <w:sz w:val="20"/>
      <w:szCs w:val="20"/>
      <w:lang w:val="en-US"/>
    </w:rPr>
  </w:style>
  <w:style w:type="character" w:customStyle="1" w:styleId="HeaderChar">
    <w:name w:val="Header Char"/>
    <w:link w:val="Header"/>
    <w:rsid w:val="00B42EF1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E43D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43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43DD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3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3DDF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E43D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3DDF"/>
    <w:rPr>
      <w:rFonts w:ascii="Segoe UI" w:hAnsi="Segoe UI" w:cs="Segoe UI"/>
      <w:sz w:val="18"/>
      <w:szCs w:val="18"/>
      <w:lang w:eastAsia="en-US"/>
    </w:rPr>
  </w:style>
  <w:style w:type="character" w:customStyle="1" w:styleId="Heading9Char">
    <w:name w:val="Heading 9 Char"/>
    <w:basedOn w:val="DefaultParagraphFont"/>
    <w:link w:val="Heading9"/>
    <w:rsid w:val="0088745D"/>
    <w:rPr>
      <w:rFonts w:ascii="Arial" w:hAnsi="Arial" w:cs="Arial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D93B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306B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4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856329A8BEF408FF5F61F2FE483CA" ma:contentTypeVersion="18" ma:contentTypeDescription="Create a new document." ma:contentTypeScope="" ma:versionID="f2beb97d6e01fcb31f6d9adbcb92a876">
  <xsd:schema xmlns:xsd="http://www.w3.org/2001/XMLSchema" xmlns:xs="http://www.w3.org/2001/XMLSchema" xmlns:p="http://schemas.microsoft.com/office/2006/metadata/properties" xmlns:ns3="3ccf7e99-4a6e-4520-a7da-20fe6924f451" xmlns:ns4="21545033-31ff-418b-958c-87dc252b2192" targetNamespace="http://schemas.microsoft.com/office/2006/metadata/properties" ma:root="true" ma:fieldsID="b975bef88e1ef9576d97b6041a2d3fa7" ns3:_="" ns4:_="">
    <xsd:import namespace="3ccf7e99-4a6e-4520-a7da-20fe6924f451"/>
    <xsd:import namespace="21545033-31ff-418b-958c-87dc252b21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7e99-4a6e-4520-a7da-20fe6924f4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45033-31ff-418b-958c-87dc252b2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545033-31ff-418b-958c-87dc252b219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A69BF-34EE-42DA-AD74-CA4A665EB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f7e99-4a6e-4520-a7da-20fe6924f451"/>
    <ds:schemaRef ds:uri="21545033-31ff-418b-958c-87dc252b2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51477-018A-4A4A-B7CE-CC97E162C756}">
  <ds:schemaRefs>
    <ds:schemaRef ds:uri="http://www.w3.org/XML/1998/namespace"/>
    <ds:schemaRef ds:uri="http://purl.org/dc/elements/1.1/"/>
    <ds:schemaRef ds:uri="http://purl.org/dc/terms/"/>
    <ds:schemaRef ds:uri="3ccf7e99-4a6e-4520-a7da-20fe6924f451"/>
    <ds:schemaRef ds:uri="http://schemas.microsoft.com/office/2006/documentManagement/types"/>
    <ds:schemaRef ds:uri="http://purl.org/dc/dcmitype/"/>
    <ds:schemaRef ds:uri="21545033-31ff-418b-958c-87dc252b2192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3E52E73-6BC4-4F7C-BC2C-558007D564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ED736B-C128-4D9A-8C7B-1179F2F3C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89</TotalTime>
  <Pages>2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Report Base Template XML</vt:lpstr>
    </vt:vector>
  </TitlesOfParts>
  <Company>Capita Education Services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Andrew Carter (Staff)</dc:creator>
  <cp:keywords/>
  <dc:description/>
  <cp:lastModifiedBy>Andrew Carter</cp:lastModifiedBy>
  <cp:revision>21</cp:revision>
  <cp:lastPrinted>2023-12-04T10:23:00Z</cp:lastPrinted>
  <dcterms:created xsi:type="dcterms:W3CDTF">2024-11-11T07:08:00Z</dcterms:created>
  <dcterms:modified xsi:type="dcterms:W3CDTF">2024-11-15T07:03:00Z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0x010100F56856329A8BEF408FF5F61F2FE483CA</vt:lpwstr>
  </property>
</Properties>
</file>