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F998B9" w14:textId="3C6A66C0" w:rsidR="00D93B87" w:rsidRDefault="00917BED" w:rsidP="000B594D">
      <w:pPr>
        <w:tabs>
          <w:tab w:val="left" w:pos="5670"/>
          <w:tab w:val="left" w:pos="13041"/>
        </w:tabs>
        <w:spacing w:after="160" w:line="259" w:lineRule="auto"/>
        <w:rPr>
          <w:rFonts w:asciiTheme="minorHAnsi" w:eastAsiaTheme="minorHAnsi" w:hAnsiTheme="minorHAnsi" w:cstheme="minorBidi"/>
          <w:b/>
          <w:sz w:val="28"/>
          <w:szCs w:val="28"/>
        </w:rPr>
      </w:pPr>
      <w:r>
        <w:rPr>
          <w:rFonts w:asciiTheme="minorHAnsi" w:eastAsiaTheme="minorHAnsi" w:hAnsiTheme="minorHAnsi" w:cstheme="minorBidi"/>
          <w:b/>
          <w:sz w:val="28"/>
          <w:szCs w:val="28"/>
        </w:rPr>
        <w:t>S</w:t>
      </w:r>
      <w:bookmarkStart w:id="0" w:name="_GoBack"/>
      <w:bookmarkEnd w:id="0"/>
      <w:r w:rsidR="00D93B87" w:rsidRPr="00D93B87">
        <w:rPr>
          <w:rFonts w:asciiTheme="minorHAnsi" w:eastAsiaTheme="minorHAnsi" w:hAnsiTheme="minorHAnsi" w:cstheme="minorBidi"/>
          <w:b/>
          <w:sz w:val="28"/>
          <w:szCs w:val="28"/>
        </w:rPr>
        <w:t xml:space="preserve">tudent Name: </w:t>
      </w:r>
      <w:r w:rsidR="00330F88">
        <w:rPr>
          <w:rFonts w:asciiTheme="minorHAnsi" w:eastAsiaTheme="minorHAnsi" w:hAnsiTheme="minorHAnsi" w:cstheme="minorBidi"/>
          <w:b/>
          <w:sz w:val="28"/>
          <w:szCs w:val="28"/>
        </w:rPr>
        <w:t>Student A</w:t>
      </w:r>
      <w:r w:rsidR="00D93B87" w:rsidRPr="00D93B87">
        <w:rPr>
          <w:rFonts w:asciiTheme="minorHAnsi" w:eastAsiaTheme="minorHAnsi" w:hAnsiTheme="minorHAnsi" w:cstheme="minorBidi"/>
          <w:b/>
          <w:sz w:val="28"/>
          <w:szCs w:val="28"/>
        </w:rPr>
        <w:tab/>
        <w:t xml:space="preserve">Tutor Group: </w:t>
      </w:r>
      <w:r w:rsidR="000B594D">
        <w:rPr>
          <w:rFonts w:asciiTheme="minorHAnsi" w:eastAsiaTheme="minorHAnsi" w:hAnsiTheme="minorHAnsi" w:cstheme="minorBidi"/>
          <w:b/>
          <w:sz w:val="28"/>
          <w:szCs w:val="28"/>
        </w:rPr>
        <w:t>7A</w:t>
      </w:r>
      <w:r w:rsidR="000B594D">
        <w:rPr>
          <w:rFonts w:asciiTheme="minorHAnsi" w:eastAsiaTheme="minorHAnsi" w:hAnsiTheme="minorHAnsi" w:cstheme="minorBidi"/>
          <w:b/>
          <w:sz w:val="28"/>
          <w:szCs w:val="28"/>
        </w:rPr>
        <w:tab/>
        <w:t>Attendance: 95.5%</w:t>
      </w:r>
    </w:p>
    <w:tbl>
      <w:tblPr>
        <w:tblStyle w:val="TableGrid1"/>
        <w:tblpPr w:leftFromText="180" w:rightFromText="180" w:vertAnchor="text" w:horzAnchor="margin" w:tblpY="-45"/>
        <w:tblW w:w="4972" w:type="pct"/>
        <w:tblLayout w:type="fixed"/>
        <w:tblLook w:val="04A0" w:firstRow="1" w:lastRow="0" w:firstColumn="1" w:lastColumn="0" w:noHBand="0" w:noVBand="1"/>
      </w:tblPr>
      <w:tblGrid>
        <w:gridCol w:w="2411"/>
        <w:gridCol w:w="2828"/>
        <w:gridCol w:w="1647"/>
        <w:gridCol w:w="1647"/>
        <w:gridCol w:w="962"/>
        <w:gridCol w:w="2037"/>
        <w:gridCol w:w="2037"/>
        <w:gridCol w:w="2037"/>
      </w:tblGrid>
      <w:tr w:rsidR="007957DF" w:rsidRPr="00D93B87" w14:paraId="11651C45" w14:textId="77777777" w:rsidTr="007957DF">
        <w:trPr>
          <w:trHeight w:hRule="exact" w:val="397"/>
        </w:trPr>
        <w:tc>
          <w:tcPr>
            <w:tcW w:w="2411" w:type="dxa"/>
            <w:tcBorders>
              <w:top w:val="single" w:sz="4" w:space="0" w:color="auto"/>
            </w:tcBorders>
            <w:vAlign w:val="center"/>
          </w:tcPr>
          <w:p w14:paraId="6119EAFA" w14:textId="77777777" w:rsidR="007957DF" w:rsidRPr="00D93B87" w:rsidRDefault="007957DF" w:rsidP="00CB6D60">
            <w:pPr>
              <w:ind w:left="37"/>
              <w:rPr>
                <w:b/>
              </w:rPr>
            </w:pPr>
            <w:r w:rsidRPr="00D93B87">
              <w:rPr>
                <w:b/>
              </w:rPr>
              <w:t>Subject</w:t>
            </w:r>
          </w:p>
        </w:tc>
        <w:tc>
          <w:tcPr>
            <w:tcW w:w="2828" w:type="dxa"/>
            <w:tcBorders>
              <w:top w:val="single" w:sz="4" w:space="0" w:color="auto"/>
            </w:tcBorders>
            <w:vAlign w:val="center"/>
          </w:tcPr>
          <w:p w14:paraId="3A58732E" w14:textId="77777777" w:rsidR="007957DF" w:rsidRPr="00D93B87" w:rsidRDefault="007957DF" w:rsidP="00CB6D60">
            <w:pPr>
              <w:rPr>
                <w:b/>
              </w:rPr>
            </w:pPr>
            <w:r w:rsidRPr="00D93B87">
              <w:rPr>
                <w:b/>
              </w:rPr>
              <w:t>Teacher name</w:t>
            </w:r>
          </w:p>
        </w:tc>
        <w:tc>
          <w:tcPr>
            <w:tcW w:w="1647" w:type="dxa"/>
            <w:tcBorders>
              <w:top w:val="single" w:sz="4" w:space="0" w:color="auto"/>
            </w:tcBorders>
            <w:vAlign w:val="center"/>
          </w:tcPr>
          <w:p w14:paraId="6E4776F0" w14:textId="77777777" w:rsidR="007957DF" w:rsidRDefault="007957DF" w:rsidP="00CB6D60">
            <w:pPr>
              <w:rPr>
                <w:b/>
              </w:rPr>
            </w:pPr>
            <w:r>
              <w:rPr>
                <w:b/>
              </w:rPr>
              <w:t>Target band</w:t>
            </w:r>
          </w:p>
        </w:tc>
        <w:tc>
          <w:tcPr>
            <w:tcW w:w="1647" w:type="dxa"/>
            <w:tcBorders>
              <w:top w:val="single" w:sz="4" w:space="0" w:color="auto"/>
            </w:tcBorders>
            <w:vAlign w:val="center"/>
          </w:tcPr>
          <w:p w14:paraId="46AABD1D" w14:textId="77777777" w:rsidR="007957DF" w:rsidRPr="00D93B87" w:rsidRDefault="007957DF" w:rsidP="00CB6D60">
            <w:pPr>
              <w:rPr>
                <w:b/>
              </w:rPr>
            </w:pPr>
            <w:r>
              <w:rPr>
                <w:b/>
              </w:rPr>
              <w:t>Current Band</w:t>
            </w:r>
          </w:p>
        </w:tc>
        <w:tc>
          <w:tcPr>
            <w:tcW w:w="962" w:type="dxa"/>
            <w:tcBorders>
              <w:top w:val="single" w:sz="4" w:space="0" w:color="auto"/>
            </w:tcBorders>
            <w:vAlign w:val="center"/>
          </w:tcPr>
          <w:p w14:paraId="1F25D8FB" w14:textId="77777777" w:rsidR="007957DF" w:rsidRPr="00D93B87" w:rsidRDefault="007957DF" w:rsidP="00CB6D60">
            <w:pPr>
              <w:jc w:val="center"/>
              <w:rPr>
                <w:b/>
              </w:rPr>
            </w:pPr>
            <w:r w:rsidRPr="00D93B87">
              <w:rPr>
                <w:b/>
              </w:rPr>
              <w:t>Effort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</w:tcBorders>
            <w:vAlign w:val="center"/>
          </w:tcPr>
          <w:p w14:paraId="01566EC0" w14:textId="5F9FC482" w:rsidR="007957DF" w:rsidRPr="00D93B87" w:rsidRDefault="007957DF" w:rsidP="00CB6D60">
            <w:pPr>
              <w:jc w:val="center"/>
              <w:rPr>
                <w:b/>
              </w:rPr>
            </w:pPr>
            <w:r>
              <w:rPr>
                <w:b/>
              </w:rPr>
              <w:t>Areas to improve</w:t>
            </w:r>
          </w:p>
        </w:tc>
        <w:tc>
          <w:tcPr>
            <w:tcW w:w="2037" w:type="dxa"/>
            <w:tcBorders>
              <w:top w:val="single" w:sz="4" w:space="0" w:color="auto"/>
            </w:tcBorders>
            <w:vAlign w:val="center"/>
          </w:tcPr>
          <w:p w14:paraId="6BE37DFC" w14:textId="3AFB45E0" w:rsidR="007957DF" w:rsidRPr="00D93B87" w:rsidRDefault="007957DF" w:rsidP="00CB6D60">
            <w:pPr>
              <w:rPr>
                <w:b/>
              </w:rPr>
            </w:pPr>
            <w:r>
              <w:rPr>
                <w:b/>
              </w:rPr>
              <w:t>SJS Qualities</w:t>
            </w:r>
          </w:p>
        </w:tc>
      </w:tr>
      <w:tr w:rsidR="007957DF" w:rsidRPr="00D93B87" w14:paraId="6AB2987F" w14:textId="77777777" w:rsidTr="00B55ECB">
        <w:trPr>
          <w:trHeight w:hRule="exact" w:val="397"/>
        </w:trPr>
        <w:tc>
          <w:tcPr>
            <w:tcW w:w="2411" w:type="dxa"/>
            <w:vAlign w:val="center"/>
          </w:tcPr>
          <w:p w14:paraId="6EFA3B7C" w14:textId="77777777" w:rsidR="007957DF" w:rsidRPr="00D93B87" w:rsidRDefault="007957DF" w:rsidP="007957DF">
            <w:pPr>
              <w:ind w:left="37"/>
            </w:pPr>
            <w:bookmarkStart w:id="1" w:name="_Hlk159327060"/>
            <w:r w:rsidRPr="00D93B87">
              <w:t xml:space="preserve">English </w:t>
            </w:r>
          </w:p>
        </w:tc>
        <w:tc>
          <w:tcPr>
            <w:tcW w:w="2828" w:type="dxa"/>
            <w:vAlign w:val="center"/>
          </w:tcPr>
          <w:p w14:paraId="10C8FBA3" w14:textId="01858CFE" w:rsidR="007957DF" w:rsidRPr="00D93B87" w:rsidRDefault="007957DF" w:rsidP="007957DF">
            <w:r>
              <w:t>Mrs Marsden</w:t>
            </w:r>
          </w:p>
        </w:tc>
        <w:tc>
          <w:tcPr>
            <w:tcW w:w="1647" w:type="dxa"/>
            <w:vAlign w:val="center"/>
          </w:tcPr>
          <w:p w14:paraId="096A4BCC" w14:textId="6ACBAA09" w:rsidR="007957DF" w:rsidRDefault="007957DF" w:rsidP="007957DF">
            <w:r>
              <w:t>intermediate</w:t>
            </w:r>
          </w:p>
        </w:tc>
        <w:tc>
          <w:tcPr>
            <w:tcW w:w="1647" w:type="dxa"/>
            <w:vAlign w:val="center"/>
          </w:tcPr>
          <w:p w14:paraId="4DEA91B2" w14:textId="203F3369" w:rsidR="007957DF" w:rsidRPr="00D93B87" w:rsidRDefault="007957DF" w:rsidP="007957DF">
            <w:pPr>
              <w:ind w:left="99"/>
            </w:pPr>
            <w:r>
              <w:t>higher</w:t>
            </w:r>
          </w:p>
        </w:tc>
        <w:tc>
          <w:tcPr>
            <w:tcW w:w="962" w:type="dxa"/>
            <w:vAlign w:val="center"/>
          </w:tcPr>
          <w:p w14:paraId="0E652D78" w14:textId="24AC036A" w:rsidR="007957DF" w:rsidRDefault="007957DF" w:rsidP="007957DF">
            <w:pPr>
              <w:jc w:val="center"/>
            </w:pPr>
            <w:r>
              <w:t>1</w:t>
            </w:r>
          </w:p>
          <w:p w14:paraId="17599AE2" w14:textId="77777777" w:rsidR="007957DF" w:rsidRDefault="007957DF" w:rsidP="007957DF">
            <w:pPr>
              <w:jc w:val="center"/>
            </w:pPr>
          </w:p>
          <w:p w14:paraId="4A096F1F" w14:textId="77777777" w:rsidR="007957DF" w:rsidRDefault="007957DF" w:rsidP="007957DF">
            <w:pPr>
              <w:jc w:val="center"/>
            </w:pPr>
          </w:p>
          <w:p w14:paraId="7489AB21" w14:textId="77777777" w:rsidR="007957DF" w:rsidRDefault="007957DF" w:rsidP="007957DF">
            <w:pPr>
              <w:jc w:val="center"/>
            </w:pPr>
          </w:p>
          <w:p w14:paraId="5148E8A7" w14:textId="77777777" w:rsidR="007957DF" w:rsidRDefault="007957DF" w:rsidP="007957DF">
            <w:pPr>
              <w:jc w:val="center"/>
            </w:pPr>
          </w:p>
          <w:p w14:paraId="55DC670F" w14:textId="77777777" w:rsidR="007957DF" w:rsidRDefault="007957DF" w:rsidP="007957DF">
            <w:pPr>
              <w:jc w:val="center"/>
            </w:pPr>
          </w:p>
          <w:p w14:paraId="2B3BFBB5" w14:textId="77777777" w:rsidR="007957DF" w:rsidRDefault="007957DF" w:rsidP="007957DF">
            <w:pPr>
              <w:jc w:val="center"/>
            </w:pPr>
          </w:p>
          <w:p w14:paraId="3AE44988" w14:textId="036A9753" w:rsidR="007957DF" w:rsidRPr="00D93B87" w:rsidRDefault="007957DF" w:rsidP="007957DF">
            <w:pPr>
              <w:jc w:val="center"/>
            </w:pPr>
          </w:p>
        </w:tc>
        <w:tc>
          <w:tcPr>
            <w:tcW w:w="2037" w:type="dxa"/>
            <w:vAlign w:val="center"/>
          </w:tcPr>
          <w:p w14:paraId="62E5C783" w14:textId="77777777" w:rsidR="007957DF" w:rsidRPr="007957DF" w:rsidRDefault="007957DF" w:rsidP="00B55ECB">
            <w:pPr>
              <w:rPr>
                <w:sz w:val="18"/>
              </w:rPr>
            </w:pPr>
          </w:p>
        </w:tc>
        <w:tc>
          <w:tcPr>
            <w:tcW w:w="2037" w:type="dxa"/>
            <w:vAlign w:val="center"/>
          </w:tcPr>
          <w:p w14:paraId="2423D604" w14:textId="77777777" w:rsidR="007957DF" w:rsidRPr="007957DF" w:rsidRDefault="007957DF" w:rsidP="00B55ECB">
            <w:pPr>
              <w:rPr>
                <w:sz w:val="18"/>
              </w:rPr>
            </w:pPr>
          </w:p>
        </w:tc>
        <w:tc>
          <w:tcPr>
            <w:tcW w:w="2037" w:type="dxa"/>
            <w:vAlign w:val="center"/>
          </w:tcPr>
          <w:p w14:paraId="0DD620BD" w14:textId="75CA1E08" w:rsidR="007957DF" w:rsidRPr="007957DF" w:rsidRDefault="007957DF" w:rsidP="00B55ECB">
            <w:pPr>
              <w:rPr>
                <w:sz w:val="18"/>
              </w:rPr>
            </w:pPr>
            <w:r w:rsidRPr="007957DF">
              <w:rPr>
                <w:sz w:val="18"/>
              </w:rPr>
              <w:t>Engagement</w:t>
            </w:r>
          </w:p>
        </w:tc>
      </w:tr>
      <w:bookmarkEnd w:id="1"/>
      <w:tr w:rsidR="007957DF" w:rsidRPr="00D93B87" w14:paraId="64819CFB" w14:textId="77777777" w:rsidTr="00B55ECB">
        <w:trPr>
          <w:trHeight w:hRule="exact" w:val="397"/>
        </w:trPr>
        <w:tc>
          <w:tcPr>
            <w:tcW w:w="2411" w:type="dxa"/>
            <w:vAlign w:val="center"/>
          </w:tcPr>
          <w:p w14:paraId="609135EC" w14:textId="4324915B" w:rsidR="007957DF" w:rsidRPr="00D93B87" w:rsidRDefault="007957DF" w:rsidP="007957DF">
            <w:pPr>
              <w:ind w:left="37"/>
            </w:pPr>
            <w:r w:rsidRPr="00D93B87">
              <w:t>Math</w:t>
            </w:r>
            <w:r>
              <w:t>ematics</w:t>
            </w:r>
          </w:p>
        </w:tc>
        <w:tc>
          <w:tcPr>
            <w:tcW w:w="2828" w:type="dxa"/>
            <w:vAlign w:val="center"/>
          </w:tcPr>
          <w:p w14:paraId="3DCE8D41" w14:textId="07C4EFD9" w:rsidR="007957DF" w:rsidRPr="00D93B87" w:rsidRDefault="007957DF" w:rsidP="007957DF">
            <w:r>
              <w:t>Mr O’Missenden</w:t>
            </w:r>
          </w:p>
        </w:tc>
        <w:tc>
          <w:tcPr>
            <w:tcW w:w="1647" w:type="dxa"/>
            <w:vAlign w:val="center"/>
          </w:tcPr>
          <w:p w14:paraId="380DCD62" w14:textId="50DC746B" w:rsidR="007957DF" w:rsidRDefault="007957DF" w:rsidP="007957DF">
            <w:r>
              <w:t>higher</w:t>
            </w:r>
          </w:p>
        </w:tc>
        <w:tc>
          <w:tcPr>
            <w:tcW w:w="1647" w:type="dxa"/>
            <w:vAlign w:val="center"/>
          </w:tcPr>
          <w:p w14:paraId="048CE91E" w14:textId="33A413FE" w:rsidR="007957DF" w:rsidRPr="00D93B87" w:rsidRDefault="007957DF" w:rsidP="007957DF">
            <w:pPr>
              <w:ind w:left="99"/>
            </w:pPr>
            <w:r>
              <w:t>higher</w:t>
            </w:r>
          </w:p>
        </w:tc>
        <w:tc>
          <w:tcPr>
            <w:tcW w:w="962" w:type="dxa"/>
            <w:vAlign w:val="center"/>
          </w:tcPr>
          <w:p w14:paraId="2CD7E670" w14:textId="4F35C694" w:rsidR="007957DF" w:rsidRPr="00D93B87" w:rsidRDefault="00CB6D60" w:rsidP="007957DF">
            <w:pPr>
              <w:jc w:val="center"/>
            </w:pPr>
            <w:r>
              <w:t>1</w:t>
            </w:r>
          </w:p>
        </w:tc>
        <w:tc>
          <w:tcPr>
            <w:tcW w:w="2037" w:type="dxa"/>
            <w:vAlign w:val="center"/>
          </w:tcPr>
          <w:p w14:paraId="71B0158D" w14:textId="77777777" w:rsidR="007957DF" w:rsidRPr="007957DF" w:rsidRDefault="007957DF" w:rsidP="00B55ECB">
            <w:pPr>
              <w:rPr>
                <w:sz w:val="18"/>
              </w:rPr>
            </w:pPr>
          </w:p>
        </w:tc>
        <w:tc>
          <w:tcPr>
            <w:tcW w:w="2037" w:type="dxa"/>
            <w:vAlign w:val="center"/>
          </w:tcPr>
          <w:p w14:paraId="0B37AB47" w14:textId="77777777" w:rsidR="007957DF" w:rsidRPr="007957DF" w:rsidRDefault="007957DF" w:rsidP="00B55ECB">
            <w:pPr>
              <w:rPr>
                <w:sz w:val="18"/>
              </w:rPr>
            </w:pPr>
          </w:p>
        </w:tc>
        <w:tc>
          <w:tcPr>
            <w:tcW w:w="2037" w:type="dxa"/>
            <w:vAlign w:val="center"/>
          </w:tcPr>
          <w:p w14:paraId="71B26961" w14:textId="3DE7490C" w:rsidR="007957DF" w:rsidRPr="007957DF" w:rsidRDefault="007957DF" w:rsidP="00B55ECB">
            <w:pPr>
              <w:rPr>
                <w:sz w:val="18"/>
              </w:rPr>
            </w:pPr>
            <w:r w:rsidRPr="007957DF">
              <w:rPr>
                <w:sz w:val="18"/>
              </w:rPr>
              <w:t>Role model</w:t>
            </w:r>
          </w:p>
        </w:tc>
      </w:tr>
      <w:tr w:rsidR="007957DF" w:rsidRPr="00D93B87" w14:paraId="13B19BF4" w14:textId="77777777" w:rsidTr="00B55ECB">
        <w:trPr>
          <w:trHeight w:hRule="exact" w:val="397"/>
        </w:trPr>
        <w:tc>
          <w:tcPr>
            <w:tcW w:w="2411" w:type="dxa"/>
            <w:vAlign w:val="center"/>
          </w:tcPr>
          <w:p w14:paraId="5B703501" w14:textId="77777777" w:rsidR="007957DF" w:rsidRPr="00D93B87" w:rsidRDefault="007957DF" w:rsidP="007957DF">
            <w:pPr>
              <w:ind w:left="37"/>
            </w:pPr>
            <w:r w:rsidRPr="00D93B87">
              <w:t>Science</w:t>
            </w:r>
          </w:p>
        </w:tc>
        <w:tc>
          <w:tcPr>
            <w:tcW w:w="2828" w:type="dxa"/>
            <w:vAlign w:val="center"/>
          </w:tcPr>
          <w:p w14:paraId="7AAE4FCF" w14:textId="505796F6" w:rsidR="007957DF" w:rsidRPr="00D93B87" w:rsidRDefault="007957DF" w:rsidP="007957DF">
            <w:r>
              <w:t>Dr Prodromou</w:t>
            </w:r>
          </w:p>
        </w:tc>
        <w:tc>
          <w:tcPr>
            <w:tcW w:w="1647" w:type="dxa"/>
            <w:vAlign w:val="center"/>
          </w:tcPr>
          <w:p w14:paraId="0C38C059" w14:textId="4E7B5C6D" w:rsidR="007957DF" w:rsidRDefault="007957DF" w:rsidP="007957DF">
            <w:r>
              <w:t>higher</w:t>
            </w:r>
          </w:p>
        </w:tc>
        <w:tc>
          <w:tcPr>
            <w:tcW w:w="1647" w:type="dxa"/>
            <w:vAlign w:val="center"/>
          </w:tcPr>
          <w:p w14:paraId="7837CB74" w14:textId="255005B5" w:rsidR="007957DF" w:rsidRPr="00D93B87" w:rsidRDefault="007957DF" w:rsidP="007957DF">
            <w:pPr>
              <w:ind w:left="99"/>
            </w:pPr>
            <w:r>
              <w:t>higher</w:t>
            </w:r>
          </w:p>
        </w:tc>
        <w:tc>
          <w:tcPr>
            <w:tcW w:w="962" w:type="dxa"/>
            <w:vAlign w:val="center"/>
          </w:tcPr>
          <w:p w14:paraId="0F851907" w14:textId="6368292C" w:rsidR="007957DF" w:rsidRPr="00D93B87" w:rsidRDefault="007957DF" w:rsidP="007957DF">
            <w:pPr>
              <w:jc w:val="center"/>
            </w:pPr>
            <w:r>
              <w:t>1</w:t>
            </w:r>
          </w:p>
        </w:tc>
        <w:tc>
          <w:tcPr>
            <w:tcW w:w="2037" w:type="dxa"/>
            <w:vAlign w:val="center"/>
          </w:tcPr>
          <w:p w14:paraId="001DED00" w14:textId="77777777" w:rsidR="007957DF" w:rsidRPr="007957DF" w:rsidRDefault="007957DF" w:rsidP="00B55ECB">
            <w:pPr>
              <w:rPr>
                <w:sz w:val="18"/>
              </w:rPr>
            </w:pPr>
          </w:p>
        </w:tc>
        <w:tc>
          <w:tcPr>
            <w:tcW w:w="2037" w:type="dxa"/>
            <w:vAlign w:val="center"/>
          </w:tcPr>
          <w:p w14:paraId="1719C91B" w14:textId="77777777" w:rsidR="007957DF" w:rsidRPr="007957DF" w:rsidRDefault="007957DF" w:rsidP="00B55ECB">
            <w:pPr>
              <w:rPr>
                <w:sz w:val="18"/>
              </w:rPr>
            </w:pPr>
          </w:p>
        </w:tc>
        <w:tc>
          <w:tcPr>
            <w:tcW w:w="2037" w:type="dxa"/>
            <w:vAlign w:val="center"/>
          </w:tcPr>
          <w:p w14:paraId="5344DBD0" w14:textId="2CAEEDEC" w:rsidR="007957DF" w:rsidRPr="007957DF" w:rsidRDefault="007957DF" w:rsidP="00B55ECB">
            <w:pPr>
              <w:rPr>
                <w:sz w:val="18"/>
              </w:rPr>
            </w:pPr>
            <w:r w:rsidRPr="007957DF">
              <w:rPr>
                <w:sz w:val="18"/>
              </w:rPr>
              <w:t>Resilience</w:t>
            </w:r>
          </w:p>
        </w:tc>
      </w:tr>
      <w:tr w:rsidR="007957DF" w:rsidRPr="00D93B87" w14:paraId="5B75E551" w14:textId="77777777" w:rsidTr="00B55ECB">
        <w:trPr>
          <w:trHeight w:hRule="exact" w:val="397"/>
        </w:trPr>
        <w:tc>
          <w:tcPr>
            <w:tcW w:w="2411" w:type="dxa"/>
            <w:vAlign w:val="center"/>
          </w:tcPr>
          <w:p w14:paraId="1FB8A015" w14:textId="77777777" w:rsidR="007957DF" w:rsidRPr="00D93B87" w:rsidRDefault="007957DF" w:rsidP="007957DF">
            <w:pPr>
              <w:ind w:left="37"/>
            </w:pPr>
            <w:bookmarkStart w:id="2" w:name="_Hlk136945777"/>
            <w:r w:rsidRPr="00D93B87">
              <w:t>Art</w:t>
            </w:r>
          </w:p>
        </w:tc>
        <w:tc>
          <w:tcPr>
            <w:tcW w:w="2828" w:type="dxa"/>
            <w:vAlign w:val="center"/>
          </w:tcPr>
          <w:p w14:paraId="08E20133" w14:textId="3CE499EE" w:rsidR="007957DF" w:rsidRPr="00D93B87" w:rsidRDefault="007957DF" w:rsidP="007957DF">
            <w:r>
              <w:t>Mr Dixon</w:t>
            </w:r>
          </w:p>
        </w:tc>
        <w:tc>
          <w:tcPr>
            <w:tcW w:w="1647" w:type="dxa"/>
            <w:vAlign w:val="center"/>
          </w:tcPr>
          <w:p w14:paraId="6154C483" w14:textId="4F5D999A" w:rsidR="007957DF" w:rsidRDefault="007957DF" w:rsidP="007957DF">
            <w:r>
              <w:t>intermediate</w:t>
            </w:r>
          </w:p>
        </w:tc>
        <w:tc>
          <w:tcPr>
            <w:tcW w:w="1647" w:type="dxa"/>
            <w:vAlign w:val="center"/>
          </w:tcPr>
          <w:p w14:paraId="0C03BE45" w14:textId="09F7B252" w:rsidR="007957DF" w:rsidRPr="00D93B87" w:rsidRDefault="007957DF" w:rsidP="007957DF">
            <w:pPr>
              <w:ind w:left="99"/>
            </w:pPr>
            <w:r>
              <w:t>higher</w:t>
            </w:r>
          </w:p>
        </w:tc>
        <w:tc>
          <w:tcPr>
            <w:tcW w:w="962" w:type="dxa"/>
            <w:vAlign w:val="center"/>
          </w:tcPr>
          <w:p w14:paraId="06A70708" w14:textId="2E006D3A" w:rsidR="007957DF" w:rsidRPr="00D93B87" w:rsidRDefault="007957DF" w:rsidP="007957DF">
            <w:pPr>
              <w:jc w:val="center"/>
            </w:pPr>
            <w:r>
              <w:t>1</w:t>
            </w:r>
          </w:p>
        </w:tc>
        <w:tc>
          <w:tcPr>
            <w:tcW w:w="2037" w:type="dxa"/>
            <w:vAlign w:val="center"/>
          </w:tcPr>
          <w:p w14:paraId="50C56697" w14:textId="77777777" w:rsidR="007957DF" w:rsidRPr="007957DF" w:rsidRDefault="007957DF" w:rsidP="00B55ECB">
            <w:pPr>
              <w:rPr>
                <w:sz w:val="18"/>
              </w:rPr>
            </w:pPr>
          </w:p>
        </w:tc>
        <w:tc>
          <w:tcPr>
            <w:tcW w:w="2037" w:type="dxa"/>
            <w:vAlign w:val="center"/>
          </w:tcPr>
          <w:p w14:paraId="3FFDA0E6" w14:textId="77777777" w:rsidR="007957DF" w:rsidRPr="007957DF" w:rsidRDefault="007957DF" w:rsidP="00B55ECB">
            <w:pPr>
              <w:rPr>
                <w:sz w:val="18"/>
              </w:rPr>
            </w:pPr>
          </w:p>
        </w:tc>
        <w:tc>
          <w:tcPr>
            <w:tcW w:w="2037" w:type="dxa"/>
            <w:vAlign w:val="center"/>
          </w:tcPr>
          <w:p w14:paraId="00125C91" w14:textId="7677C9D7" w:rsidR="007957DF" w:rsidRPr="007957DF" w:rsidRDefault="007957DF" w:rsidP="00B55ECB">
            <w:pPr>
              <w:rPr>
                <w:sz w:val="18"/>
              </w:rPr>
            </w:pPr>
            <w:r w:rsidRPr="007957DF">
              <w:rPr>
                <w:sz w:val="18"/>
              </w:rPr>
              <w:t>Making the right choice</w:t>
            </w:r>
          </w:p>
        </w:tc>
      </w:tr>
      <w:bookmarkEnd w:id="2"/>
      <w:tr w:rsidR="007957DF" w:rsidRPr="00D93B87" w14:paraId="3B7D44C3" w14:textId="77777777" w:rsidTr="00B55ECB">
        <w:trPr>
          <w:trHeight w:hRule="exact" w:val="397"/>
        </w:trPr>
        <w:tc>
          <w:tcPr>
            <w:tcW w:w="2411" w:type="dxa"/>
            <w:vAlign w:val="center"/>
          </w:tcPr>
          <w:p w14:paraId="54EB2892" w14:textId="77777777" w:rsidR="007957DF" w:rsidRPr="00D93B87" w:rsidRDefault="007957DF" w:rsidP="007957DF">
            <w:pPr>
              <w:ind w:left="37"/>
            </w:pPr>
            <w:r w:rsidRPr="00D93B87">
              <w:t xml:space="preserve">Computing </w:t>
            </w:r>
          </w:p>
        </w:tc>
        <w:tc>
          <w:tcPr>
            <w:tcW w:w="2828" w:type="dxa"/>
            <w:vAlign w:val="center"/>
          </w:tcPr>
          <w:p w14:paraId="5C804FD7" w14:textId="3F88999C" w:rsidR="007957DF" w:rsidRPr="00D93B87" w:rsidRDefault="007957DF" w:rsidP="007957DF">
            <w:r>
              <w:t>Mr Kingston-Bray</w:t>
            </w:r>
          </w:p>
        </w:tc>
        <w:tc>
          <w:tcPr>
            <w:tcW w:w="1647" w:type="dxa"/>
            <w:vAlign w:val="center"/>
          </w:tcPr>
          <w:p w14:paraId="4183CD09" w14:textId="1F47EEA9" w:rsidR="007957DF" w:rsidRDefault="007957DF" w:rsidP="007957DF">
            <w:r>
              <w:t>higher</w:t>
            </w:r>
          </w:p>
        </w:tc>
        <w:tc>
          <w:tcPr>
            <w:tcW w:w="1647" w:type="dxa"/>
          </w:tcPr>
          <w:p w14:paraId="785DBB9E" w14:textId="1A9161BA" w:rsidR="007957DF" w:rsidRPr="00D93B87" w:rsidRDefault="007957DF" w:rsidP="007957DF">
            <w:pPr>
              <w:ind w:left="99"/>
            </w:pPr>
            <w:r>
              <w:t>higher</w:t>
            </w:r>
          </w:p>
        </w:tc>
        <w:tc>
          <w:tcPr>
            <w:tcW w:w="962" w:type="dxa"/>
            <w:vAlign w:val="center"/>
          </w:tcPr>
          <w:p w14:paraId="3EF38513" w14:textId="3D3939D9" w:rsidR="007957DF" w:rsidRPr="00D93B87" w:rsidRDefault="007957DF" w:rsidP="007957DF">
            <w:pPr>
              <w:jc w:val="center"/>
            </w:pPr>
            <w:r>
              <w:t>1</w:t>
            </w:r>
          </w:p>
        </w:tc>
        <w:tc>
          <w:tcPr>
            <w:tcW w:w="2037" w:type="dxa"/>
            <w:vAlign w:val="center"/>
          </w:tcPr>
          <w:p w14:paraId="1F44FA4D" w14:textId="77777777" w:rsidR="007957DF" w:rsidRPr="007957DF" w:rsidRDefault="007957DF" w:rsidP="00B55ECB">
            <w:pPr>
              <w:rPr>
                <w:sz w:val="18"/>
              </w:rPr>
            </w:pPr>
          </w:p>
        </w:tc>
        <w:tc>
          <w:tcPr>
            <w:tcW w:w="2037" w:type="dxa"/>
            <w:vAlign w:val="center"/>
          </w:tcPr>
          <w:p w14:paraId="344331FE" w14:textId="77777777" w:rsidR="007957DF" w:rsidRPr="007957DF" w:rsidRDefault="007957DF" w:rsidP="00B55ECB">
            <w:pPr>
              <w:rPr>
                <w:sz w:val="18"/>
              </w:rPr>
            </w:pPr>
          </w:p>
        </w:tc>
        <w:tc>
          <w:tcPr>
            <w:tcW w:w="2037" w:type="dxa"/>
            <w:vAlign w:val="center"/>
          </w:tcPr>
          <w:p w14:paraId="10E1A4D5" w14:textId="24EE8C26" w:rsidR="007957DF" w:rsidRPr="007957DF" w:rsidRDefault="007957DF" w:rsidP="00B55ECB">
            <w:pPr>
              <w:rPr>
                <w:sz w:val="18"/>
              </w:rPr>
            </w:pPr>
            <w:r w:rsidRPr="007957DF">
              <w:rPr>
                <w:sz w:val="18"/>
              </w:rPr>
              <w:t>Valuing self</w:t>
            </w:r>
          </w:p>
        </w:tc>
      </w:tr>
      <w:tr w:rsidR="007957DF" w:rsidRPr="00D93B87" w14:paraId="214F1762" w14:textId="77777777" w:rsidTr="00B55ECB">
        <w:trPr>
          <w:trHeight w:hRule="exact" w:val="397"/>
        </w:trPr>
        <w:tc>
          <w:tcPr>
            <w:tcW w:w="2411" w:type="dxa"/>
            <w:vAlign w:val="center"/>
          </w:tcPr>
          <w:p w14:paraId="4FC3CE52" w14:textId="77777777" w:rsidR="007957DF" w:rsidRPr="00D93B87" w:rsidRDefault="007957DF" w:rsidP="007957DF">
            <w:pPr>
              <w:ind w:left="37"/>
            </w:pPr>
            <w:r w:rsidRPr="00D93B87">
              <w:t>Design &amp; Technology</w:t>
            </w:r>
          </w:p>
        </w:tc>
        <w:tc>
          <w:tcPr>
            <w:tcW w:w="2828" w:type="dxa"/>
            <w:vAlign w:val="center"/>
          </w:tcPr>
          <w:p w14:paraId="25CF05B2" w14:textId="4E7ED1FE" w:rsidR="007957DF" w:rsidRPr="00D93B87" w:rsidRDefault="007957DF" w:rsidP="007957DF">
            <w:r>
              <w:t>Mrs Dunmore</w:t>
            </w:r>
          </w:p>
        </w:tc>
        <w:tc>
          <w:tcPr>
            <w:tcW w:w="1647" w:type="dxa"/>
            <w:vAlign w:val="center"/>
          </w:tcPr>
          <w:p w14:paraId="121A3257" w14:textId="68146296" w:rsidR="007957DF" w:rsidRDefault="007957DF" w:rsidP="007957DF">
            <w:r>
              <w:t>higher</w:t>
            </w:r>
          </w:p>
        </w:tc>
        <w:tc>
          <w:tcPr>
            <w:tcW w:w="1647" w:type="dxa"/>
          </w:tcPr>
          <w:p w14:paraId="120A01AF" w14:textId="22CA12A0" w:rsidR="007957DF" w:rsidRPr="00D93B87" w:rsidRDefault="007957DF" w:rsidP="007957DF">
            <w:pPr>
              <w:ind w:left="99"/>
            </w:pPr>
            <w:r>
              <w:t>higher</w:t>
            </w:r>
          </w:p>
        </w:tc>
        <w:tc>
          <w:tcPr>
            <w:tcW w:w="962" w:type="dxa"/>
            <w:vAlign w:val="center"/>
          </w:tcPr>
          <w:p w14:paraId="24EF5464" w14:textId="2A9B07B1" w:rsidR="007957DF" w:rsidRPr="00D93B87" w:rsidRDefault="007957DF" w:rsidP="007957DF">
            <w:pPr>
              <w:jc w:val="center"/>
            </w:pPr>
            <w:r>
              <w:t>1</w:t>
            </w:r>
          </w:p>
        </w:tc>
        <w:tc>
          <w:tcPr>
            <w:tcW w:w="2037" w:type="dxa"/>
            <w:vAlign w:val="center"/>
          </w:tcPr>
          <w:p w14:paraId="0C85548D" w14:textId="77777777" w:rsidR="007957DF" w:rsidRPr="007957DF" w:rsidRDefault="007957DF" w:rsidP="00B55ECB">
            <w:pPr>
              <w:rPr>
                <w:sz w:val="18"/>
              </w:rPr>
            </w:pPr>
          </w:p>
        </w:tc>
        <w:tc>
          <w:tcPr>
            <w:tcW w:w="2037" w:type="dxa"/>
            <w:vAlign w:val="center"/>
          </w:tcPr>
          <w:p w14:paraId="72095EFD" w14:textId="77777777" w:rsidR="007957DF" w:rsidRPr="007957DF" w:rsidRDefault="007957DF" w:rsidP="00B55ECB">
            <w:pPr>
              <w:rPr>
                <w:sz w:val="18"/>
              </w:rPr>
            </w:pPr>
          </w:p>
        </w:tc>
        <w:tc>
          <w:tcPr>
            <w:tcW w:w="2037" w:type="dxa"/>
            <w:vAlign w:val="center"/>
          </w:tcPr>
          <w:p w14:paraId="6C8E11D5" w14:textId="3E8E6042" w:rsidR="007957DF" w:rsidRPr="007957DF" w:rsidRDefault="007957DF" w:rsidP="00B55ECB">
            <w:pPr>
              <w:rPr>
                <w:sz w:val="18"/>
              </w:rPr>
            </w:pPr>
            <w:r w:rsidRPr="007957DF">
              <w:rPr>
                <w:sz w:val="18"/>
              </w:rPr>
              <w:t>Engagement</w:t>
            </w:r>
          </w:p>
        </w:tc>
      </w:tr>
      <w:tr w:rsidR="007957DF" w:rsidRPr="00D93B87" w14:paraId="64466C14" w14:textId="77777777" w:rsidTr="00B55ECB">
        <w:trPr>
          <w:trHeight w:hRule="exact" w:val="397"/>
        </w:trPr>
        <w:tc>
          <w:tcPr>
            <w:tcW w:w="2411" w:type="dxa"/>
            <w:vAlign w:val="center"/>
          </w:tcPr>
          <w:p w14:paraId="7240DFF1" w14:textId="77777777" w:rsidR="007957DF" w:rsidRPr="00D93B87" w:rsidRDefault="007957DF" w:rsidP="007957DF">
            <w:pPr>
              <w:ind w:left="37"/>
            </w:pPr>
            <w:r w:rsidRPr="00D93B87">
              <w:t>Drama</w:t>
            </w:r>
          </w:p>
        </w:tc>
        <w:tc>
          <w:tcPr>
            <w:tcW w:w="2828" w:type="dxa"/>
            <w:vAlign w:val="center"/>
          </w:tcPr>
          <w:p w14:paraId="3DDC1C7C" w14:textId="0970A952" w:rsidR="007957DF" w:rsidRPr="00D93B87" w:rsidRDefault="007957DF" w:rsidP="007957DF">
            <w:r>
              <w:t>Mrs Watts</w:t>
            </w:r>
          </w:p>
        </w:tc>
        <w:tc>
          <w:tcPr>
            <w:tcW w:w="1647" w:type="dxa"/>
            <w:vAlign w:val="center"/>
          </w:tcPr>
          <w:p w14:paraId="403D854F" w14:textId="54DA7B71" w:rsidR="007957DF" w:rsidRDefault="007957DF" w:rsidP="007957DF">
            <w:r>
              <w:t>intermediate</w:t>
            </w:r>
          </w:p>
        </w:tc>
        <w:tc>
          <w:tcPr>
            <w:tcW w:w="1647" w:type="dxa"/>
          </w:tcPr>
          <w:p w14:paraId="132FED63" w14:textId="5EDAD421" w:rsidR="007957DF" w:rsidRPr="00D93B87" w:rsidRDefault="007957DF" w:rsidP="007957DF">
            <w:pPr>
              <w:ind w:left="99"/>
            </w:pPr>
            <w:r w:rsidRPr="00641A2A">
              <w:t>intermediate</w:t>
            </w:r>
          </w:p>
        </w:tc>
        <w:tc>
          <w:tcPr>
            <w:tcW w:w="962" w:type="dxa"/>
            <w:vAlign w:val="center"/>
          </w:tcPr>
          <w:p w14:paraId="30B29F98" w14:textId="1882E67F" w:rsidR="007957DF" w:rsidRPr="00D93B87" w:rsidRDefault="007957DF" w:rsidP="007957DF">
            <w:pPr>
              <w:jc w:val="center"/>
            </w:pPr>
            <w:r>
              <w:t>2</w:t>
            </w:r>
          </w:p>
        </w:tc>
        <w:tc>
          <w:tcPr>
            <w:tcW w:w="2037" w:type="dxa"/>
            <w:vAlign w:val="center"/>
          </w:tcPr>
          <w:p w14:paraId="4FA15FA3" w14:textId="77777777" w:rsidR="007957DF" w:rsidRPr="007957DF" w:rsidRDefault="007957DF" w:rsidP="00B55ECB">
            <w:pPr>
              <w:rPr>
                <w:sz w:val="18"/>
              </w:rPr>
            </w:pPr>
          </w:p>
        </w:tc>
        <w:tc>
          <w:tcPr>
            <w:tcW w:w="2037" w:type="dxa"/>
            <w:vAlign w:val="center"/>
          </w:tcPr>
          <w:p w14:paraId="7CDECCBF" w14:textId="77777777" w:rsidR="007957DF" w:rsidRPr="007957DF" w:rsidRDefault="007957DF" w:rsidP="00B55ECB">
            <w:pPr>
              <w:rPr>
                <w:sz w:val="18"/>
              </w:rPr>
            </w:pPr>
          </w:p>
        </w:tc>
        <w:tc>
          <w:tcPr>
            <w:tcW w:w="2037" w:type="dxa"/>
            <w:vAlign w:val="center"/>
          </w:tcPr>
          <w:p w14:paraId="0A61C81B" w14:textId="770F8DA1" w:rsidR="007957DF" w:rsidRPr="007957DF" w:rsidRDefault="007957DF" w:rsidP="00B55ECB">
            <w:pPr>
              <w:rPr>
                <w:sz w:val="18"/>
              </w:rPr>
            </w:pPr>
            <w:r w:rsidRPr="007957DF">
              <w:rPr>
                <w:sz w:val="18"/>
              </w:rPr>
              <w:t>Engagement</w:t>
            </w:r>
          </w:p>
        </w:tc>
      </w:tr>
      <w:tr w:rsidR="007957DF" w:rsidRPr="00D93B87" w14:paraId="0BBCF9E8" w14:textId="77777777" w:rsidTr="00B55ECB">
        <w:trPr>
          <w:trHeight w:hRule="exact" w:val="397"/>
        </w:trPr>
        <w:tc>
          <w:tcPr>
            <w:tcW w:w="2411" w:type="dxa"/>
            <w:vAlign w:val="center"/>
          </w:tcPr>
          <w:p w14:paraId="7CAD24E9" w14:textId="77777777" w:rsidR="007957DF" w:rsidRPr="00D93B87" w:rsidRDefault="007957DF" w:rsidP="007957DF">
            <w:pPr>
              <w:ind w:left="37"/>
            </w:pPr>
            <w:r>
              <w:t>Food &amp; Nutrition</w:t>
            </w:r>
          </w:p>
        </w:tc>
        <w:tc>
          <w:tcPr>
            <w:tcW w:w="2828" w:type="dxa"/>
            <w:vAlign w:val="center"/>
          </w:tcPr>
          <w:p w14:paraId="196E0332" w14:textId="6D55D0D2" w:rsidR="007957DF" w:rsidRPr="00D93B87" w:rsidRDefault="007957DF" w:rsidP="007957DF">
            <w:r>
              <w:t>Mrs Lea</w:t>
            </w:r>
          </w:p>
        </w:tc>
        <w:tc>
          <w:tcPr>
            <w:tcW w:w="1647" w:type="dxa"/>
            <w:vAlign w:val="center"/>
          </w:tcPr>
          <w:p w14:paraId="2C7D5514" w14:textId="5CBE775D" w:rsidR="007957DF" w:rsidRDefault="007957DF" w:rsidP="007957DF">
            <w:r>
              <w:t>intermediate</w:t>
            </w:r>
          </w:p>
        </w:tc>
        <w:tc>
          <w:tcPr>
            <w:tcW w:w="1647" w:type="dxa"/>
          </w:tcPr>
          <w:p w14:paraId="5F35B7C8" w14:textId="0C08E03D" w:rsidR="007957DF" w:rsidRPr="00D93B87" w:rsidRDefault="007957DF" w:rsidP="007957DF">
            <w:pPr>
              <w:ind w:left="99"/>
            </w:pPr>
            <w:r w:rsidRPr="00641A2A">
              <w:t>intermediate</w:t>
            </w:r>
          </w:p>
        </w:tc>
        <w:tc>
          <w:tcPr>
            <w:tcW w:w="962" w:type="dxa"/>
            <w:vAlign w:val="center"/>
          </w:tcPr>
          <w:p w14:paraId="2AD8537E" w14:textId="70D15DC4" w:rsidR="007957DF" w:rsidRPr="00D93B87" w:rsidRDefault="007957DF" w:rsidP="007957DF">
            <w:pPr>
              <w:jc w:val="center"/>
            </w:pPr>
            <w:r>
              <w:t>1</w:t>
            </w:r>
          </w:p>
        </w:tc>
        <w:tc>
          <w:tcPr>
            <w:tcW w:w="2037" w:type="dxa"/>
            <w:vAlign w:val="center"/>
          </w:tcPr>
          <w:p w14:paraId="4807C876" w14:textId="77777777" w:rsidR="007957DF" w:rsidRPr="007957DF" w:rsidRDefault="007957DF" w:rsidP="00B55ECB">
            <w:pPr>
              <w:rPr>
                <w:sz w:val="18"/>
              </w:rPr>
            </w:pPr>
          </w:p>
        </w:tc>
        <w:tc>
          <w:tcPr>
            <w:tcW w:w="2037" w:type="dxa"/>
            <w:vAlign w:val="center"/>
          </w:tcPr>
          <w:p w14:paraId="6DA23FD7" w14:textId="77777777" w:rsidR="007957DF" w:rsidRPr="007957DF" w:rsidRDefault="007957DF" w:rsidP="00B55ECB">
            <w:pPr>
              <w:rPr>
                <w:sz w:val="18"/>
              </w:rPr>
            </w:pPr>
          </w:p>
        </w:tc>
        <w:tc>
          <w:tcPr>
            <w:tcW w:w="2037" w:type="dxa"/>
            <w:vAlign w:val="center"/>
          </w:tcPr>
          <w:p w14:paraId="0478074E" w14:textId="6566064E" w:rsidR="007957DF" w:rsidRPr="007957DF" w:rsidRDefault="007957DF" w:rsidP="00B55ECB">
            <w:pPr>
              <w:rPr>
                <w:sz w:val="18"/>
              </w:rPr>
            </w:pPr>
            <w:r w:rsidRPr="007957DF">
              <w:rPr>
                <w:sz w:val="18"/>
              </w:rPr>
              <w:t>Positive attitude</w:t>
            </w:r>
          </w:p>
        </w:tc>
      </w:tr>
      <w:tr w:rsidR="007957DF" w:rsidRPr="00D93B87" w14:paraId="7C4166C0" w14:textId="77777777" w:rsidTr="00B55ECB">
        <w:trPr>
          <w:trHeight w:hRule="exact" w:val="397"/>
        </w:trPr>
        <w:tc>
          <w:tcPr>
            <w:tcW w:w="2411" w:type="dxa"/>
            <w:vAlign w:val="center"/>
          </w:tcPr>
          <w:p w14:paraId="6BCBE017" w14:textId="77777777" w:rsidR="007957DF" w:rsidRPr="00D93B87" w:rsidRDefault="007957DF" w:rsidP="007957DF">
            <w:pPr>
              <w:ind w:left="37"/>
            </w:pPr>
            <w:r w:rsidRPr="00D93B87">
              <w:t>French</w:t>
            </w:r>
          </w:p>
        </w:tc>
        <w:tc>
          <w:tcPr>
            <w:tcW w:w="2828" w:type="dxa"/>
            <w:vAlign w:val="center"/>
          </w:tcPr>
          <w:p w14:paraId="0760D602" w14:textId="6D5E712D" w:rsidR="007957DF" w:rsidRPr="00D93B87" w:rsidRDefault="007957DF" w:rsidP="007957DF">
            <w:r>
              <w:t>Mr Gleed</w:t>
            </w:r>
          </w:p>
        </w:tc>
        <w:tc>
          <w:tcPr>
            <w:tcW w:w="1647" w:type="dxa"/>
          </w:tcPr>
          <w:p w14:paraId="28FEC3C0" w14:textId="1326E8C0" w:rsidR="007957DF" w:rsidRDefault="007957DF" w:rsidP="007957DF">
            <w:r w:rsidRPr="00641A2A">
              <w:t>intermediate</w:t>
            </w:r>
          </w:p>
        </w:tc>
        <w:tc>
          <w:tcPr>
            <w:tcW w:w="1647" w:type="dxa"/>
          </w:tcPr>
          <w:p w14:paraId="50A858FE" w14:textId="0121201F" w:rsidR="007957DF" w:rsidRPr="00D93B87" w:rsidRDefault="007957DF" w:rsidP="007957DF">
            <w:pPr>
              <w:ind w:left="99"/>
            </w:pPr>
            <w:r w:rsidRPr="00641A2A">
              <w:t>intermediate</w:t>
            </w:r>
          </w:p>
        </w:tc>
        <w:tc>
          <w:tcPr>
            <w:tcW w:w="962" w:type="dxa"/>
            <w:vAlign w:val="center"/>
          </w:tcPr>
          <w:p w14:paraId="656AE39C" w14:textId="4AE04F5D" w:rsidR="007957DF" w:rsidRPr="00D93B87" w:rsidRDefault="00CB6D60" w:rsidP="007957DF">
            <w:pPr>
              <w:jc w:val="center"/>
            </w:pPr>
            <w:r>
              <w:t>1</w:t>
            </w:r>
          </w:p>
        </w:tc>
        <w:tc>
          <w:tcPr>
            <w:tcW w:w="2037" w:type="dxa"/>
            <w:vAlign w:val="center"/>
          </w:tcPr>
          <w:p w14:paraId="50AAC19F" w14:textId="77777777" w:rsidR="007957DF" w:rsidRPr="007957DF" w:rsidRDefault="007957DF" w:rsidP="00B55ECB">
            <w:pPr>
              <w:rPr>
                <w:sz w:val="18"/>
              </w:rPr>
            </w:pPr>
          </w:p>
        </w:tc>
        <w:tc>
          <w:tcPr>
            <w:tcW w:w="2037" w:type="dxa"/>
            <w:vAlign w:val="center"/>
          </w:tcPr>
          <w:p w14:paraId="41D2C475" w14:textId="77777777" w:rsidR="007957DF" w:rsidRPr="007957DF" w:rsidRDefault="007957DF" w:rsidP="00B55ECB">
            <w:pPr>
              <w:rPr>
                <w:sz w:val="18"/>
              </w:rPr>
            </w:pPr>
          </w:p>
        </w:tc>
        <w:tc>
          <w:tcPr>
            <w:tcW w:w="2037" w:type="dxa"/>
            <w:vAlign w:val="center"/>
          </w:tcPr>
          <w:p w14:paraId="4DC79239" w14:textId="1F44A89D" w:rsidR="007957DF" w:rsidRPr="007957DF" w:rsidRDefault="007957DF" w:rsidP="00B55ECB">
            <w:pPr>
              <w:rPr>
                <w:sz w:val="18"/>
              </w:rPr>
            </w:pPr>
            <w:r w:rsidRPr="007957DF">
              <w:rPr>
                <w:sz w:val="18"/>
              </w:rPr>
              <w:t>Valuing people</w:t>
            </w:r>
          </w:p>
        </w:tc>
      </w:tr>
      <w:tr w:rsidR="007957DF" w:rsidRPr="00D93B87" w14:paraId="08A17799" w14:textId="77777777" w:rsidTr="00B55ECB">
        <w:trPr>
          <w:trHeight w:hRule="exact" w:val="397"/>
        </w:trPr>
        <w:tc>
          <w:tcPr>
            <w:tcW w:w="2411" w:type="dxa"/>
            <w:vAlign w:val="center"/>
          </w:tcPr>
          <w:p w14:paraId="740FCFFA" w14:textId="77777777" w:rsidR="007957DF" w:rsidRPr="00D93B87" w:rsidRDefault="007957DF" w:rsidP="007957DF">
            <w:pPr>
              <w:ind w:left="37"/>
            </w:pPr>
            <w:r w:rsidRPr="00D93B87">
              <w:t>Geography</w:t>
            </w:r>
          </w:p>
        </w:tc>
        <w:tc>
          <w:tcPr>
            <w:tcW w:w="2828" w:type="dxa"/>
            <w:vAlign w:val="center"/>
          </w:tcPr>
          <w:p w14:paraId="1DAAB052" w14:textId="4667B9D2" w:rsidR="007957DF" w:rsidRPr="00D93B87" w:rsidRDefault="007957DF" w:rsidP="007957DF">
            <w:r>
              <w:t>Mr Vasconcellos</w:t>
            </w:r>
          </w:p>
        </w:tc>
        <w:tc>
          <w:tcPr>
            <w:tcW w:w="1647" w:type="dxa"/>
          </w:tcPr>
          <w:p w14:paraId="383AEF10" w14:textId="56BBD60E" w:rsidR="007957DF" w:rsidRDefault="007957DF" w:rsidP="007957DF">
            <w:r w:rsidRPr="00641A2A">
              <w:t>intermediate</w:t>
            </w:r>
          </w:p>
        </w:tc>
        <w:tc>
          <w:tcPr>
            <w:tcW w:w="1647" w:type="dxa"/>
          </w:tcPr>
          <w:p w14:paraId="47F21845" w14:textId="6ED9EEFF" w:rsidR="007957DF" w:rsidRPr="00D93B87" w:rsidRDefault="007957DF" w:rsidP="007957DF">
            <w:pPr>
              <w:ind w:left="99"/>
            </w:pPr>
            <w:r w:rsidRPr="00641A2A">
              <w:t>intermediate</w:t>
            </w:r>
          </w:p>
        </w:tc>
        <w:tc>
          <w:tcPr>
            <w:tcW w:w="962" w:type="dxa"/>
            <w:vAlign w:val="center"/>
          </w:tcPr>
          <w:p w14:paraId="2D99F8A4" w14:textId="4AA086CE" w:rsidR="007957DF" w:rsidRPr="00D93B87" w:rsidRDefault="007957DF" w:rsidP="007957DF">
            <w:pPr>
              <w:jc w:val="center"/>
            </w:pPr>
            <w:r>
              <w:t>2</w:t>
            </w:r>
          </w:p>
        </w:tc>
        <w:tc>
          <w:tcPr>
            <w:tcW w:w="2037" w:type="dxa"/>
            <w:vAlign w:val="center"/>
          </w:tcPr>
          <w:p w14:paraId="06E482CC" w14:textId="77777777" w:rsidR="007957DF" w:rsidRPr="007957DF" w:rsidRDefault="007957DF" w:rsidP="00B55ECB">
            <w:pPr>
              <w:rPr>
                <w:sz w:val="18"/>
              </w:rPr>
            </w:pPr>
          </w:p>
        </w:tc>
        <w:tc>
          <w:tcPr>
            <w:tcW w:w="2037" w:type="dxa"/>
            <w:vAlign w:val="center"/>
          </w:tcPr>
          <w:p w14:paraId="077A9013" w14:textId="77777777" w:rsidR="007957DF" w:rsidRPr="007957DF" w:rsidRDefault="007957DF" w:rsidP="00B55ECB">
            <w:pPr>
              <w:rPr>
                <w:sz w:val="18"/>
              </w:rPr>
            </w:pPr>
          </w:p>
        </w:tc>
        <w:tc>
          <w:tcPr>
            <w:tcW w:w="2037" w:type="dxa"/>
            <w:vAlign w:val="center"/>
          </w:tcPr>
          <w:p w14:paraId="03F5D2B7" w14:textId="5048C4D5" w:rsidR="007957DF" w:rsidRPr="007957DF" w:rsidRDefault="007957DF" w:rsidP="00B55ECB">
            <w:pPr>
              <w:rPr>
                <w:sz w:val="18"/>
              </w:rPr>
            </w:pPr>
            <w:r w:rsidRPr="007957DF">
              <w:rPr>
                <w:sz w:val="18"/>
              </w:rPr>
              <w:t>Valuing self</w:t>
            </w:r>
          </w:p>
        </w:tc>
      </w:tr>
      <w:tr w:rsidR="007957DF" w:rsidRPr="00D93B87" w14:paraId="4C68A7A5" w14:textId="77777777" w:rsidTr="00B55ECB">
        <w:trPr>
          <w:trHeight w:hRule="exact" w:val="397"/>
        </w:trPr>
        <w:tc>
          <w:tcPr>
            <w:tcW w:w="2411" w:type="dxa"/>
            <w:vAlign w:val="center"/>
          </w:tcPr>
          <w:p w14:paraId="3575D624" w14:textId="77777777" w:rsidR="007957DF" w:rsidRPr="00D93B87" w:rsidRDefault="007957DF" w:rsidP="007957DF">
            <w:pPr>
              <w:ind w:left="37"/>
            </w:pPr>
            <w:r w:rsidRPr="00D93B87">
              <w:t>History</w:t>
            </w:r>
          </w:p>
        </w:tc>
        <w:tc>
          <w:tcPr>
            <w:tcW w:w="2828" w:type="dxa"/>
            <w:vAlign w:val="center"/>
          </w:tcPr>
          <w:p w14:paraId="04A4E757" w14:textId="3C79EC5C" w:rsidR="007957DF" w:rsidRPr="00D93B87" w:rsidRDefault="007957DF" w:rsidP="007957DF">
            <w:r>
              <w:t>Mrs Lamb</w:t>
            </w:r>
          </w:p>
        </w:tc>
        <w:tc>
          <w:tcPr>
            <w:tcW w:w="1647" w:type="dxa"/>
          </w:tcPr>
          <w:p w14:paraId="454BBA4A" w14:textId="7F0FBBC9" w:rsidR="007957DF" w:rsidRDefault="007957DF" w:rsidP="007957DF">
            <w:r w:rsidRPr="00641A2A">
              <w:t>intermediate</w:t>
            </w:r>
          </w:p>
        </w:tc>
        <w:tc>
          <w:tcPr>
            <w:tcW w:w="1647" w:type="dxa"/>
            <w:vAlign w:val="center"/>
          </w:tcPr>
          <w:p w14:paraId="05367FE1" w14:textId="5236ED5B" w:rsidR="007957DF" w:rsidRPr="00D93B87" w:rsidRDefault="007957DF" w:rsidP="007957DF">
            <w:pPr>
              <w:ind w:left="99"/>
            </w:pPr>
            <w:r>
              <w:t>higher</w:t>
            </w:r>
          </w:p>
        </w:tc>
        <w:tc>
          <w:tcPr>
            <w:tcW w:w="962" w:type="dxa"/>
            <w:vAlign w:val="center"/>
          </w:tcPr>
          <w:p w14:paraId="16D489CC" w14:textId="0B607A16" w:rsidR="007957DF" w:rsidRPr="00D93B87" w:rsidRDefault="007957DF" w:rsidP="007957DF">
            <w:pPr>
              <w:jc w:val="center"/>
            </w:pPr>
            <w:r>
              <w:t>1</w:t>
            </w:r>
          </w:p>
        </w:tc>
        <w:tc>
          <w:tcPr>
            <w:tcW w:w="2037" w:type="dxa"/>
            <w:vAlign w:val="center"/>
          </w:tcPr>
          <w:p w14:paraId="72B70D48" w14:textId="77777777" w:rsidR="007957DF" w:rsidRPr="007957DF" w:rsidRDefault="007957DF" w:rsidP="00B55ECB">
            <w:pPr>
              <w:rPr>
                <w:sz w:val="18"/>
              </w:rPr>
            </w:pPr>
          </w:p>
        </w:tc>
        <w:tc>
          <w:tcPr>
            <w:tcW w:w="2037" w:type="dxa"/>
            <w:vAlign w:val="center"/>
          </w:tcPr>
          <w:p w14:paraId="73856981" w14:textId="77777777" w:rsidR="007957DF" w:rsidRPr="007957DF" w:rsidRDefault="007957DF" w:rsidP="00B55ECB">
            <w:pPr>
              <w:rPr>
                <w:sz w:val="18"/>
              </w:rPr>
            </w:pPr>
          </w:p>
        </w:tc>
        <w:tc>
          <w:tcPr>
            <w:tcW w:w="2037" w:type="dxa"/>
            <w:vAlign w:val="center"/>
          </w:tcPr>
          <w:p w14:paraId="602D7EDC" w14:textId="3D00FBFF" w:rsidR="007957DF" w:rsidRPr="007957DF" w:rsidRDefault="007957DF" w:rsidP="00B55ECB">
            <w:pPr>
              <w:rPr>
                <w:sz w:val="18"/>
              </w:rPr>
            </w:pPr>
            <w:r w:rsidRPr="007957DF">
              <w:rPr>
                <w:sz w:val="18"/>
              </w:rPr>
              <w:t>Resilience</w:t>
            </w:r>
          </w:p>
        </w:tc>
      </w:tr>
      <w:tr w:rsidR="007957DF" w:rsidRPr="00D93B87" w14:paraId="1293630D" w14:textId="77777777" w:rsidTr="00B55ECB">
        <w:trPr>
          <w:trHeight w:hRule="exact" w:val="397"/>
        </w:trPr>
        <w:tc>
          <w:tcPr>
            <w:tcW w:w="2411" w:type="dxa"/>
            <w:vAlign w:val="center"/>
          </w:tcPr>
          <w:p w14:paraId="65F44A18" w14:textId="77777777" w:rsidR="007957DF" w:rsidRPr="00D93B87" w:rsidRDefault="007957DF" w:rsidP="007957DF">
            <w:pPr>
              <w:ind w:left="37"/>
            </w:pPr>
            <w:r w:rsidRPr="00D93B87">
              <w:t>Music</w:t>
            </w:r>
          </w:p>
        </w:tc>
        <w:tc>
          <w:tcPr>
            <w:tcW w:w="2828" w:type="dxa"/>
            <w:vAlign w:val="center"/>
          </w:tcPr>
          <w:p w14:paraId="67CB5CCC" w14:textId="7CFC8D58" w:rsidR="007957DF" w:rsidRPr="00D93B87" w:rsidRDefault="007957DF" w:rsidP="007957DF">
            <w:r>
              <w:t>Mrs Edwards</w:t>
            </w:r>
          </w:p>
        </w:tc>
        <w:tc>
          <w:tcPr>
            <w:tcW w:w="1647" w:type="dxa"/>
          </w:tcPr>
          <w:p w14:paraId="7FB3F564" w14:textId="19A41305" w:rsidR="007957DF" w:rsidRDefault="007957DF" w:rsidP="007957DF">
            <w:r w:rsidRPr="00641A2A">
              <w:t>intermediate</w:t>
            </w:r>
          </w:p>
        </w:tc>
        <w:tc>
          <w:tcPr>
            <w:tcW w:w="1647" w:type="dxa"/>
            <w:vAlign w:val="center"/>
          </w:tcPr>
          <w:p w14:paraId="35DA0420" w14:textId="203CA436" w:rsidR="007957DF" w:rsidRPr="00D93B87" w:rsidRDefault="007957DF" w:rsidP="007957DF">
            <w:pPr>
              <w:ind w:left="99"/>
            </w:pPr>
            <w:r>
              <w:t>higher</w:t>
            </w:r>
          </w:p>
        </w:tc>
        <w:tc>
          <w:tcPr>
            <w:tcW w:w="962" w:type="dxa"/>
            <w:vAlign w:val="center"/>
          </w:tcPr>
          <w:p w14:paraId="07DD10C7" w14:textId="0F384B07" w:rsidR="007957DF" w:rsidRPr="00D93B87" w:rsidRDefault="007957DF" w:rsidP="007957DF">
            <w:pPr>
              <w:jc w:val="center"/>
            </w:pPr>
            <w:r>
              <w:t>1</w:t>
            </w:r>
          </w:p>
        </w:tc>
        <w:tc>
          <w:tcPr>
            <w:tcW w:w="2037" w:type="dxa"/>
            <w:vAlign w:val="center"/>
          </w:tcPr>
          <w:p w14:paraId="46D94AE7" w14:textId="77777777" w:rsidR="007957DF" w:rsidRPr="007957DF" w:rsidRDefault="007957DF" w:rsidP="00B55ECB">
            <w:pPr>
              <w:rPr>
                <w:sz w:val="18"/>
              </w:rPr>
            </w:pPr>
          </w:p>
        </w:tc>
        <w:tc>
          <w:tcPr>
            <w:tcW w:w="2037" w:type="dxa"/>
            <w:vAlign w:val="center"/>
          </w:tcPr>
          <w:p w14:paraId="191B6AFE" w14:textId="77777777" w:rsidR="007957DF" w:rsidRPr="007957DF" w:rsidRDefault="007957DF" w:rsidP="00B55ECB">
            <w:pPr>
              <w:rPr>
                <w:sz w:val="18"/>
              </w:rPr>
            </w:pPr>
          </w:p>
        </w:tc>
        <w:tc>
          <w:tcPr>
            <w:tcW w:w="2037" w:type="dxa"/>
            <w:vAlign w:val="center"/>
          </w:tcPr>
          <w:p w14:paraId="4BE45B67" w14:textId="69D02A45" w:rsidR="007957DF" w:rsidRPr="007957DF" w:rsidRDefault="007957DF" w:rsidP="00B55ECB">
            <w:pPr>
              <w:rPr>
                <w:sz w:val="18"/>
              </w:rPr>
            </w:pPr>
            <w:r w:rsidRPr="007957DF">
              <w:rPr>
                <w:sz w:val="18"/>
              </w:rPr>
              <w:t>Resilience</w:t>
            </w:r>
          </w:p>
        </w:tc>
      </w:tr>
      <w:tr w:rsidR="007957DF" w:rsidRPr="00D93B87" w14:paraId="07D5ED6F" w14:textId="77777777" w:rsidTr="00B55ECB">
        <w:trPr>
          <w:trHeight w:hRule="exact" w:val="397"/>
        </w:trPr>
        <w:tc>
          <w:tcPr>
            <w:tcW w:w="2411" w:type="dxa"/>
            <w:tcBorders>
              <w:bottom w:val="single" w:sz="4" w:space="0" w:color="auto"/>
            </w:tcBorders>
            <w:vAlign w:val="center"/>
          </w:tcPr>
          <w:p w14:paraId="3B4B9B07" w14:textId="77777777" w:rsidR="007957DF" w:rsidRPr="00D93B87" w:rsidRDefault="007957DF" w:rsidP="007957DF">
            <w:pPr>
              <w:ind w:left="37"/>
            </w:pPr>
            <w:r w:rsidRPr="00D93B87">
              <w:t>Physical Education</w:t>
            </w:r>
          </w:p>
        </w:tc>
        <w:tc>
          <w:tcPr>
            <w:tcW w:w="2828" w:type="dxa"/>
            <w:tcBorders>
              <w:bottom w:val="single" w:sz="4" w:space="0" w:color="auto"/>
            </w:tcBorders>
            <w:vAlign w:val="center"/>
          </w:tcPr>
          <w:p w14:paraId="5E8722F3" w14:textId="67420C46" w:rsidR="007957DF" w:rsidRPr="00D93B87" w:rsidRDefault="007957DF" w:rsidP="007957DF">
            <w:r>
              <w:t>Mr Marsden</w:t>
            </w:r>
          </w:p>
        </w:tc>
        <w:tc>
          <w:tcPr>
            <w:tcW w:w="1647" w:type="dxa"/>
          </w:tcPr>
          <w:p w14:paraId="0154A217" w14:textId="467A6A2D" w:rsidR="007957DF" w:rsidRDefault="007957DF" w:rsidP="007957DF">
            <w:r w:rsidRPr="00641A2A">
              <w:t>intermediate</w:t>
            </w:r>
          </w:p>
        </w:tc>
        <w:tc>
          <w:tcPr>
            <w:tcW w:w="1647" w:type="dxa"/>
          </w:tcPr>
          <w:p w14:paraId="26DB0FB8" w14:textId="178769A8" w:rsidR="007957DF" w:rsidRPr="00D93B87" w:rsidRDefault="007957DF" w:rsidP="007957DF">
            <w:pPr>
              <w:ind w:left="99"/>
            </w:pPr>
            <w:r w:rsidRPr="00641A2A">
              <w:t>intermediate</w:t>
            </w:r>
          </w:p>
        </w:tc>
        <w:tc>
          <w:tcPr>
            <w:tcW w:w="962" w:type="dxa"/>
            <w:vAlign w:val="center"/>
          </w:tcPr>
          <w:p w14:paraId="3CF6C4A3" w14:textId="7DA30562" w:rsidR="007957DF" w:rsidRPr="00D93B87" w:rsidRDefault="007957DF" w:rsidP="007957DF">
            <w:pPr>
              <w:jc w:val="center"/>
            </w:pPr>
            <w:r>
              <w:t>2</w:t>
            </w:r>
          </w:p>
        </w:tc>
        <w:tc>
          <w:tcPr>
            <w:tcW w:w="2037" w:type="dxa"/>
            <w:vAlign w:val="center"/>
          </w:tcPr>
          <w:p w14:paraId="61E2686F" w14:textId="77777777" w:rsidR="007957DF" w:rsidRPr="007957DF" w:rsidRDefault="007957DF" w:rsidP="00B55ECB">
            <w:pPr>
              <w:rPr>
                <w:sz w:val="18"/>
              </w:rPr>
            </w:pPr>
          </w:p>
        </w:tc>
        <w:tc>
          <w:tcPr>
            <w:tcW w:w="2037" w:type="dxa"/>
            <w:vAlign w:val="center"/>
          </w:tcPr>
          <w:p w14:paraId="45CD49EF" w14:textId="77777777" w:rsidR="007957DF" w:rsidRPr="007957DF" w:rsidRDefault="007957DF" w:rsidP="00B55ECB">
            <w:pPr>
              <w:rPr>
                <w:sz w:val="18"/>
              </w:rPr>
            </w:pPr>
          </w:p>
        </w:tc>
        <w:tc>
          <w:tcPr>
            <w:tcW w:w="2037" w:type="dxa"/>
            <w:vAlign w:val="center"/>
          </w:tcPr>
          <w:p w14:paraId="6F9A26F8" w14:textId="334A2E42" w:rsidR="007957DF" w:rsidRPr="007957DF" w:rsidRDefault="007957DF" w:rsidP="00B55ECB">
            <w:pPr>
              <w:rPr>
                <w:sz w:val="18"/>
              </w:rPr>
            </w:pPr>
            <w:r w:rsidRPr="007957DF">
              <w:rPr>
                <w:sz w:val="18"/>
              </w:rPr>
              <w:t>Engagement</w:t>
            </w:r>
          </w:p>
        </w:tc>
      </w:tr>
      <w:tr w:rsidR="007957DF" w:rsidRPr="00D93B87" w14:paraId="3E84AC72" w14:textId="77777777" w:rsidTr="00B55ECB">
        <w:trPr>
          <w:trHeight w:hRule="exact" w:val="397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2802F" w14:textId="77777777" w:rsidR="007957DF" w:rsidRPr="00D93B87" w:rsidRDefault="007957DF" w:rsidP="007957DF">
            <w:pPr>
              <w:ind w:left="37"/>
            </w:pPr>
            <w:r w:rsidRPr="00D93B87">
              <w:t>Religious Education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C6224" w14:textId="53D2F580" w:rsidR="007957DF" w:rsidRPr="00D93B87" w:rsidRDefault="007957DF" w:rsidP="007957DF">
            <w:r>
              <w:t>Mrs Papaioannou</w:t>
            </w:r>
          </w:p>
        </w:tc>
        <w:tc>
          <w:tcPr>
            <w:tcW w:w="1647" w:type="dxa"/>
          </w:tcPr>
          <w:p w14:paraId="5C4DDB77" w14:textId="61482580" w:rsidR="007957DF" w:rsidRDefault="007957DF" w:rsidP="007957DF">
            <w:r w:rsidRPr="00641A2A">
              <w:t>intermediate</w:t>
            </w:r>
          </w:p>
        </w:tc>
        <w:tc>
          <w:tcPr>
            <w:tcW w:w="1647" w:type="dxa"/>
          </w:tcPr>
          <w:p w14:paraId="31E93CA6" w14:textId="40ED1850" w:rsidR="007957DF" w:rsidRPr="00D93B87" w:rsidRDefault="007957DF" w:rsidP="007957DF">
            <w:pPr>
              <w:ind w:left="99"/>
            </w:pPr>
            <w:r w:rsidRPr="00641A2A">
              <w:t>intermediate</w:t>
            </w:r>
          </w:p>
        </w:tc>
        <w:tc>
          <w:tcPr>
            <w:tcW w:w="962" w:type="dxa"/>
            <w:vAlign w:val="center"/>
          </w:tcPr>
          <w:p w14:paraId="5BC86CAB" w14:textId="4562DE10" w:rsidR="007957DF" w:rsidRPr="00D93B87" w:rsidRDefault="00CB6D60" w:rsidP="007957DF">
            <w:pPr>
              <w:jc w:val="center"/>
            </w:pPr>
            <w:r>
              <w:t>1</w:t>
            </w:r>
          </w:p>
        </w:tc>
        <w:tc>
          <w:tcPr>
            <w:tcW w:w="2037" w:type="dxa"/>
            <w:tcBorders>
              <w:bottom w:val="single" w:sz="4" w:space="0" w:color="auto"/>
            </w:tcBorders>
            <w:vAlign w:val="center"/>
          </w:tcPr>
          <w:p w14:paraId="32FDB716" w14:textId="77777777" w:rsidR="007957DF" w:rsidRPr="007957DF" w:rsidRDefault="007957DF" w:rsidP="00B55ECB">
            <w:pPr>
              <w:rPr>
                <w:sz w:val="18"/>
              </w:rPr>
            </w:pPr>
          </w:p>
        </w:tc>
        <w:tc>
          <w:tcPr>
            <w:tcW w:w="2037" w:type="dxa"/>
            <w:tcBorders>
              <w:bottom w:val="single" w:sz="4" w:space="0" w:color="auto"/>
            </w:tcBorders>
            <w:vAlign w:val="center"/>
          </w:tcPr>
          <w:p w14:paraId="4A658E19" w14:textId="77777777" w:rsidR="007957DF" w:rsidRPr="007957DF" w:rsidRDefault="007957DF" w:rsidP="00B55ECB">
            <w:pPr>
              <w:rPr>
                <w:sz w:val="18"/>
              </w:rPr>
            </w:pPr>
          </w:p>
        </w:tc>
        <w:tc>
          <w:tcPr>
            <w:tcW w:w="2037" w:type="dxa"/>
            <w:tcBorders>
              <w:bottom w:val="single" w:sz="4" w:space="0" w:color="auto"/>
            </w:tcBorders>
            <w:vAlign w:val="center"/>
          </w:tcPr>
          <w:p w14:paraId="35093D62" w14:textId="3FDD6E45" w:rsidR="007957DF" w:rsidRPr="007957DF" w:rsidRDefault="007957DF" w:rsidP="00B55ECB">
            <w:pPr>
              <w:rPr>
                <w:sz w:val="18"/>
              </w:rPr>
            </w:pPr>
            <w:r w:rsidRPr="007957DF">
              <w:rPr>
                <w:sz w:val="18"/>
              </w:rPr>
              <w:t>Engagement</w:t>
            </w:r>
          </w:p>
        </w:tc>
      </w:tr>
      <w:tr w:rsidR="007957DF" w:rsidRPr="00D93B87" w14:paraId="4569E419" w14:textId="77777777" w:rsidTr="00B55ECB">
        <w:trPr>
          <w:trHeight w:hRule="exact" w:val="397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87513" w14:textId="77777777" w:rsidR="007957DF" w:rsidRPr="00D93B87" w:rsidRDefault="007957DF" w:rsidP="007957DF">
            <w:pPr>
              <w:ind w:left="37"/>
            </w:pPr>
            <w:r>
              <w:t>PSHE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FFD58" w14:textId="562D760C" w:rsidR="007957DF" w:rsidRPr="00D93B87" w:rsidRDefault="007957DF" w:rsidP="007957DF">
            <w:r>
              <w:t>Mrs Edwards</w:t>
            </w:r>
          </w:p>
        </w:tc>
        <w:tc>
          <w:tcPr>
            <w:tcW w:w="1647" w:type="dxa"/>
            <w:tcBorders>
              <w:bottom w:val="single" w:sz="4" w:space="0" w:color="auto"/>
            </w:tcBorders>
          </w:tcPr>
          <w:p w14:paraId="1176EF97" w14:textId="27D38195" w:rsidR="007957DF" w:rsidRDefault="007957DF" w:rsidP="007957DF">
            <w:r w:rsidRPr="00641A2A">
              <w:t>intermediate</w:t>
            </w:r>
          </w:p>
        </w:tc>
        <w:tc>
          <w:tcPr>
            <w:tcW w:w="1647" w:type="dxa"/>
            <w:tcBorders>
              <w:bottom w:val="single" w:sz="4" w:space="0" w:color="auto"/>
            </w:tcBorders>
            <w:vAlign w:val="center"/>
          </w:tcPr>
          <w:p w14:paraId="1AD23D70" w14:textId="4A4D3CE9" w:rsidR="007957DF" w:rsidRPr="00D93B87" w:rsidRDefault="007957DF" w:rsidP="007957DF">
            <w:pPr>
              <w:ind w:left="99"/>
            </w:pPr>
            <w:r>
              <w:t>intermediate</w:t>
            </w:r>
          </w:p>
        </w:tc>
        <w:tc>
          <w:tcPr>
            <w:tcW w:w="962" w:type="dxa"/>
            <w:tcBorders>
              <w:bottom w:val="single" w:sz="4" w:space="0" w:color="auto"/>
            </w:tcBorders>
            <w:vAlign w:val="center"/>
          </w:tcPr>
          <w:p w14:paraId="0E8BB367" w14:textId="4B540313" w:rsidR="007957DF" w:rsidRPr="00D93B87" w:rsidRDefault="00CB6D60" w:rsidP="007957DF">
            <w:pPr>
              <w:jc w:val="center"/>
            </w:pPr>
            <w:r>
              <w:t>1</w:t>
            </w:r>
          </w:p>
        </w:tc>
        <w:tc>
          <w:tcPr>
            <w:tcW w:w="2037" w:type="dxa"/>
            <w:tcBorders>
              <w:bottom w:val="single" w:sz="4" w:space="0" w:color="auto"/>
            </w:tcBorders>
            <w:vAlign w:val="center"/>
          </w:tcPr>
          <w:p w14:paraId="206E355C" w14:textId="77777777" w:rsidR="007957DF" w:rsidRPr="007957DF" w:rsidRDefault="007957DF" w:rsidP="00B55ECB">
            <w:pPr>
              <w:rPr>
                <w:sz w:val="18"/>
              </w:rPr>
            </w:pPr>
          </w:p>
        </w:tc>
        <w:tc>
          <w:tcPr>
            <w:tcW w:w="2037" w:type="dxa"/>
            <w:tcBorders>
              <w:bottom w:val="single" w:sz="4" w:space="0" w:color="auto"/>
            </w:tcBorders>
            <w:vAlign w:val="center"/>
          </w:tcPr>
          <w:p w14:paraId="3F01D414" w14:textId="77777777" w:rsidR="007957DF" w:rsidRPr="007957DF" w:rsidRDefault="007957DF" w:rsidP="00B55ECB">
            <w:pPr>
              <w:rPr>
                <w:sz w:val="18"/>
              </w:rPr>
            </w:pPr>
          </w:p>
        </w:tc>
        <w:tc>
          <w:tcPr>
            <w:tcW w:w="2037" w:type="dxa"/>
            <w:tcBorders>
              <w:bottom w:val="single" w:sz="4" w:space="0" w:color="auto"/>
            </w:tcBorders>
            <w:vAlign w:val="center"/>
          </w:tcPr>
          <w:p w14:paraId="4431CBF2" w14:textId="006AEEEA" w:rsidR="007957DF" w:rsidRPr="007957DF" w:rsidRDefault="007957DF" w:rsidP="00B55ECB">
            <w:pPr>
              <w:rPr>
                <w:sz w:val="18"/>
              </w:rPr>
            </w:pPr>
            <w:r w:rsidRPr="007957DF">
              <w:rPr>
                <w:sz w:val="18"/>
              </w:rPr>
              <w:t>Valuing self</w:t>
            </w:r>
          </w:p>
        </w:tc>
      </w:tr>
      <w:tr w:rsidR="007957DF" w:rsidRPr="00D93B87" w14:paraId="1DA95B2F" w14:textId="77777777" w:rsidTr="00B55ECB">
        <w:trPr>
          <w:trHeight w:hRule="exact" w:val="397"/>
        </w:trPr>
        <w:tc>
          <w:tcPr>
            <w:tcW w:w="24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902DA4E" w14:textId="77777777" w:rsidR="007957DF" w:rsidRDefault="007957DF" w:rsidP="007957DF">
            <w:pPr>
              <w:ind w:left="179"/>
            </w:pPr>
          </w:p>
        </w:tc>
        <w:tc>
          <w:tcPr>
            <w:tcW w:w="28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5D7DD473" w14:textId="77777777" w:rsidR="007957DF" w:rsidRPr="00D93B87" w:rsidRDefault="007957DF" w:rsidP="007957DF"/>
        </w:tc>
        <w:tc>
          <w:tcPr>
            <w:tcW w:w="3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92B89C7" w14:textId="2920D465" w:rsidR="007957DF" w:rsidRPr="00785698" w:rsidRDefault="007957DF" w:rsidP="007957DF">
            <w:pPr>
              <w:jc w:val="right"/>
              <w:rPr>
                <w:b/>
              </w:rPr>
            </w:pPr>
            <w:r w:rsidRPr="00785698">
              <w:rPr>
                <w:b/>
              </w:rPr>
              <w:t>average effort</w:t>
            </w:r>
            <w:r>
              <w:rPr>
                <w:b/>
              </w:rPr>
              <w:t xml:space="preserve"> score: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51922D" w14:textId="0790CF6D" w:rsidR="007957DF" w:rsidRPr="00785698" w:rsidRDefault="00CB6D60" w:rsidP="007957DF">
            <w:pPr>
              <w:jc w:val="center"/>
              <w:rPr>
                <w:b/>
              </w:rPr>
            </w:pPr>
            <w:r>
              <w:rPr>
                <w:b/>
              </w:rPr>
              <w:t>1.2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2619DFE" w14:textId="77777777" w:rsidR="007957DF" w:rsidRPr="007957DF" w:rsidRDefault="007957DF" w:rsidP="00B55ECB">
            <w:pPr>
              <w:rPr>
                <w:sz w:val="18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5F6E45A" w14:textId="77777777" w:rsidR="007957DF" w:rsidRPr="007957DF" w:rsidRDefault="007957DF" w:rsidP="00B55ECB">
            <w:pPr>
              <w:rPr>
                <w:sz w:val="18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BA32AAF" w14:textId="77777777" w:rsidR="007957DF" w:rsidRPr="007957DF" w:rsidRDefault="007957DF" w:rsidP="00B55ECB">
            <w:pPr>
              <w:rPr>
                <w:sz w:val="18"/>
              </w:rPr>
            </w:pPr>
          </w:p>
        </w:tc>
      </w:tr>
    </w:tbl>
    <w:p w14:paraId="080C2B1B" w14:textId="55DE6481" w:rsidR="00785698" w:rsidRDefault="00785698" w:rsidP="000B594D">
      <w:pPr>
        <w:tabs>
          <w:tab w:val="left" w:pos="5670"/>
          <w:tab w:val="left" w:pos="13041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</w:rPr>
      </w:pPr>
    </w:p>
    <w:p w14:paraId="579F36FA" w14:textId="7058196A" w:rsidR="006D306B" w:rsidRDefault="00785698" w:rsidP="00330F88">
      <w:pPr>
        <w:tabs>
          <w:tab w:val="right" w:pos="15451"/>
        </w:tabs>
        <w:spacing w:after="160" w:line="259" w:lineRule="auto"/>
        <w:rPr>
          <w:rFonts w:asciiTheme="minorHAnsi" w:eastAsiaTheme="minorHAnsi" w:hAnsiTheme="minorHAnsi" w:cstheme="minorBidi"/>
          <w:b/>
          <w:sz w:val="28"/>
          <w:szCs w:val="28"/>
        </w:rPr>
      </w:pPr>
      <w:r w:rsidRPr="00785698">
        <w:rPr>
          <w:rFonts w:asciiTheme="minorHAnsi" w:eastAsiaTheme="minorHAnsi" w:hAnsiTheme="minorHAnsi" w:cstheme="minorBidi"/>
          <w:b/>
          <w:sz w:val="28"/>
          <w:szCs w:val="28"/>
        </w:rPr>
        <w:t>Positive points achieved:</w:t>
      </w:r>
      <w:r w:rsidR="007957DF">
        <w:rPr>
          <w:rFonts w:asciiTheme="minorHAnsi" w:eastAsiaTheme="minorHAnsi" w:hAnsiTheme="minorHAnsi" w:cstheme="minorBidi"/>
          <w:b/>
          <w:sz w:val="28"/>
          <w:szCs w:val="28"/>
        </w:rPr>
        <w:t xml:space="preserve"> 123</w:t>
      </w:r>
      <w:r w:rsidRPr="00785698">
        <w:rPr>
          <w:rFonts w:asciiTheme="minorHAnsi" w:eastAsiaTheme="minorHAnsi" w:hAnsiTheme="minorHAnsi" w:cstheme="minorBidi"/>
          <w:b/>
          <w:sz w:val="28"/>
          <w:szCs w:val="28"/>
        </w:rPr>
        <w:tab/>
        <w:t xml:space="preserve">Negative behaviour points: </w:t>
      </w:r>
      <w:r w:rsidR="007957DF">
        <w:rPr>
          <w:rFonts w:asciiTheme="minorHAnsi" w:eastAsiaTheme="minorHAnsi" w:hAnsiTheme="minorHAnsi" w:cstheme="minorBidi"/>
          <w:b/>
          <w:sz w:val="28"/>
          <w:szCs w:val="28"/>
        </w:rPr>
        <w:t>-2</w:t>
      </w:r>
      <w:r w:rsidR="006D306B">
        <w:rPr>
          <w:rFonts w:asciiTheme="minorHAnsi" w:eastAsiaTheme="minorHAnsi" w:hAnsiTheme="minorHAnsi" w:cstheme="minorBidi"/>
          <w:b/>
          <w:sz w:val="28"/>
          <w:szCs w:val="28"/>
        </w:rPr>
        <w:br w:type="page"/>
      </w:r>
    </w:p>
    <w:p w14:paraId="6557C945" w14:textId="14ADEF2C" w:rsidR="00D93B87" w:rsidRPr="00DD5D71" w:rsidRDefault="006D306B" w:rsidP="006D306B">
      <w:pPr>
        <w:pStyle w:val="NormalWeb"/>
        <w:rPr>
          <w:rFonts w:asciiTheme="minorHAnsi" w:eastAsiaTheme="minorHAnsi" w:hAnsiTheme="minorHAnsi" w:cstheme="minorBidi"/>
          <w:sz w:val="2"/>
          <w:szCs w:val="22"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0FCF70D8" wp14:editId="3AF55927">
            <wp:simplePos x="0" y="0"/>
            <wp:positionH relativeFrom="page">
              <wp:align>center</wp:align>
            </wp:positionH>
            <wp:positionV relativeFrom="page">
              <wp:align>center</wp:align>
            </wp:positionV>
            <wp:extent cx="8762400" cy="6195600"/>
            <wp:effectExtent l="0" t="0" r="635" b="0"/>
            <wp:wrapSquare wrapText="bothSides"/>
            <wp:docPr id="4" name="Picture 4" descr="C:\Users\Nichola.Robertshaw\AppData\Local\Microsoft\Windows\INetCache\Content.Outlook\190P5FA3\Pedagogy Wheel Final Versi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ichola.Robertshaw\AppData\Local\Microsoft\Windows\INetCache\Content.Outlook\190P5FA3\Pedagogy Wheel Final Version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2400" cy="61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D93B87" w:rsidRPr="00DD5D71" w:rsidSect="006D306B">
      <w:footerReference w:type="default" r:id="rId11"/>
      <w:headerReference w:type="first" r:id="rId12"/>
      <w:pgSz w:w="16838" w:h="11906" w:orient="landscape"/>
      <w:pgMar w:top="1701" w:right="567" w:bottom="1134" w:left="567" w:header="794" w:footer="301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1EE7F5" w14:textId="77777777" w:rsidR="00D62659" w:rsidRDefault="00D62659">
      <w:r>
        <w:separator/>
      </w:r>
    </w:p>
  </w:endnote>
  <w:endnote w:type="continuationSeparator" w:id="0">
    <w:p w14:paraId="669B99C3" w14:textId="77777777" w:rsidR="00D62659" w:rsidRDefault="00D626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869DBE" w14:textId="77777777" w:rsidR="00B34A0D" w:rsidRDefault="00B34A0D">
    <w:pPr>
      <w:jc w:val="cen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0D28EA" w14:textId="77777777" w:rsidR="00D62659" w:rsidRDefault="00D62659">
      <w:r>
        <w:separator/>
      </w:r>
    </w:p>
  </w:footnote>
  <w:footnote w:type="continuationSeparator" w:id="0">
    <w:p w14:paraId="6FBDD10E" w14:textId="77777777" w:rsidR="00D62659" w:rsidRDefault="00D626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086B3F" w14:textId="77777777" w:rsidR="006D306B" w:rsidRPr="000B594D" w:rsidRDefault="006D306B" w:rsidP="006D306B">
    <w:pPr>
      <w:pStyle w:val="Header"/>
      <w:spacing w:after="240"/>
      <w:ind w:firstLine="2160"/>
      <w:rPr>
        <w:rFonts w:ascii="Baskerville Old Face" w:hAnsi="Baskerville Old Face" w:cs="Arial"/>
        <w:sz w:val="48"/>
        <w:szCs w:val="40"/>
      </w:rPr>
    </w:pPr>
    <w:r w:rsidRPr="000B594D">
      <w:rPr>
        <w:rFonts w:cs="Arial"/>
        <w:noProof/>
        <w:sz w:val="36"/>
        <w:szCs w:val="28"/>
      </w:rPr>
      <w:drawing>
        <wp:anchor distT="0" distB="0" distL="114300" distR="114300" simplePos="0" relativeHeight="251660288" behindDoc="0" locked="0" layoutInCell="1" allowOverlap="1" wp14:anchorId="3B3AA8DE" wp14:editId="546D11A8">
          <wp:simplePos x="0" y="0"/>
          <wp:positionH relativeFrom="column">
            <wp:posOffset>-283845</wp:posOffset>
          </wp:positionH>
          <wp:positionV relativeFrom="paragraph">
            <wp:posOffset>-675640</wp:posOffset>
          </wp:positionV>
          <wp:extent cx="1847850" cy="1307465"/>
          <wp:effectExtent l="0" t="0" r="0" b="0"/>
          <wp:wrapThrough wrapText="bothSides">
            <wp:wrapPolygon edited="0">
              <wp:start x="13806" y="3147"/>
              <wp:lineTo x="6235" y="5035"/>
              <wp:lineTo x="5122" y="5665"/>
              <wp:lineTo x="5122" y="8812"/>
              <wp:lineTo x="3340" y="10700"/>
              <wp:lineTo x="3340" y="11644"/>
              <wp:lineTo x="4899" y="13847"/>
              <wp:lineTo x="4676" y="14477"/>
              <wp:lineTo x="7348" y="18254"/>
              <wp:lineTo x="14029" y="18254"/>
              <wp:lineTo x="16701" y="14477"/>
              <wp:lineTo x="16701" y="13847"/>
              <wp:lineTo x="18260" y="11959"/>
              <wp:lineTo x="18037" y="10700"/>
              <wp:lineTo x="16256" y="8812"/>
              <wp:lineTo x="15142" y="4721"/>
              <wp:lineTo x="14920" y="3147"/>
              <wp:lineTo x="13806" y="3147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USE this on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47850" cy="1307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B594D">
      <w:rPr>
        <w:rFonts w:ascii="Baskerville Old Face" w:hAnsi="Baskerville Old Face" w:cs="Arial"/>
        <w:sz w:val="48"/>
        <w:szCs w:val="40"/>
      </w:rPr>
      <w:t xml:space="preserve">St John’s School Year 7 </w:t>
    </w:r>
    <w:r>
      <w:rPr>
        <w:rFonts w:ascii="Baskerville Old Face" w:hAnsi="Baskerville Old Face" w:cs="Arial"/>
        <w:sz w:val="48"/>
        <w:szCs w:val="40"/>
      </w:rPr>
      <w:t>Autumn Report</w:t>
    </w:r>
  </w:p>
  <w:p w14:paraId="5B071EEF" w14:textId="77777777" w:rsidR="006D306B" w:rsidRPr="000B594D" w:rsidRDefault="006D306B" w:rsidP="006D306B">
    <w:pPr>
      <w:pStyle w:val="Header"/>
      <w:rPr>
        <w:rFonts w:ascii="Baskerville Old Face" w:hAnsi="Baskerville Old Face" w:cs="Arial"/>
        <w:b/>
        <w:sz w:val="40"/>
        <w:szCs w:val="40"/>
      </w:rPr>
    </w:pPr>
    <w:r w:rsidRPr="00B42EF1">
      <w:rPr>
        <w:noProof/>
      </w:rPr>
      <mc:AlternateContent>
        <mc:Choice Requires="wps">
          <w:drawing>
            <wp:anchor distT="36576" distB="36576" distL="36576" distR="36576" simplePos="0" relativeHeight="251659264" behindDoc="0" locked="0" layoutInCell="1" allowOverlap="1" wp14:anchorId="774B3F08" wp14:editId="1CBE106B">
              <wp:simplePos x="0" y="0"/>
              <wp:positionH relativeFrom="column">
                <wp:posOffset>-773430</wp:posOffset>
              </wp:positionH>
              <wp:positionV relativeFrom="paragraph">
                <wp:posOffset>146685</wp:posOffset>
              </wp:positionV>
              <wp:extent cx="11210925" cy="45085"/>
              <wp:effectExtent l="0" t="3810" r="1905" b="0"/>
              <wp:wrapNone/>
              <wp:docPr id="1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1210925" cy="45085"/>
                      </a:xfrm>
                      <a:prstGeom prst="rect">
                        <a:avLst/>
                      </a:prstGeom>
                      <a:solidFill>
                        <a:srgbClr val="7E3853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 algn="in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CCCCCC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3DD4030" id="Rectangle 8" o:spid="_x0000_s1026" style="position:absolute;margin-left:-60.9pt;margin-top:11.55pt;width:882.75pt;height:3.55pt;z-index:25165926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" fillcolor="#7e3853" stroked="f" insetpen="t">
              <v:shadow color="#ccc"/>
              <v:textbox inset="2.88pt,2.88pt,2.88pt,2.88pt"/>
            </v:rect>
          </w:pict>
        </mc:Fallback>
      </mc:AlternateContent>
    </w:r>
  </w:p>
  <w:p w14:paraId="5FDB9B1D" w14:textId="77777777" w:rsidR="006D306B" w:rsidRDefault="006D306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noPunctuationKerning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EF1"/>
    <w:rsid w:val="00003EBC"/>
    <w:rsid w:val="0000442E"/>
    <w:rsid w:val="00033682"/>
    <w:rsid w:val="00043577"/>
    <w:rsid w:val="00056448"/>
    <w:rsid w:val="00065937"/>
    <w:rsid w:val="00076014"/>
    <w:rsid w:val="00077122"/>
    <w:rsid w:val="00077246"/>
    <w:rsid w:val="0008245E"/>
    <w:rsid w:val="000945AA"/>
    <w:rsid w:val="00094F1A"/>
    <w:rsid w:val="000A1D29"/>
    <w:rsid w:val="000B594D"/>
    <w:rsid w:val="000B6E50"/>
    <w:rsid w:val="000C53A7"/>
    <w:rsid w:val="000D3DA2"/>
    <w:rsid w:val="000E0468"/>
    <w:rsid w:val="000E3ABC"/>
    <w:rsid w:val="000F0ECE"/>
    <w:rsid w:val="0014441A"/>
    <w:rsid w:val="00144E49"/>
    <w:rsid w:val="00146BE5"/>
    <w:rsid w:val="001636A2"/>
    <w:rsid w:val="00164F9B"/>
    <w:rsid w:val="00171C00"/>
    <w:rsid w:val="0019429B"/>
    <w:rsid w:val="001B3F01"/>
    <w:rsid w:val="001C15BA"/>
    <w:rsid w:val="001D0D6A"/>
    <w:rsid w:val="001D1916"/>
    <w:rsid w:val="001F451F"/>
    <w:rsid w:val="002048BC"/>
    <w:rsid w:val="00222426"/>
    <w:rsid w:val="00245673"/>
    <w:rsid w:val="00255A19"/>
    <w:rsid w:val="00257E48"/>
    <w:rsid w:val="00260D09"/>
    <w:rsid w:val="00262343"/>
    <w:rsid w:val="0029496B"/>
    <w:rsid w:val="00294D39"/>
    <w:rsid w:val="00295ABE"/>
    <w:rsid w:val="002B4610"/>
    <w:rsid w:val="002D5437"/>
    <w:rsid w:val="002E7D49"/>
    <w:rsid w:val="002F1466"/>
    <w:rsid w:val="00306630"/>
    <w:rsid w:val="003116F5"/>
    <w:rsid w:val="003120FB"/>
    <w:rsid w:val="00330ED1"/>
    <w:rsid w:val="00330F88"/>
    <w:rsid w:val="003327A0"/>
    <w:rsid w:val="00332F88"/>
    <w:rsid w:val="0035146C"/>
    <w:rsid w:val="003B6443"/>
    <w:rsid w:val="003B7DB3"/>
    <w:rsid w:val="003E6BD3"/>
    <w:rsid w:val="003F535A"/>
    <w:rsid w:val="0040727B"/>
    <w:rsid w:val="0042162D"/>
    <w:rsid w:val="00424DB3"/>
    <w:rsid w:val="00425C38"/>
    <w:rsid w:val="00432A54"/>
    <w:rsid w:val="00440C4B"/>
    <w:rsid w:val="0044133C"/>
    <w:rsid w:val="004577CB"/>
    <w:rsid w:val="0046750A"/>
    <w:rsid w:val="00486623"/>
    <w:rsid w:val="00486BB4"/>
    <w:rsid w:val="00491E31"/>
    <w:rsid w:val="004977E1"/>
    <w:rsid w:val="004A726D"/>
    <w:rsid w:val="004C6D31"/>
    <w:rsid w:val="004D37DE"/>
    <w:rsid w:val="00505C78"/>
    <w:rsid w:val="00520262"/>
    <w:rsid w:val="00530947"/>
    <w:rsid w:val="005415FB"/>
    <w:rsid w:val="00547D8F"/>
    <w:rsid w:val="005530DF"/>
    <w:rsid w:val="0055398E"/>
    <w:rsid w:val="00555685"/>
    <w:rsid w:val="005601F7"/>
    <w:rsid w:val="00561DE0"/>
    <w:rsid w:val="00571D43"/>
    <w:rsid w:val="0057704E"/>
    <w:rsid w:val="005810FD"/>
    <w:rsid w:val="0059018A"/>
    <w:rsid w:val="005956A4"/>
    <w:rsid w:val="005A05DA"/>
    <w:rsid w:val="005A494D"/>
    <w:rsid w:val="005B36A0"/>
    <w:rsid w:val="005E7904"/>
    <w:rsid w:val="005F3335"/>
    <w:rsid w:val="006111A9"/>
    <w:rsid w:val="006252A2"/>
    <w:rsid w:val="006373A8"/>
    <w:rsid w:val="006535ED"/>
    <w:rsid w:val="006649B3"/>
    <w:rsid w:val="00671C55"/>
    <w:rsid w:val="00677775"/>
    <w:rsid w:val="0068325A"/>
    <w:rsid w:val="00684A3E"/>
    <w:rsid w:val="0068654B"/>
    <w:rsid w:val="006C2A71"/>
    <w:rsid w:val="006D306B"/>
    <w:rsid w:val="006F5CC6"/>
    <w:rsid w:val="00707E5A"/>
    <w:rsid w:val="00722ED0"/>
    <w:rsid w:val="0075381A"/>
    <w:rsid w:val="00764E3C"/>
    <w:rsid w:val="00785698"/>
    <w:rsid w:val="007957DF"/>
    <w:rsid w:val="00797EE1"/>
    <w:rsid w:val="007A137C"/>
    <w:rsid w:val="007A1C12"/>
    <w:rsid w:val="007A449F"/>
    <w:rsid w:val="007A5FE6"/>
    <w:rsid w:val="007C3192"/>
    <w:rsid w:val="007C6936"/>
    <w:rsid w:val="007E5FA5"/>
    <w:rsid w:val="007E707A"/>
    <w:rsid w:val="007F4434"/>
    <w:rsid w:val="00803640"/>
    <w:rsid w:val="00807DFB"/>
    <w:rsid w:val="00825B4E"/>
    <w:rsid w:val="008339F5"/>
    <w:rsid w:val="00833A63"/>
    <w:rsid w:val="00833C1D"/>
    <w:rsid w:val="00843F83"/>
    <w:rsid w:val="0084550E"/>
    <w:rsid w:val="0087052B"/>
    <w:rsid w:val="00872210"/>
    <w:rsid w:val="00874720"/>
    <w:rsid w:val="008769EF"/>
    <w:rsid w:val="0088745D"/>
    <w:rsid w:val="008939DD"/>
    <w:rsid w:val="008F2617"/>
    <w:rsid w:val="00906DA5"/>
    <w:rsid w:val="00917BED"/>
    <w:rsid w:val="00922A04"/>
    <w:rsid w:val="00933CB9"/>
    <w:rsid w:val="009503C3"/>
    <w:rsid w:val="00983710"/>
    <w:rsid w:val="00985A24"/>
    <w:rsid w:val="009A2FE1"/>
    <w:rsid w:val="009A4ABB"/>
    <w:rsid w:val="009E7007"/>
    <w:rsid w:val="00A06FAE"/>
    <w:rsid w:val="00A14006"/>
    <w:rsid w:val="00A4009E"/>
    <w:rsid w:val="00A609C6"/>
    <w:rsid w:val="00A6570A"/>
    <w:rsid w:val="00A96A1C"/>
    <w:rsid w:val="00AD00D3"/>
    <w:rsid w:val="00AE180B"/>
    <w:rsid w:val="00B05BC1"/>
    <w:rsid w:val="00B1074D"/>
    <w:rsid w:val="00B14C94"/>
    <w:rsid w:val="00B24BF5"/>
    <w:rsid w:val="00B34A0D"/>
    <w:rsid w:val="00B42EF1"/>
    <w:rsid w:val="00B55ECB"/>
    <w:rsid w:val="00B57F47"/>
    <w:rsid w:val="00B63B9A"/>
    <w:rsid w:val="00B97F5A"/>
    <w:rsid w:val="00BA20E4"/>
    <w:rsid w:val="00BA7B26"/>
    <w:rsid w:val="00BF23DC"/>
    <w:rsid w:val="00BF39AB"/>
    <w:rsid w:val="00C07CBD"/>
    <w:rsid w:val="00C1460F"/>
    <w:rsid w:val="00C16EA1"/>
    <w:rsid w:val="00C27DC2"/>
    <w:rsid w:val="00C61B27"/>
    <w:rsid w:val="00C723A0"/>
    <w:rsid w:val="00C90307"/>
    <w:rsid w:val="00CA581B"/>
    <w:rsid w:val="00CB2B60"/>
    <w:rsid w:val="00CB2EC0"/>
    <w:rsid w:val="00CB6D60"/>
    <w:rsid w:val="00CD4167"/>
    <w:rsid w:val="00CE05EB"/>
    <w:rsid w:val="00CE660C"/>
    <w:rsid w:val="00CE664C"/>
    <w:rsid w:val="00D25C12"/>
    <w:rsid w:val="00D3481B"/>
    <w:rsid w:val="00D5203A"/>
    <w:rsid w:val="00D62659"/>
    <w:rsid w:val="00D832A1"/>
    <w:rsid w:val="00D9035E"/>
    <w:rsid w:val="00D93B87"/>
    <w:rsid w:val="00D9766B"/>
    <w:rsid w:val="00DB6B61"/>
    <w:rsid w:val="00DC59D4"/>
    <w:rsid w:val="00DC60F1"/>
    <w:rsid w:val="00DD5D71"/>
    <w:rsid w:val="00DE0333"/>
    <w:rsid w:val="00E05885"/>
    <w:rsid w:val="00E14175"/>
    <w:rsid w:val="00E277CC"/>
    <w:rsid w:val="00E34D4B"/>
    <w:rsid w:val="00E43DDF"/>
    <w:rsid w:val="00E619DE"/>
    <w:rsid w:val="00E62D9C"/>
    <w:rsid w:val="00E63458"/>
    <w:rsid w:val="00E64C8C"/>
    <w:rsid w:val="00E66817"/>
    <w:rsid w:val="00E738F3"/>
    <w:rsid w:val="00E8074D"/>
    <w:rsid w:val="00E952FC"/>
    <w:rsid w:val="00EA333E"/>
    <w:rsid w:val="00EA37F4"/>
    <w:rsid w:val="00EB3E2C"/>
    <w:rsid w:val="00EC73AE"/>
    <w:rsid w:val="00ED3A9F"/>
    <w:rsid w:val="00ED4EB9"/>
    <w:rsid w:val="00EE5A4B"/>
    <w:rsid w:val="00F11225"/>
    <w:rsid w:val="00F22195"/>
    <w:rsid w:val="00F26905"/>
    <w:rsid w:val="00F303DE"/>
    <w:rsid w:val="00F67D89"/>
    <w:rsid w:val="00F72783"/>
    <w:rsid w:val="00F74483"/>
    <w:rsid w:val="00F92E06"/>
    <w:rsid w:val="00FB160C"/>
    <w:rsid w:val="00FB37BB"/>
    <w:rsid w:val="00FC7F30"/>
    <w:rsid w:val="00FD0F34"/>
    <w:rsid w:val="00FD3AD5"/>
    <w:rsid w:val="00FD41C0"/>
    <w:rsid w:val="00FD5F04"/>
    <w:rsid w:val="00FD6180"/>
    <w:rsid w:val="00FE6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ecimalSymbol w:val="."/>
  <w:listSeparator w:val=","/>
  <w14:docId w14:val="6041D34F"/>
  <w15:docId w15:val="{2B921D30-C176-4B8D-85B8-D60257130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B42EF1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B42EF1"/>
    <w:pPr>
      <w:keepNext/>
      <w:outlineLvl w:val="0"/>
    </w:pPr>
    <w:rPr>
      <w:b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B42EF1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42EF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42EF1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B42E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qFormat/>
    <w:rsid w:val="00B42EF1"/>
    <w:pPr>
      <w:spacing w:before="120" w:after="120"/>
    </w:pPr>
    <w:rPr>
      <w:b/>
      <w:bCs/>
      <w:sz w:val="20"/>
      <w:szCs w:val="20"/>
      <w:lang w:val="en-US"/>
    </w:rPr>
  </w:style>
  <w:style w:type="character" w:customStyle="1" w:styleId="HeaderChar">
    <w:name w:val="Header Char"/>
    <w:link w:val="Header"/>
    <w:rsid w:val="00B42EF1"/>
    <w:rPr>
      <w:sz w:val="24"/>
      <w:szCs w:val="24"/>
      <w:lang w:eastAsia="en-US"/>
    </w:rPr>
  </w:style>
  <w:style w:type="character" w:styleId="CommentReference">
    <w:name w:val="annotation reference"/>
    <w:basedOn w:val="DefaultParagraphFont"/>
    <w:semiHidden/>
    <w:unhideWhenUsed/>
    <w:rsid w:val="00E43DDF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E43DD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E43DDF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43D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43DDF"/>
    <w:rPr>
      <w:b/>
      <w:bCs/>
      <w:lang w:eastAsia="en-US"/>
    </w:rPr>
  </w:style>
  <w:style w:type="paragraph" w:styleId="BalloonText">
    <w:name w:val="Balloon Text"/>
    <w:basedOn w:val="Normal"/>
    <w:link w:val="BalloonTextChar"/>
    <w:rsid w:val="00E43DD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43DDF"/>
    <w:rPr>
      <w:rFonts w:ascii="Segoe UI" w:hAnsi="Segoe UI" w:cs="Segoe UI"/>
      <w:sz w:val="18"/>
      <w:szCs w:val="18"/>
      <w:lang w:eastAsia="en-US"/>
    </w:rPr>
  </w:style>
  <w:style w:type="character" w:customStyle="1" w:styleId="Heading9Char">
    <w:name w:val="Heading 9 Char"/>
    <w:basedOn w:val="DefaultParagraphFont"/>
    <w:link w:val="Heading9"/>
    <w:rsid w:val="0088745D"/>
    <w:rPr>
      <w:rFonts w:ascii="Arial" w:hAnsi="Arial" w:cs="Arial"/>
      <w:sz w:val="22"/>
      <w:szCs w:val="22"/>
      <w:lang w:eastAsia="en-US"/>
    </w:rPr>
  </w:style>
  <w:style w:type="table" w:customStyle="1" w:styleId="TableGrid1">
    <w:name w:val="Table Grid1"/>
    <w:basedOn w:val="TableNormal"/>
    <w:next w:val="TableGrid"/>
    <w:uiPriority w:val="39"/>
    <w:rsid w:val="00D93B8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6D306B"/>
    <w:pPr>
      <w:spacing w:before="100" w:beforeAutospacing="1" w:after="100" w:afterAutospacing="1"/>
    </w:pPr>
    <w:rPr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70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6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3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61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56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SA4\AppData\Local\Temp\IndRepBase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6856329A8BEF408FF5F61F2FE483CA" ma:contentTypeVersion="18" ma:contentTypeDescription="Create a new document." ma:contentTypeScope="" ma:versionID="f2beb97d6e01fcb31f6d9adbcb92a876">
  <xsd:schema xmlns:xsd="http://www.w3.org/2001/XMLSchema" xmlns:xs="http://www.w3.org/2001/XMLSchema" xmlns:p="http://schemas.microsoft.com/office/2006/metadata/properties" xmlns:ns3="3ccf7e99-4a6e-4520-a7da-20fe6924f451" xmlns:ns4="21545033-31ff-418b-958c-87dc252b2192" targetNamespace="http://schemas.microsoft.com/office/2006/metadata/properties" ma:root="true" ma:fieldsID="b975bef88e1ef9576d97b6041a2d3fa7" ns3:_="" ns4:_="">
    <xsd:import namespace="3ccf7e99-4a6e-4520-a7da-20fe6924f451"/>
    <xsd:import namespace="21545033-31ff-418b-958c-87dc252b219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Location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cf7e99-4a6e-4520-a7da-20fe6924f45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545033-31ff-418b-958c-87dc252b21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1545033-31ff-418b-958c-87dc252b2192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E52E73-6BC4-4F7C-BC2C-558007D564B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5A69BF-34EE-42DA-AD74-CA4A665EB8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cf7e99-4a6e-4520-a7da-20fe6924f451"/>
    <ds:schemaRef ds:uri="21545033-31ff-418b-958c-87dc252b21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D351477-018A-4A4A-B7CE-CC97E162C756}">
  <ds:schemaRefs>
    <ds:schemaRef ds:uri="http://purl.org/dc/terms/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schemas.microsoft.com/office/infopath/2007/PartnerControls"/>
    <ds:schemaRef ds:uri="21545033-31ff-418b-958c-87dc252b2192"/>
    <ds:schemaRef ds:uri="3ccf7e99-4a6e-4520-a7da-20fe6924f451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AE2BF5D3-2619-4574-9CCD-3660EC6000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IndRepBaseTemplate</Template>
  <TotalTime>1</TotalTime>
  <Pages>2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Individual Report Base Template XML</vt:lpstr>
    </vt:vector>
  </TitlesOfParts>
  <Company>Capita Education Services</Company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Individual Report Base Template XML</dc:title>
  <dc:subject/>
  <dc:creator>Andrew Carter (Staff)</dc:creator>
  <cp:keywords/>
  <dc:description/>
  <cp:lastModifiedBy>Andrew Carter</cp:lastModifiedBy>
  <cp:revision>3</cp:revision>
  <cp:lastPrinted>2023-12-04T10:23:00Z</cp:lastPrinted>
  <dcterms:created xsi:type="dcterms:W3CDTF">2024-11-11T06:37:00Z</dcterms:created>
  <dcterms:modified xsi:type="dcterms:W3CDTF">2024-11-11T07:45:00Z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0x010100F56856329A8BEF408FF5F61F2FE483CA</vt:lpwstr>
  </property>
</Properties>
</file>