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8EC5" w14:textId="6F045E5E" w:rsidR="00F8752D" w:rsidRDefault="00A62010" w:rsidP="009D5CBE">
      <w:pPr>
        <w:pStyle w:val="Heading1"/>
      </w:pPr>
      <w:r>
        <w:t>JOB DESCRIPTION</w:t>
      </w:r>
    </w:p>
    <w:p w14:paraId="3697F4BB" w14:textId="77777777" w:rsidR="00A62010" w:rsidRDefault="00A62010" w:rsidP="001826F5">
      <w:pPr>
        <w:pStyle w:val="Bullet"/>
        <w:numPr>
          <w:ilvl w:val="0"/>
          <w:numId w:val="0"/>
        </w:numPr>
      </w:pPr>
    </w:p>
    <w:tbl>
      <w:tblPr>
        <w:tblW w:w="9584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7764"/>
      </w:tblGrid>
      <w:tr w:rsidR="00FC40D7" w:rsidRPr="00D12798" w14:paraId="4156BE88" w14:textId="77777777" w:rsidTr="00CB72AA">
        <w:trPr>
          <w:trHeight w:val="349"/>
        </w:trPr>
        <w:tc>
          <w:tcPr>
            <w:tcW w:w="1820" w:type="dxa"/>
            <w:vAlign w:val="center"/>
          </w:tcPr>
          <w:p w14:paraId="48993D7B" w14:textId="6512910F" w:rsidR="00FC40D7" w:rsidRPr="00D12798" w:rsidRDefault="00FC40D7" w:rsidP="00CB72AA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>
              <w:rPr>
                <w:rFonts w:ascii="Arial" w:eastAsia="Questrial" w:hAnsi="Arial" w:cs="Arial"/>
                <w:b/>
                <w:sz w:val="22"/>
                <w:szCs w:val="22"/>
              </w:rPr>
              <w:t>POSITION:</w:t>
            </w:r>
          </w:p>
        </w:tc>
        <w:tc>
          <w:tcPr>
            <w:tcW w:w="7764" w:type="dxa"/>
            <w:vAlign w:val="center"/>
          </w:tcPr>
          <w:p w14:paraId="39D87D96" w14:textId="34FED579" w:rsidR="00FC40D7" w:rsidRPr="00F549C0" w:rsidRDefault="00FC40D7" w:rsidP="00CB72AA">
            <w:pPr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>Senior IT Technician</w:t>
            </w:r>
          </w:p>
        </w:tc>
      </w:tr>
      <w:tr w:rsidR="00B6731D" w:rsidRPr="00D12798" w14:paraId="25E774CF" w14:textId="77777777" w:rsidTr="00CB72AA">
        <w:trPr>
          <w:trHeight w:val="349"/>
        </w:trPr>
        <w:tc>
          <w:tcPr>
            <w:tcW w:w="1820" w:type="dxa"/>
            <w:vAlign w:val="center"/>
          </w:tcPr>
          <w:p w14:paraId="7E94899D" w14:textId="77777777" w:rsidR="00B6731D" w:rsidRPr="00D12798" w:rsidRDefault="00B6731D" w:rsidP="00CB72AA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 xml:space="preserve">REPORTS TO: </w:t>
            </w:r>
          </w:p>
        </w:tc>
        <w:tc>
          <w:tcPr>
            <w:tcW w:w="7764" w:type="dxa"/>
            <w:vAlign w:val="center"/>
          </w:tcPr>
          <w:p w14:paraId="23704A84" w14:textId="3E19C2C3" w:rsidR="00B6731D" w:rsidRPr="00F549C0" w:rsidRDefault="000E3451" w:rsidP="00CB72AA">
            <w:pPr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 xml:space="preserve">IT </w:t>
            </w:r>
            <w:r w:rsidR="00CC4BDF">
              <w:rPr>
                <w:rFonts w:ascii="Arial" w:hAnsi="Arial" w:cs="Arial"/>
                <w:szCs w:val="20"/>
              </w:rPr>
              <w:t>Service &amp; Projects Manager</w:t>
            </w:r>
          </w:p>
        </w:tc>
      </w:tr>
      <w:tr w:rsidR="00B6731D" w:rsidRPr="00D12798" w14:paraId="035BBE04" w14:textId="77777777" w:rsidTr="00CB72AA">
        <w:trPr>
          <w:trHeight w:val="349"/>
        </w:trPr>
        <w:tc>
          <w:tcPr>
            <w:tcW w:w="1820" w:type="dxa"/>
            <w:vAlign w:val="center"/>
          </w:tcPr>
          <w:p w14:paraId="3B78EE49" w14:textId="77777777" w:rsidR="00B6731D" w:rsidRPr="00D12798" w:rsidRDefault="00B6731D" w:rsidP="00CB72AA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PAYSCALE:</w:t>
            </w:r>
          </w:p>
        </w:tc>
        <w:tc>
          <w:tcPr>
            <w:tcW w:w="7764" w:type="dxa"/>
            <w:vAlign w:val="center"/>
          </w:tcPr>
          <w:p w14:paraId="295A2C21" w14:textId="50B151C1" w:rsidR="00B6731D" w:rsidRPr="00F549C0" w:rsidRDefault="00F549C0" w:rsidP="00CB72AA">
            <w:pPr>
              <w:tabs>
                <w:tab w:val="left" w:pos="1985"/>
              </w:tabs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>Band 4, Point</w:t>
            </w:r>
            <w:r w:rsidR="00D47A12">
              <w:rPr>
                <w:rFonts w:ascii="Arial" w:hAnsi="Arial" w:cs="Arial"/>
                <w:szCs w:val="20"/>
              </w:rPr>
              <w:t>s</w:t>
            </w:r>
            <w:r w:rsidRPr="00F549C0">
              <w:rPr>
                <w:rFonts w:ascii="Arial" w:hAnsi="Arial" w:cs="Arial"/>
                <w:szCs w:val="20"/>
              </w:rPr>
              <w:t xml:space="preserve"> 19 – 28 (£26,107 - £32,860 per annum inc. outer fringe allowance)</w:t>
            </w:r>
          </w:p>
        </w:tc>
      </w:tr>
      <w:tr w:rsidR="00B6731D" w:rsidRPr="00D12798" w14:paraId="0EC4B855" w14:textId="77777777" w:rsidTr="00CB72AA">
        <w:trPr>
          <w:trHeight w:val="445"/>
        </w:trPr>
        <w:tc>
          <w:tcPr>
            <w:tcW w:w="1820" w:type="dxa"/>
            <w:vAlign w:val="center"/>
          </w:tcPr>
          <w:p w14:paraId="719552A0" w14:textId="77777777" w:rsidR="00B6731D" w:rsidRPr="00D12798" w:rsidRDefault="00B6731D" w:rsidP="00CB72AA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>
              <w:rPr>
                <w:rFonts w:ascii="Arial" w:eastAsia="Questrial" w:hAnsi="Arial" w:cs="Arial"/>
                <w:b/>
                <w:sz w:val="22"/>
                <w:szCs w:val="22"/>
              </w:rPr>
              <w:t xml:space="preserve">LOCATION </w:t>
            </w:r>
          </w:p>
        </w:tc>
        <w:tc>
          <w:tcPr>
            <w:tcW w:w="7764" w:type="dxa"/>
            <w:vAlign w:val="center"/>
          </w:tcPr>
          <w:p w14:paraId="088FC6A7" w14:textId="5AEFD9AF" w:rsidR="00B6731D" w:rsidRPr="00F549C0" w:rsidRDefault="006D6A41" w:rsidP="00CB72AA">
            <w:pPr>
              <w:tabs>
                <w:tab w:val="left" w:pos="1985"/>
              </w:tabs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 xml:space="preserve">Harlow </w:t>
            </w:r>
            <w:r w:rsidR="00097C2C" w:rsidRPr="00F549C0">
              <w:rPr>
                <w:rFonts w:ascii="Arial" w:hAnsi="Arial" w:cs="Arial"/>
                <w:szCs w:val="20"/>
              </w:rPr>
              <w:t xml:space="preserve">&amp; Epping </w:t>
            </w:r>
            <w:r w:rsidRPr="00F549C0">
              <w:rPr>
                <w:rFonts w:ascii="Arial" w:hAnsi="Arial" w:cs="Arial"/>
                <w:szCs w:val="20"/>
              </w:rPr>
              <w:t xml:space="preserve">(with </w:t>
            </w:r>
            <w:r w:rsidR="00097C2C" w:rsidRPr="00F549C0">
              <w:rPr>
                <w:rFonts w:ascii="Arial" w:hAnsi="Arial" w:cs="Arial"/>
                <w:szCs w:val="20"/>
              </w:rPr>
              <w:t>infrequent</w:t>
            </w:r>
            <w:r w:rsidRPr="00F549C0">
              <w:rPr>
                <w:rFonts w:ascii="Arial" w:hAnsi="Arial" w:cs="Arial"/>
                <w:szCs w:val="20"/>
              </w:rPr>
              <w:t xml:space="preserve"> travel to other Trust sites</w:t>
            </w:r>
            <w:r w:rsidR="00097C2C" w:rsidRPr="00F549C0">
              <w:rPr>
                <w:rFonts w:ascii="Arial" w:hAnsi="Arial" w:cs="Arial"/>
                <w:szCs w:val="20"/>
              </w:rPr>
              <w:t>, if required</w:t>
            </w:r>
            <w:r w:rsidRPr="00F549C0">
              <w:rPr>
                <w:rFonts w:ascii="Arial" w:hAnsi="Arial" w:cs="Arial"/>
                <w:szCs w:val="20"/>
              </w:rPr>
              <w:t>)</w:t>
            </w:r>
          </w:p>
        </w:tc>
      </w:tr>
      <w:tr w:rsidR="00B6731D" w:rsidRPr="00D12798" w14:paraId="1660A560" w14:textId="77777777" w:rsidTr="00CB72AA">
        <w:trPr>
          <w:trHeight w:val="513"/>
        </w:trPr>
        <w:tc>
          <w:tcPr>
            <w:tcW w:w="1820" w:type="dxa"/>
            <w:vAlign w:val="center"/>
          </w:tcPr>
          <w:p w14:paraId="755E2F9B" w14:textId="77777777" w:rsidR="00B6731D" w:rsidRPr="00D12798" w:rsidRDefault="00B6731D" w:rsidP="00CB72AA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CONTRACT:</w:t>
            </w:r>
          </w:p>
        </w:tc>
        <w:tc>
          <w:tcPr>
            <w:tcW w:w="7764" w:type="dxa"/>
            <w:vAlign w:val="center"/>
          </w:tcPr>
          <w:p w14:paraId="39553F0D" w14:textId="4B36469F" w:rsidR="00B6731D" w:rsidRPr="00F549C0" w:rsidRDefault="002B3327" w:rsidP="00CB72AA">
            <w:pPr>
              <w:rPr>
                <w:rFonts w:ascii="Arial" w:eastAsia="Questrial" w:hAnsi="Arial" w:cs="Arial"/>
                <w:szCs w:val="20"/>
              </w:rPr>
            </w:pPr>
            <w:r w:rsidRPr="00F549C0">
              <w:rPr>
                <w:rFonts w:ascii="Arial" w:eastAsia="Questrial" w:hAnsi="Arial" w:cs="Arial"/>
                <w:szCs w:val="20"/>
              </w:rPr>
              <w:t>Permanent, Full time, 37 hours per week, 52 weeks per year</w:t>
            </w:r>
          </w:p>
        </w:tc>
      </w:tr>
    </w:tbl>
    <w:p w14:paraId="14B50A93" w14:textId="77777777" w:rsidR="00B6731D" w:rsidRPr="00D12798" w:rsidRDefault="00B6731D" w:rsidP="00B6731D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671" w:type="dxa"/>
        <w:tblInd w:w="-42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600" w:firstRow="0" w:lastRow="0" w:firstColumn="0" w:lastColumn="0" w:noHBand="1" w:noVBand="1"/>
      </w:tblPr>
      <w:tblGrid>
        <w:gridCol w:w="9671"/>
      </w:tblGrid>
      <w:tr w:rsidR="00B6731D" w:rsidRPr="00D12798" w14:paraId="1321F90D" w14:textId="77777777" w:rsidTr="004C4227">
        <w:trPr>
          <w:trHeight w:val="6402"/>
        </w:trPr>
        <w:tc>
          <w:tcPr>
            <w:tcW w:w="9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373CF" w14:textId="77777777" w:rsidR="00B6731D" w:rsidRPr="00D12798" w:rsidRDefault="00B6731D" w:rsidP="00296FAF">
            <w:pPr>
              <w:pStyle w:val="Heading2"/>
            </w:pPr>
            <w:r w:rsidRPr="00D12798">
              <w:rPr>
                <w:rFonts w:eastAsia="Questrial"/>
              </w:rPr>
              <w:t>PURPOSE OF THE JOB</w:t>
            </w:r>
          </w:p>
          <w:p w14:paraId="025E8DD7" w14:textId="2E43DA99" w:rsidR="00055BBD" w:rsidRPr="003C032F" w:rsidRDefault="00055BBD" w:rsidP="00055BBD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b/>
              </w:rPr>
            </w:pPr>
            <w:r w:rsidRPr="00B32005">
              <w:rPr>
                <w:rFonts w:cs="Arial"/>
              </w:rPr>
              <w:t xml:space="preserve">To work as </w:t>
            </w:r>
            <w:r>
              <w:rPr>
                <w:rFonts w:cs="Arial"/>
              </w:rPr>
              <w:t xml:space="preserve">a member </w:t>
            </w:r>
            <w:r w:rsidRPr="00B32005">
              <w:rPr>
                <w:rFonts w:cs="Arial"/>
              </w:rPr>
              <w:t xml:space="preserve">of the BMAT IT Services team to provide </w:t>
            </w:r>
            <w:r w:rsidR="00A52BB1">
              <w:rPr>
                <w:rFonts w:cs="Arial"/>
              </w:rPr>
              <w:t>2</w:t>
            </w:r>
            <w:r w:rsidR="00A52BB1" w:rsidRPr="00A52BB1">
              <w:rPr>
                <w:rFonts w:cs="Arial"/>
                <w:vertAlign w:val="superscript"/>
              </w:rPr>
              <w:t>nd</w:t>
            </w:r>
            <w:r w:rsidR="00A52BB1">
              <w:rPr>
                <w:rFonts w:cs="Arial"/>
              </w:rPr>
              <w:t xml:space="preserve"> to 3</w:t>
            </w:r>
            <w:r w:rsidR="00A52BB1" w:rsidRPr="00A52BB1">
              <w:rPr>
                <w:rFonts w:cs="Arial"/>
                <w:vertAlign w:val="superscript"/>
              </w:rPr>
              <w:t>rd</w:t>
            </w:r>
            <w:r w:rsidR="00A52BB1">
              <w:rPr>
                <w:rFonts w:cs="Arial"/>
              </w:rPr>
              <w:t xml:space="preserve"> </w:t>
            </w:r>
            <w:r w:rsidR="00A52BB1">
              <w:rPr>
                <w:rFonts w:cs="Arial"/>
                <w:vertAlign w:val="superscript"/>
              </w:rPr>
              <w:t>line</w:t>
            </w:r>
            <w:r w:rsidRPr="00B32005">
              <w:rPr>
                <w:rFonts w:cs="Arial"/>
              </w:rPr>
              <w:t xml:space="preserve"> support </w:t>
            </w:r>
            <w:r>
              <w:rPr>
                <w:rFonts w:cs="Arial"/>
              </w:rPr>
              <w:t>to Trust users and stakeholders.</w:t>
            </w:r>
          </w:p>
          <w:p w14:paraId="0358C06B" w14:textId="22439E6E" w:rsidR="003C032F" w:rsidRPr="00DC35A6" w:rsidRDefault="003C032F" w:rsidP="00725C5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b/>
              </w:rPr>
            </w:pPr>
            <w:r w:rsidRPr="00DC35A6">
              <w:rPr>
                <w:rFonts w:cs="Arial"/>
              </w:rPr>
              <w:t>To help ensure the continual, smooth running and effective operation of the BMAT IT Service</w:t>
            </w:r>
            <w:r w:rsidR="004F0C40" w:rsidRPr="00DC35A6">
              <w:rPr>
                <w:rFonts w:cs="Arial"/>
              </w:rPr>
              <w:t xml:space="preserve">, by </w:t>
            </w:r>
            <w:r w:rsidR="00DC35A6" w:rsidRPr="00DC35A6">
              <w:rPr>
                <w:rFonts w:cs="Arial"/>
              </w:rPr>
              <w:t>supervising junior team members and supporting the Team Leader.</w:t>
            </w:r>
          </w:p>
          <w:p w14:paraId="1721AF71" w14:textId="77777777" w:rsidR="00DC35A6" w:rsidRPr="00DC35A6" w:rsidRDefault="00DC35A6" w:rsidP="00DC35A6">
            <w:pPr>
              <w:pStyle w:val="ListParagraph"/>
              <w:spacing w:after="0" w:line="276" w:lineRule="auto"/>
              <w:rPr>
                <w:b/>
              </w:rPr>
            </w:pPr>
          </w:p>
          <w:p w14:paraId="7EDA8C7D" w14:textId="77777777" w:rsidR="00B6731D" w:rsidRPr="00D12798" w:rsidRDefault="00B6731D" w:rsidP="00296FAF">
            <w:pPr>
              <w:pStyle w:val="Heading2"/>
              <w:rPr>
                <w:rFonts w:eastAsia="Questrial"/>
              </w:rPr>
            </w:pPr>
            <w:r w:rsidRPr="00D12798">
              <w:rPr>
                <w:rFonts w:eastAsia="Questrial"/>
              </w:rPr>
              <w:t xml:space="preserve">Liaison with: </w:t>
            </w:r>
          </w:p>
          <w:p w14:paraId="214C9CA4" w14:textId="77777777" w:rsidR="00B6731D" w:rsidRPr="00D12798" w:rsidRDefault="00094C1E" w:rsidP="00094C1E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Arial" w:eastAsia="Questrial" w:hAnsi="Arial" w:cs="Arial"/>
                <w:b/>
              </w:rPr>
            </w:pPr>
            <w:r>
              <w:rPr>
                <w:rFonts w:cs="Arial"/>
              </w:rPr>
              <w:t xml:space="preserve">In addition to working effectively with all </w:t>
            </w:r>
            <w:r w:rsidR="003C032F">
              <w:rPr>
                <w:rFonts w:cs="Arial"/>
              </w:rPr>
              <w:t xml:space="preserve">Trust </w:t>
            </w:r>
            <w:r>
              <w:rPr>
                <w:rFonts w:cs="Arial"/>
              </w:rPr>
              <w:t>users and other members of the IT team</w:t>
            </w:r>
            <w:r w:rsidRPr="00094C1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the post</w:t>
            </w:r>
            <w:r w:rsidR="003C032F">
              <w:rPr>
                <w:rFonts w:cs="Arial"/>
              </w:rPr>
              <w:t>-</w:t>
            </w:r>
            <w:r>
              <w:rPr>
                <w:rFonts w:cs="Arial"/>
              </w:rPr>
              <w:t>holder will be expected to work with third party suppliers</w:t>
            </w:r>
            <w:r w:rsidR="003C032F">
              <w:rPr>
                <w:rFonts w:cs="Arial"/>
              </w:rPr>
              <w:t xml:space="preserve"> on a regular basis.</w:t>
            </w:r>
          </w:p>
        </w:tc>
      </w:tr>
    </w:tbl>
    <w:p w14:paraId="1FA07968" w14:textId="77777777" w:rsidR="00A62010" w:rsidRDefault="00A62010" w:rsidP="001826F5">
      <w:pPr>
        <w:pStyle w:val="Bullet"/>
        <w:numPr>
          <w:ilvl w:val="0"/>
          <w:numId w:val="0"/>
        </w:numPr>
        <w:sectPr w:rsidR="00A62010" w:rsidSect="00A271CD">
          <w:headerReference w:type="default" r:id="rId7"/>
          <w:footerReference w:type="default" r:id="rId8"/>
          <w:headerReference w:type="first" r:id="rId9"/>
          <w:type w:val="continuous"/>
          <w:pgSz w:w="11900" w:h="16820"/>
          <w:pgMar w:top="2971" w:right="851" w:bottom="1440" w:left="851" w:header="720" w:footer="356" w:gutter="0"/>
          <w:cols w:space="720"/>
          <w:titlePg/>
          <w:docGrid w:linePitch="360"/>
        </w:sectPr>
      </w:pPr>
    </w:p>
    <w:p w14:paraId="6A5E400E" w14:textId="77777777" w:rsidR="00A62010" w:rsidRPr="00B6731D" w:rsidRDefault="00A62010" w:rsidP="00B6731D">
      <w:pPr>
        <w:pStyle w:val="Heading1"/>
      </w:pPr>
      <w:bookmarkStart w:id="0" w:name="30j0zll" w:colFirst="0" w:colLast="0"/>
      <w:bookmarkEnd w:id="0"/>
      <w:r w:rsidRPr="00D12798">
        <w:rPr>
          <w:rFonts w:ascii="Arial" w:eastAsia="Questrial" w:hAnsi="Arial" w:cs="Arial"/>
          <w:sz w:val="22"/>
          <w:szCs w:val="22"/>
        </w:rPr>
        <w:lastRenderedPageBreak/>
        <w:t>KEY RESPONSIBILITIES AND ACCOUNTABILITIES</w:t>
      </w:r>
    </w:p>
    <w:p w14:paraId="3CCC388C" w14:textId="77777777" w:rsidR="00A62010" w:rsidRPr="00F549C0" w:rsidRDefault="00A62010" w:rsidP="00A62010">
      <w:pPr>
        <w:jc w:val="both"/>
        <w:rPr>
          <w:rFonts w:ascii="Arial" w:hAnsi="Arial" w:cs="Arial"/>
          <w:szCs w:val="22"/>
        </w:rPr>
      </w:pPr>
      <w:r w:rsidRPr="00F549C0">
        <w:rPr>
          <w:rFonts w:ascii="Arial" w:eastAsia="Questrial" w:hAnsi="Arial" w:cs="Arial"/>
          <w:szCs w:val="22"/>
        </w:rPr>
        <w:t>This list is not exhaustive, but includes:</w:t>
      </w:r>
    </w:p>
    <w:p w14:paraId="01A21613" w14:textId="77777777" w:rsidR="00A62010" w:rsidRPr="009D1689" w:rsidRDefault="00A62010" w:rsidP="00A62010">
      <w:pPr>
        <w:rPr>
          <w:rFonts w:ascii="Arial" w:hAnsi="Arial" w:cs="Arial"/>
        </w:rPr>
      </w:pPr>
    </w:p>
    <w:p w14:paraId="423587C1" w14:textId="77777777" w:rsidR="002C04F8" w:rsidRPr="003C032F" w:rsidRDefault="00A62010" w:rsidP="003C032F">
      <w:pPr>
        <w:pStyle w:val="Heading2"/>
      </w:pPr>
      <w:r w:rsidRPr="00D12798">
        <w:t>Specific Responsibilities</w:t>
      </w:r>
    </w:p>
    <w:p w14:paraId="1AA5E171" w14:textId="77777777" w:rsidR="002C04F8" w:rsidRPr="003C032F" w:rsidRDefault="002C04F8" w:rsidP="003C032F">
      <w:pPr>
        <w:pStyle w:val="Subtitle"/>
      </w:pPr>
      <w:r>
        <w:t>IT Operations</w:t>
      </w:r>
    </w:p>
    <w:p w14:paraId="68C66153" w14:textId="140C530B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Provide</w:t>
      </w:r>
      <w:r w:rsidR="002C04F8" w:rsidRPr="00F8324C">
        <w:rPr>
          <w:rFonts w:cs="Arial"/>
        </w:rPr>
        <w:t xml:space="preserve"> technical support to all </w:t>
      </w:r>
      <w:r w:rsidR="002C04F8">
        <w:rPr>
          <w:rFonts w:cs="Arial"/>
        </w:rPr>
        <w:t xml:space="preserve">Trust users and stakeholders, with the emphasis </w:t>
      </w:r>
      <w:r w:rsidR="002C04F8" w:rsidRPr="00351D34">
        <w:rPr>
          <w:rFonts w:cs="Arial"/>
        </w:rPr>
        <w:t xml:space="preserve">on </w:t>
      </w:r>
      <w:r w:rsidR="00BF2BCA">
        <w:rPr>
          <w:rFonts w:cs="Arial"/>
        </w:rPr>
        <w:t>2</w:t>
      </w:r>
      <w:r w:rsidR="00BF2BCA" w:rsidRPr="00BF2BCA">
        <w:rPr>
          <w:rFonts w:cs="Arial"/>
          <w:vertAlign w:val="superscript"/>
        </w:rPr>
        <w:t>nd</w:t>
      </w:r>
      <w:r w:rsidR="00BF2BCA">
        <w:rPr>
          <w:rFonts w:cs="Arial"/>
        </w:rPr>
        <w:t xml:space="preserve"> to 3</w:t>
      </w:r>
      <w:proofErr w:type="gramStart"/>
      <w:r w:rsidR="00BF2BCA">
        <w:rPr>
          <w:rFonts w:cs="Arial"/>
          <w:vertAlign w:val="superscript"/>
        </w:rPr>
        <w:t xml:space="preserve">rd </w:t>
      </w:r>
      <w:r w:rsidR="002C04F8" w:rsidRPr="00351D34">
        <w:rPr>
          <w:rFonts w:cs="Arial"/>
        </w:rPr>
        <w:t xml:space="preserve"> line</w:t>
      </w:r>
      <w:proofErr w:type="gramEnd"/>
      <w:r w:rsidR="002C04F8" w:rsidRPr="00351D34">
        <w:rPr>
          <w:rFonts w:cs="Arial"/>
        </w:rPr>
        <w:t xml:space="preserve"> support</w:t>
      </w:r>
    </w:p>
    <w:p w14:paraId="1D908C9D" w14:textId="3FAEF9D9" w:rsidR="004F0C40" w:rsidRPr="004F0C40" w:rsidRDefault="00E240C7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Supervise</w:t>
      </w:r>
      <w:r w:rsidR="004F0C40">
        <w:rPr>
          <w:rFonts w:cs="Arial"/>
        </w:rPr>
        <w:t xml:space="preserve"> designated IT staff</w:t>
      </w:r>
      <w:r>
        <w:rPr>
          <w:rFonts w:cs="Arial"/>
        </w:rPr>
        <w:t>, taking responsibility for quality of service</w:t>
      </w:r>
    </w:p>
    <w:p w14:paraId="4D6F263F" w14:textId="26114A2E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En</w:t>
      </w:r>
      <w:r w:rsidR="002C04F8">
        <w:rPr>
          <w:rFonts w:cs="Arial"/>
        </w:rPr>
        <w:t xml:space="preserve">sure all </w:t>
      </w:r>
      <w:r>
        <w:rPr>
          <w:rFonts w:cs="Arial"/>
        </w:rPr>
        <w:t xml:space="preserve">BMAT IT Services’ policies, processes and procedures are followed, </w:t>
      </w:r>
      <w:proofErr w:type="gramStart"/>
      <w:r>
        <w:rPr>
          <w:rFonts w:cs="Arial"/>
        </w:rPr>
        <w:t>in particular that</w:t>
      </w:r>
      <w:proofErr w:type="gramEnd"/>
      <w:r>
        <w:rPr>
          <w:rFonts w:cs="Arial"/>
        </w:rPr>
        <w:t xml:space="preserve"> </w:t>
      </w:r>
      <w:r w:rsidR="002C04F8">
        <w:rPr>
          <w:rFonts w:cs="Arial"/>
        </w:rPr>
        <w:t>calls are</w:t>
      </w:r>
      <w:r w:rsidR="002C04F8" w:rsidRPr="00B32005">
        <w:rPr>
          <w:rFonts w:cs="Arial"/>
        </w:rPr>
        <w:t xml:space="preserve"> </w:t>
      </w:r>
      <w:r w:rsidR="00855F69" w:rsidRPr="00B32005">
        <w:rPr>
          <w:rFonts w:cs="Arial"/>
        </w:rPr>
        <w:t>logged,</w:t>
      </w:r>
      <w:r w:rsidR="00F549C0">
        <w:rPr>
          <w:rFonts w:cs="Arial"/>
        </w:rPr>
        <w:t xml:space="preserve"> and SLAs are met</w:t>
      </w:r>
    </w:p>
    <w:p w14:paraId="00578129" w14:textId="6E61BD28" w:rsidR="00CC4BDF" w:rsidRDefault="00CC4BD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 and development junior members of the team</w:t>
      </w:r>
    </w:p>
    <w:p w14:paraId="36A28B56" w14:textId="0E38761D" w:rsidR="00A52BB1" w:rsidRPr="00B32005" w:rsidRDefault="00A52BB1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 xml:space="preserve">Complete Daily Checks for IT (Remote and </w:t>
      </w:r>
      <w:r w:rsidR="00014C36">
        <w:rPr>
          <w:rFonts w:cs="Arial"/>
        </w:rPr>
        <w:t>Physical)</w:t>
      </w:r>
    </w:p>
    <w:p w14:paraId="3C1B161B" w14:textId="77777777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Maintain</w:t>
      </w:r>
      <w:r w:rsidR="003C032F">
        <w:rPr>
          <w:rFonts w:cs="Arial"/>
        </w:rPr>
        <w:t xml:space="preserve"> the IT operations function, as directed</w:t>
      </w:r>
    </w:p>
    <w:p w14:paraId="762BCDC4" w14:textId="35F88390" w:rsidR="003C032F" w:rsidRDefault="003C032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Maintain best practice in the removal and mitigation of IT security r</w:t>
      </w:r>
      <w:r w:rsidR="00F549C0">
        <w:rPr>
          <w:rFonts w:cs="Arial"/>
        </w:rPr>
        <w:t>isks to the Trust, at all times</w:t>
      </w:r>
    </w:p>
    <w:p w14:paraId="0981CEBE" w14:textId="2925F630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Keep</w:t>
      </w:r>
      <w:r w:rsidR="00F549C0">
        <w:rPr>
          <w:rFonts w:cs="Arial"/>
        </w:rPr>
        <w:t xml:space="preserve"> IT documentation up to date</w:t>
      </w:r>
    </w:p>
    <w:p w14:paraId="53E51049" w14:textId="456014A9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Work with 3</w:t>
      </w:r>
      <w:r w:rsidRPr="007C288A">
        <w:rPr>
          <w:rFonts w:cs="Arial"/>
          <w:vertAlign w:val="superscript"/>
        </w:rPr>
        <w:t>rd</w:t>
      </w:r>
      <w:r>
        <w:rPr>
          <w:rFonts w:cs="Arial"/>
        </w:rPr>
        <w:t xml:space="preserve"> party support teams and</w:t>
      </w:r>
      <w:r w:rsidR="002C04F8">
        <w:rPr>
          <w:rFonts w:cs="Arial"/>
        </w:rPr>
        <w:t xml:space="preserve"> vendors to </w:t>
      </w:r>
      <w:r>
        <w:rPr>
          <w:rFonts w:cs="Arial"/>
        </w:rPr>
        <w:t xml:space="preserve">resolve issues and </w:t>
      </w:r>
      <w:r w:rsidR="00F549C0">
        <w:rPr>
          <w:rFonts w:cs="Arial"/>
        </w:rPr>
        <w:t>progress projects</w:t>
      </w:r>
    </w:p>
    <w:p w14:paraId="15AEA261" w14:textId="77B8C6BD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</w:t>
      </w:r>
      <w:r w:rsidR="002C04F8">
        <w:rPr>
          <w:rFonts w:cs="Arial"/>
        </w:rPr>
        <w:t xml:space="preserve"> procure</w:t>
      </w:r>
      <w:r>
        <w:rPr>
          <w:rFonts w:cs="Arial"/>
        </w:rPr>
        <w:t>ment</w:t>
      </w:r>
      <w:r w:rsidR="002C04F8">
        <w:rPr>
          <w:rFonts w:cs="Arial"/>
        </w:rPr>
        <w:t xml:space="preserve"> and install</w:t>
      </w:r>
      <w:r>
        <w:rPr>
          <w:rFonts w:cs="Arial"/>
        </w:rPr>
        <w:t>ation of</w:t>
      </w:r>
      <w:r w:rsidR="00F549C0">
        <w:rPr>
          <w:rFonts w:cs="Arial"/>
        </w:rPr>
        <w:t xml:space="preserve"> new IT software and hardware</w:t>
      </w:r>
    </w:p>
    <w:p w14:paraId="67981F41" w14:textId="3F47F3E9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Provide</w:t>
      </w:r>
      <w:r w:rsidR="002C04F8">
        <w:rPr>
          <w:rFonts w:cs="Arial"/>
        </w:rPr>
        <w:t xml:space="preserve"> </w:t>
      </w:r>
      <w:r w:rsidR="003C032F">
        <w:rPr>
          <w:rFonts w:cs="Arial"/>
        </w:rPr>
        <w:t xml:space="preserve">appropriate </w:t>
      </w:r>
      <w:r w:rsidR="002C04F8">
        <w:rPr>
          <w:rFonts w:cs="Arial"/>
        </w:rPr>
        <w:t xml:space="preserve">training </w:t>
      </w:r>
      <w:r w:rsidR="003C032F">
        <w:rPr>
          <w:rFonts w:cs="Arial"/>
        </w:rPr>
        <w:t>and guidance to users</w:t>
      </w:r>
      <w:r>
        <w:rPr>
          <w:rFonts w:cs="Arial"/>
        </w:rPr>
        <w:t>, where required</w:t>
      </w:r>
    </w:p>
    <w:p w14:paraId="51F3ED69" w14:textId="2FB82BBA" w:rsidR="002C04F8" w:rsidRDefault="003C032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</w:t>
      </w:r>
      <w:r w:rsidR="002C04F8" w:rsidRPr="00F8324C">
        <w:rPr>
          <w:rFonts w:cs="Arial"/>
        </w:rPr>
        <w:t xml:space="preserve"> the development </w:t>
      </w:r>
      <w:r>
        <w:rPr>
          <w:rFonts w:cs="Arial"/>
        </w:rPr>
        <w:t xml:space="preserve">and improvement </w:t>
      </w:r>
      <w:r w:rsidR="002C04F8" w:rsidRPr="00F8324C">
        <w:rPr>
          <w:rFonts w:cs="Arial"/>
        </w:rPr>
        <w:t xml:space="preserve">of </w:t>
      </w:r>
      <w:r>
        <w:rPr>
          <w:rFonts w:cs="Arial"/>
        </w:rPr>
        <w:t>BMAT IT S</w:t>
      </w:r>
      <w:r w:rsidR="002C04F8" w:rsidRPr="00F8324C">
        <w:rPr>
          <w:rFonts w:cs="Arial"/>
        </w:rPr>
        <w:t xml:space="preserve">ervices </w:t>
      </w:r>
      <w:r w:rsidR="002C04F8">
        <w:rPr>
          <w:rFonts w:cs="Arial"/>
        </w:rPr>
        <w:t>across the Trust</w:t>
      </w:r>
    </w:p>
    <w:p w14:paraId="15E7A519" w14:textId="053E4DC8" w:rsidR="002C04F8" w:rsidRDefault="003C032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</w:t>
      </w:r>
      <w:r w:rsidR="002C04F8" w:rsidRPr="00F8324C">
        <w:rPr>
          <w:rFonts w:cs="Arial"/>
        </w:rPr>
        <w:t xml:space="preserve"> other member</w:t>
      </w:r>
      <w:r w:rsidR="002C04F8">
        <w:rPr>
          <w:rFonts w:cs="Arial"/>
        </w:rPr>
        <w:t>s of the BMAT IT Services</w:t>
      </w:r>
      <w:r w:rsidR="00F549C0">
        <w:rPr>
          <w:rFonts w:cs="Arial"/>
        </w:rPr>
        <w:t xml:space="preserve"> team, including IT apprentices</w:t>
      </w:r>
    </w:p>
    <w:p w14:paraId="72B55C49" w14:textId="509030AF" w:rsidR="002C04F8" w:rsidRDefault="002C04F8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 xml:space="preserve">Adhere to </w:t>
      </w:r>
      <w:r w:rsidR="003C032F">
        <w:rPr>
          <w:rFonts w:cs="Arial"/>
        </w:rPr>
        <w:t xml:space="preserve">all Trust </w:t>
      </w:r>
      <w:r>
        <w:rPr>
          <w:rFonts w:cs="Arial"/>
        </w:rPr>
        <w:t>pol</w:t>
      </w:r>
      <w:r w:rsidR="00F549C0">
        <w:rPr>
          <w:rFonts w:cs="Arial"/>
        </w:rPr>
        <w:t>icies, processes and procedures</w:t>
      </w:r>
    </w:p>
    <w:p w14:paraId="46A87F71" w14:textId="223A2015" w:rsidR="00A52BB1" w:rsidRDefault="00A52BB1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 w:rsidRPr="00A52BB1">
        <w:rPr>
          <w:rFonts w:cs="Arial"/>
        </w:rPr>
        <w:t>Build key relationships with key technical contacts at client sites and third parties</w:t>
      </w:r>
    </w:p>
    <w:p w14:paraId="2AED865E" w14:textId="1A9DF5CE" w:rsidR="00014C36" w:rsidRDefault="00014C36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 w:rsidRPr="00014C36">
        <w:rPr>
          <w:rFonts w:cs="Arial"/>
        </w:rPr>
        <w:t>Professional, customer service minded</w:t>
      </w:r>
    </w:p>
    <w:p w14:paraId="32A2632B" w14:textId="77777777" w:rsidR="002C04F8" w:rsidRDefault="002C04F8" w:rsidP="002C04F8">
      <w:pPr>
        <w:rPr>
          <w:rFonts w:cs="Arial"/>
        </w:rPr>
      </w:pPr>
    </w:p>
    <w:p w14:paraId="1AC32BD6" w14:textId="77777777" w:rsidR="002C04F8" w:rsidRPr="003C032F" w:rsidRDefault="002C04F8" w:rsidP="003C032F">
      <w:pPr>
        <w:pStyle w:val="Subtitle"/>
      </w:pPr>
      <w:r>
        <w:t>IT</w:t>
      </w:r>
      <w:r w:rsidRPr="008E7B1D">
        <w:t xml:space="preserve"> Systems Support</w:t>
      </w:r>
    </w:p>
    <w:p w14:paraId="4C756198" w14:textId="3306B7B0" w:rsidR="002C04F8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Provide</w:t>
      </w:r>
      <w:r w:rsidRPr="00F8324C">
        <w:rPr>
          <w:rFonts w:cs="Arial"/>
        </w:rPr>
        <w:t xml:space="preserve"> </w:t>
      </w:r>
      <w:r w:rsidR="00014C36">
        <w:rPr>
          <w:rFonts w:cs="Arial"/>
        </w:rPr>
        <w:t>2nd to 3rd</w:t>
      </w:r>
      <w:r w:rsidRPr="00F8324C">
        <w:rPr>
          <w:rFonts w:cs="Arial"/>
        </w:rPr>
        <w:t xml:space="preserve"> line</w:t>
      </w:r>
      <w:r>
        <w:rPr>
          <w:rFonts w:cs="Arial"/>
        </w:rPr>
        <w:t xml:space="preserve"> IT support for BMAT’s</w:t>
      </w:r>
      <w:r w:rsidRPr="00F8324C">
        <w:rPr>
          <w:rFonts w:cs="Arial"/>
        </w:rPr>
        <w:t xml:space="preserve"> systems</w:t>
      </w:r>
      <w:r>
        <w:rPr>
          <w:rFonts w:cs="Arial"/>
        </w:rPr>
        <w:t>, hardware, services and infrastructure, as required</w:t>
      </w:r>
      <w:r w:rsidR="00A52BB1">
        <w:rPr>
          <w:rFonts w:cs="Arial"/>
        </w:rPr>
        <w:t>. The ideal candidate needs to demonstrate solid second line experience and skills set.</w:t>
      </w:r>
    </w:p>
    <w:p w14:paraId="4E2DEE8B" w14:textId="29670932" w:rsidR="002C04F8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Ensure classroom devices are functional and availabl</w:t>
      </w:r>
      <w:r w:rsidR="00F549C0">
        <w:rPr>
          <w:rFonts w:cs="Arial"/>
        </w:rPr>
        <w:t>e for use by staff and students</w:t>
      </w:r>
    </w:p>
    <w:p w14:paraId="53251AAB" w14:textId="3E294246" w:rsidR="002C04F8" w:rsidRPr="00F8324C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F8324C">
        <w:rPr>
          <w:rFonts w:cs="Arial"/>
        </w:rPr>
        <w:t xml:space="preserve">Support </w:t>
      </w:r>
      <w:r>
        <w:rPr>
          <w:rFonts w:cs="Arial"/>
        </w:rPr>
        <w:t>IT</w:t>
      </w:r>
      <w:r w:rsidRPr="00F8324C">
        <w:rPr>
          <w:rFonts w:cs="Arial"/>
        </w:rPr>
        <w:t xml:space="preserve"> implementatio</w:t>
      </w:r>
      <w:r>
        <w:rPr>
          <w:rFonts w:cs="Arial"/>
        </w:rPr>
        <w:t>n projects, including the preparation and provis</w:t>
      </w:r>
      <w:r w:rsidR="00F549C0">
        <w:rPr>
          <w:rFonts w:cs="Arial"/>
        </w:rPr>
        <w:t>ion of data and physical spaces</w:t>
      </w:r>
    </w:p>
    <w:p w14:paraId="517CF999" w14:textId="1DB61A68" w:rsidR="002C04F8" w:rsidRPr="008D673A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F8324C">
        <w:rPr>
          <w:rFonts w:cs="Arial"/>
        </w:rPr>
        <w:t xml:space="preserve">Physically install </w:t>
      </w:r>
      <w:r>
        <w:rPr>
          <w:rFonts w:cs="Arial"/>
        </w:rPr>
        <w:t xml:space="preserve">and relocate </w:t>
      </w:r>
      <w:r w:rsidRPr="00F8324C">
        <w:rPr>
          <w:rFonts w:cs="Arial"/>
        </w:rPr>
        <w:t>hardware</w:t>
      </w:r>
      <w:r w:rsidR="00014C36">
        <w:rPr>
          <w:rFonts w:cs="Arial"/>
        </w:rPr>
        <w:t xml:space="preserve"> range from machines, access points, switches to servers.</w:t>
      </w:r>
    </w:p>
    <w:p w14:paraId="42803680" w14:textId="3583302E" w:rsidR="002C04F8" w:rsidRPr="00F8324C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Create and contribute to</w:t>
      </w:r>
      <w:r w:rsidRPr="00F8324C">
        <w:rPr>
          <w:rFonts w:cs="Arial"/>
        </w:rPr>
        <w:t xml:space="preserve"> clear</w:t>
      </w:r>
      <w:r>
        <w:rPr>
          <w:rFonts w:cs="Arial"/>
        </w:rPr>
        <w:t>, plain language</w:t>
      </w:r>
      <w:r w:rsidRPr="00F8324C">
        <w:rPr>
          <w:rFonts w:cs="Arial"/>
        </w:rPr>
        <w:t xml:space="preserve"> documentation on the configuration, use and support of </w:t>
      </w:r>
      <w:r w:rsidR="003C032F">
        <w:rPr>
          <w:rFonts w:cs="Arial"/>
        </w:rPr>
        <w:t xml:space="preserve">specific </w:t>
      </w:r>
      <w:r>
        <w:rPr>
          <w:rFonts w:cs="Arial"/>
        </w:rPr>
        <w:t>IT</w:t>
      </w:r>
      <w:r w:rsidR="00F549C0">
        <w:rPr>
          <w:rFonts w:cs="Arial"/>
        </w:rPr>
        <w:t xml:space="preserve"> systems and developments</w:t>
      </w:r>
    </w:p>
    <w:p w14:paraId="4BB7B71F" w14:textId="0B520729" w:rsidR="002C04F8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 xml:space="preserve">Take a proactive </w:t>
      </w:r>
      <w:r w:rsidR="00855F69">
        <w:rPr>
          <w:rFonts w:cs="Arial"/>
        </w:rPr>
        <w:t>approach to</w:t>
      </w:r>
      <w:r w:rsidRPr="00F8324C">
        <w:rPr>
          <w:rFonts w:cs="Arial"/>
        </w:rPr>
        <w:t xml:space="preserve"> continually improve the reliability, resilience, performance and</w:t>
      </w:r>
      <w:r>
        <w:rPr>
          <w:rFonts w:cs="Arial"/>
        </w:rPr>
        <w:t xml:space="preserve"> functiona</w:t>
      </w:r>
      <w:r w:rsidR="00F549C0">
        <w:rPr>
          <w:rFonts w:cs="Arial"/>
        </w:rPr>
        <w:t>lity of IT systems and hardware</w:t>
      </w:r>
    </w:p>
    <w:p w14:paraId="05786AB9" w14:textId="5620E9F3" w:rsidR="00A5620B" w:rsidRDefault="00A5620B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Identify, report and mitigate risks to the ongoing availability of the IT service, including systems and procedures related to disaster recovery</w:t>
      </w:r>
    </w:p>
    <w:p w14:paraId="47BC01B1" w14:textId="41B0F442" w:rsidR="00A52BB1" w:rsidRDefault="00A52BB1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A52BB1">
        <w:rPr>
          <w:rFonts w:cs="Arial"/>
        </w:rPr>
        <w:t>Ensuring continuity, efficiency and enhancing ICT networks</w:t>
      </w:r>
    </w:p>
    <w:p w14:paraId="3C976C4E" w14:textId="187D380A" w:rsidR="00A52BB1" w:rsidRDefault="00A52BB1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A52BB1">
        <w:rPr>
          <w:rFonts w:cs="Arial"/>
        </w:rPr>
        <w:t>Management and maintenance of client network environments</w:t>
      </w:r>
    </w:p>
    <w:p w14:paraId="16DBA0FE" w14:textId="2717EF08" w:rsidR="00A52BB1" w:rsidRDefault="00A52BB1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A52BB1">
        <w:rPr>
          <w:rFonts w:cs="Arial"/>
        </w:rPr>
        <w:t>Qualifications such as MCSA or MCITP would be highly beneficial towards your application</w:t>
      </w:r>
    </w:p>
    <w:p w14:paraId="5C39DE18" w14:textId="786C41D8" w:rsidR="00014C36" w:rsidRDefault="00014C36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014C36">
        <w:rPr>
          <w:rFonts w:cs="Arial"/>
        </w:rPr>
        <w:t>Excellent PC problem solving skills</w:t>
      </w:r>
    </w:p>
    <w:p w14:paraId="6C26F9F2" w14:textId="372EBC59" w:rsidR="00014C36" w:rsidRDefault="00014C36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014C36">
        <w:rPr>
          <w:rFonts w:cs="Arial"/>
        </w:rPr>
        <w:t>Proven ability to configure, troubleshoot and maintain a variety of Windows Server OS: 2012 through 2019</w:t>
      </w:r>
    </w:p>
    <w:p w14:paraId="16FC810B" w14:textId="42D0C158" w:rsidR="00014C36" w:rsidRDefault="00014C36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014C36">
        <w:rPr>
          <w:rFonts w:cs="Arial"/>
        </w:rPr>
        <w:t>Attention to detail</w:t>
      </w:r>
      <w:r>
        <w:rPr>
          <w:rFonts w:cs="Arial"/>
        </w:rPr>
        <w:t xml:space="preserve"> and </w:t>
      </w:r>
      <w:r w:rsidRPr="00014C36">
        <w:rPr>
          <w:rFonts w:cs="Arial"/>
        </w:rPr>
        <w:t>Proactive and take initiative</w:t>
      </w:r>
    </w:p>
    <w:p w14:paraId="22C8D36F" w14:textId="6B1372E3" w:rsidR="00855F69" w:rsidRPr="003C032F" w:rsidRDefault="00855F69" w:rsidP="00C36539">
      <w:pPr>
        <w:spacing w:after="0" w:line="240" w:lineRule="auto"/>
        <w:rPr>
          <w:rFonts w:cs="Arial"/>
        </w:rPr>
      </w:pPr>
    </w:p>
    <w:p w14:paraId="2A5A09B1" w14:textId="77777777" w:rsidR="002C04F8" w:rsidRPr="00BF14AE" w:rsidRDefault="002C04F8" w:rsidP="003C032F">
      <w:pPr>
        <w:pStyle w:val="Heading2"/>
      </w:pPr>
      <w:r w:rsidRPr="00BF14AE">
        <w:lastRenderedPageBreak/>
        <w:t>General Expectations</w:t>
      </w:r>
    </w:p>
    <w:p w14:paraId="5B32A0B8" w14:textId="77777777" w:rsidR="002C04F8" w:rsidRPr="00720FDB" w:rsidRDefault="002C04F8" w:rsidP="00DC35A6">
      <w:pPr>
        <w:numPr>
          <w:ilvl w:val="0"/>
          <w:numId w:val="11"/>
        </w:numPr>
        <w:spacing w:after="0" w:line="276" w:lineRule="auto"/>
        <w:ind w:left="1134" w:hanging="425"/>
        <w:rPr>
          <w:rFonts w:cs="Arial"/>
        </w:rPr>
      </w:pPr>
      <w:r w:rsidRPr="00720FDB">
        <w:rPr>
          <w:rFonts w:cs="Arial"/>
        </w:rPr>
        <w:t>To participate in the performance and development review process, taking personal responsibility for identification of learning, development and training opportunities in discussion with line manager.</w:t>
      </w:r>
    </w:p>
    <w:p w14:paraId="404C8F61" w14:textId="694DFCE8" w:rsidR="002C04F8" w:rsidRPr="00720FDB" w:rsidRDefault="002C04F8" w:rsidP="00DC35A6">
      <w:pPr>
        <w:numPr>
          <w:ilvl w:val="0"/>
          <w:numId w:val="11"/>
        </w:numPr>
        <w:spacing w:after="0" w:line="276" w:lineRule="auto"/>
        <w:ind w:left="1134" w:hanging="425"/>
        <w:rPr>
          <w:rFonts w:cs="Arial"/>
        </w:rPr>
      </w:pPr>
      <w:r w:rsidRPr="00720FDB">
        <w:rPr>
          <w:rFonts w:cs="Arial"/>
        </w:rPr>
        <w:t>To comply with individual responsibilities, in accordance with the role, for health &amp; safety in the w</w:t>
      </w:r>
      <w:r w:rsidR="00F549C0">
        <w:rPr>
          <w:rFonts w:cs="Arial"/>
        </w:rPr>
        <w:t>orkplace</w:t>
      </w:r>
    </w:p>
    <w:p w14:paraId="54256297" w14:textId="52BF716F" w:rsidR="002C04F8" w:rsidRPr="00720FDB" w:rsidRDefault="002C04F8" w:rsidP="00DC35A6">
      <w:pPr>
        <w:numPr>
          <w:ilvl w:val="0"/>
          <w:numId w:val="11"/>
        </w:numPr>
        <w:spacing w:after="0" w:line="276" w:lineRule="auto"/>
        <w:ind w:left="1134" w:hanging="425"/>
        <w:rPr>
          <w:rFonts w:cs="Arial"/>
        </w:rPr>
      </w:pPr>
      <w:r w:rsidRPr="00720FDB">
        <w:rPr>
          <w:rFonts w:cs="Arial"/>
        </w:rPr>
        <w:t>To ensure that all duties and services provided are in accordance with the Trust’s Equal Opportunities Policy and in li</w:t>
      </w:r>
      <w:r w:rsidR="00F549C0">
        <w:rPr>
          <w:rFonts w:cs="Arial"/>
        </w:rPr>
        <w:t>ne with the Trust’s objectives.</w:t>
      </w:r>
    </w:p>
    <w:p w14:paraId="6300DF1D" w14:textId="77777777" w:rsidR="00DC35A6" w:rsidRDefault="00DC35A6" w:rsidP="003C032F">
      <w:pPr>
        <w:pStyle w:val="Subtitle"/>
      </w:pPr>
    </w:p>
    <w:p w14:paraId="048CFA52" w14:textId="065AC33E" w:rsidR="002C04F8" w:rsidRPr="00F549C0" w:rsidRDefault="002C04F8" w:rsidP="003C032F">
      <w:pPr>
        <w:pStyle w:val="Subtitle"/>
        <w:rPr>
          <w:rFonts w:asciiTheme="majorHAnsi" w:hAnsiTheme="majorHAnsi" w:cstheme="majorHAnsi"/>
          <w:color w:val="45B8AB" w:themeColor="text2"/>
          <w:sz w:val="24"/>
        </w:rPr>
      </w:pPr>
      <w:r w:rsidRPr="00F549C0">
        <w:rPr>
          <w:rFonts w:asciiTheme="majorHAnsi" w:hAnsiTheme="majorHAnsi" w:cstheme="majorHAnsi"/>
          <w:color w:val="45B8AB" w:themeColor="text2"/>
          <w:sz w:val="24"/>
        </w:rPr>
        <w:t>Compliance</w:t>
      </w:r>
    </w:p>
    <w:p w14:paraId="2F6BDBDB" w14:textId="6A6D4755" w:rsidR="002C04F8" w:rsidRPr="00F8324C" w:rsidRDefault="002C04F8" w:rsidP="00181C63">
      <w:pPr>
        <w:spacing w:after="0" w:line="240" w:lineRule="auto"/>
        <w:rPr>
          <w:rFonts w:cs="Arial"/>
        </w:rPr>
      </w:pPr>
      <w:r w:rsidRPr="00F8324C">
        <w:rPr>
          <w:rFonts w:cs="Arial"/>
        </w:rPr>
        <w:t xml:space="preserve">Ensure that all </w:t>
      </w:r>
      <w:r>
        <w:rPr>
          <w:rFonts w:cs="Arial"/>
        </w:rPr>
        <w:t>IT</w:t>
      </w:r>
      <w:r w:rsidRPr="00F8324C">
        <w:rPr>
          <w:rFonts w:cs="Arial"/>
        </w:rPr>
        <w:t xml:space="preserve"> services are </w:t>
      </w:r>
      <w:r w:rsidR="003C032F">
        <w:rPr>
          <w:rFonts w:cs="Arial"/>
        </w:rPr>
        <w:t>compl</w:t>
      </w:r>
      <w:r w:rsidR="00181C63">
        <w:rPr>
          <w:rFonts w:cs="Arial"/>
        </w:rPr>
        <w:t>iant</w:t>
      </w:r>
      <w:r w:rsidRPr="00F8324C">
        <w:rPr>
          <w:rFonts w:cs="Arial"/>
        </w:rPr>
        <w:t xml:space="preserve"> with child protection</w:t>
      </w:r>
      <w:r>
        <w:rPr>
          <w:rFonts w:cs="Arial"/>
        </w:rPr>
        <w:t>, data protection and</w:t>
      </w:r>
      <w:r w:rsidRPr="00F8324C">
        <w:rPr>
          <w:rFonts w:cs="Arial"/>
        </w:rPr>
        <w:t xml:space="preserve"> any other relevant legislation.</w:t>
      </w:r>
    </w:p>
    <w:p w14:paraId="57DE1FA6" w14:textId="77777777" w:rsidR="002C04F8" w:rsidRDefault="002C04F8" w:rsidP="002C04F8">
      <w:pPr>
        <w:rPr>
          <w:rFonts w:cs="Arial"/>
        </w:rPr>
      </w:pPr>
    </w:p>
    <w:p w14:paraId="7BCA3734" w14:textId="77777777" w:rsidR="002C04F8" w:rsidRPr="003C032F" w:rsidRDefault="002C04F8" w:rsidP="003C032F">
      <w:pPr>
        <w:pStyle w:val="Subtitle"/>
      </w:pPr>
      <w:r w:rsidRPr="009E1F83">
        <w:t>Accountability</w:t>
      </w:r>
    </w:p>
    <w:p w14:paraId="17B4AF3E" w14:textId="1249A5A7" w:rsidR="002C04F8" w:rsidRDefault="002C04F8" w:rsidP="00DC35A6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9E1F83">
        <w:rPr>
          <w:rFonts w:cs="Arial"/>
        </w:rPr>
        <w:t xml:space="preserve">Accept responsibility for </w:t>
      </w:r>
      <w:r>
        <w:rPr>
          <w:rFonts w:cs="Arial"/>
        </w:rPr>
        <w:t>IT</w:t>
      </w:r>
      <w:r w:rsidRPr="009E1F83">
        <w:rPr>
          <w:rFonts w:cs="Arial"/>
        </w:rPr>
        <w:t xml:space="preserve"> service problems and actively seek solutions.</w:t>
      </w:r>
    </w:p>
    <w:p w14:paraId="2E64AF0B" w14:textId="54D2CFE1" w:rsidR="00014C36" w:rsidRPr="009E1F83" w:rsidRDefault="00014C36" w:rsidP="00DC35A6">
      <w:pPr>
        <w:numPr>
          <w:ilvl w:val="0"/>
          <w:numId w:val="14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Ensuring best practices are followed for Security and IT Policies. </w:t>
      </w:r>
      <w:r w:rsidR="00BF2BCA">
        <w:rPr>
          <w:rFonts w:cs="Arial"/>
        </w:rPr>
        <w:t>(Cyber</w:t>
      </w:r>
      <w:r>
        <w:rPr>
          <w:rFonts w:cs="Arial"/>
        </w:rPr>
        <w:t xml:space="preserve"> Security </w:t>
      </w:r>
      <w:r w:rsidR="00BF2BCA">
        <w:rPr>
          <w:rFonts w:cs="Arial"/>
        </w:rPr>
        <w:t>awareness)</w:t>
      </w:r>
    </w:p>
    <w:p w14:paraId="09B39FFD" w14:textId="77777777" w:rsidR="002C04F8" w:rsidRPr="009E1F83" w:rsidRDefault="002C04F8" w:rsidP="00DC35A6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9E1F83">
        <w:rPr>
          <w:rFonts w:cs="Arial"/>
        </w:rPr>
        <w:t xml:space="preserve">Ensure that any </w:t>
      </w:r>
      <w:r>
        <w:rPr>
          <w:rFonts w:cs="Arial"/>
        </w:rPr>
        <w:t>IT</w:t>
      </w:r>
      <w:r w:rsidRPr="009E1F83">
        <w:rPr>
          <w:rFonts w:cs="Arial"/>
        </w:rPr>
        <w:t xml:space="preserve"> service or equipment meets health and safety requirements.</w:t>
      </w:r>
    </w:p>
    <w:p w14:paraId="4B0D64CE" w14:textId="77777777" w:rsidR="00A62010" w:rsidRPr="009D1689" w:rsidRDefault="00A62010" w:rsidP="00A6201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E12001" w14:textId="77777777" w:rsidR="00A62010" w:rsidRPr="009D1689" w:rsidRDefault="00A62010" w:rsidP="003C032F">
      <w:pPr>
        <w:pStyle w:val="Heading2"/>
        <w:rPr>
          <w:rFonts w:eastAsia="Century Gothic"/>
        </w:rPr>
      </w:pPr>
      <w:r w:rsidRPr="009D1689">
        <w:rPr>
          <w:rFonts w:eastAsia="Century Gothic"/>
        </w:rPr>
        <w:t>General responsibilities common to all members of staff</w:t>
      </w:r>
    </w:p>
    <w:p w14:paraId="6695B927" w14:textId="77777777" w:rsidR="00A62010" w:rsidRPr="003C032F" w:rsidRDefault="00A62010" w:rsidP="00A62010">
      <w:pPr>
        <w:tabs>
          <w:tab w:val="left" w:pos="709"/>
          <w:tab w:val="left" w:pos="1134"/>
          <w:tab w:val="left" w:pos="2410"/>
        </w:tabs>
        <w:spacing w:line="276" w:lineRule="auto"/>
        <w:jc w:val="both"/>
        <w:rPr>
          <w:rFonts w:ascii="Arial" w:hAnsi="Arial" w:cs="Arial"/>
          <w:szCs w:val="20"/>
        </w:rPr>
      </w:pPr>
      <w:r w:rsidRPr="003C032F">
        <w:rPr>
          <w:rFonts w:ascii="Arial" w:hAnsi="Arial" w:cs="Arial"/>
          <w:szCs w:val="20"/>
        </w:rPr>
        <w:t xml:space="preserve">All staff are responsible for the safeguarding and wellbeing of pupils and must follow BMAT guidance and policies.   </w:t>
      </w:r>
    </w:p>
    <w:p w14:paraId="54F9774B" w14:textId="77777777" w:rsidR="00A62010" w:rsidRPr="003C032F" w:rsidRDefault="00A62010" w:rsidP="00A62010">
      <w:pPr>
        <w:spacing w:line="276" w:lineRule="auto"/>
        <w:rPr>
          <w:rFonts w:ascii="Arial" w:hAnsi="Arial" w:cs="Arial"/>
          <w:i/>
          <w:szCs w:val="20"/>
        </w:rPr>
      </w:pPr>
      <w:r w:rsidRPr="003C032F">
        <w:rPr>
          <w:rFonts w:ascii="Arial" w:hAnsi="Arial" w:cs="Arial"/>
          <w:szCs w:val="20"/>
        </w:rPr>
        <w:t>Burnt Mill Academy Trust Directors are committed to safeguarding and promoting the welfare of children and young people and expect all staff and volunteers to share in this commitment.</w:t>
      </w:r>
      <w:r w:rsidRPr="003C032F">
        <w:rPr>
          <w:rFonts w:ascii="Arial" w:hAnsi="Arial" w:cs="Arial"/>
          <w:i/>
          <w:szCs w:val="20"/>
        </w:rPr>
        <w:t xml:space="preserve"> </w:t>
      </w:r>
    </w:p>
    <w:p w14:paraId="33A92B07" w14:textId="77777777" w:rsidR="00B6731D" w:rsidRDefault="00A62010" w:rsidP="00B6731D">
      <w:pPr>
        <w:spacing w:line="276" w:lineRule="auto"/>
        <w:jc w:val="both"/>
        <w:rPr>
          <w:rFonts w:ascii="Arial" w:hAnsi="Arial" w:cs="Arial"/>
          <w:szCs w:val="20"/>
        </w:rPr>
      </w:pPr>
      <w:r w:rsidRPr="003C032F">
        <w:rPr>
          <w:rFonts w:ascii="Arial" w:hAnsi="Arial" w:cs="Arial"/>
          <w:szCs w:val="20"/>
        </w:rPr>
        <w:t>This job description will be reviewed annually and may be subject to amendment or modification at any time after consultation with the post-holder.</w:t>
      </w:r>
    </w:p>
    <w:p w14:paraId="7BE47CFD" w14:textId="77777777" w:rsidR="00296FAF" w:rsidRDefault="00296FAF" w:rsidP="00B6731D">
      <w:pPr>
        <w:spacing w:line="276" w:lineRule="auto"/>
        <w:jc w:val="both"/>
        <w:rPr>
          <w:rFonts w:ascii="Arial" w:hAnsi="Arial" w:cs="Arial"/>
          <w:szCs w:val="20"/>
        </w:rPr>
      </w:pPr>
    </w:p>
    <w:p w14:paraId="03C38941" w14:textId="23C1B647" w:rsidR="00296FAF" w:rsidRPr="003C032F" w:rsidRDefault="00296FAF" w:rsidP="00014C36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br w:type="page"/>
      </w:r>
    </w:p>
    <w:tbl>
      <w:tblPr>
        <w:tblpPr w:leftFromText="180" w:rightFromText="180" w:vertAnchor="text" w:tblpY="120"/>
        <w:tblW w:w="102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6140"/>
        <w:gridCol w:w="1134"/>
        <w:gridCol w:w="1134"/>
        <w:gridCol w:w="10"/>
      </w:tblGrid>
      <w:tr w:rsidR="00A62010" w:rsidRPr="00D12798" w14:paraId="7AD56E86" w14:textId="77777777" w:rsidTr="00296FAF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557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3DF4" w14:textId="77777777" w:rsidR="00A62010" w:rsidRPr="00D12798" w:rsidRDefault="00A62010" w:rsidP="00CB72AA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57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6B473" w14:textId="77777777" w:rsidR="00A62010" w:rsidRPr="00D12798" w:rsidRDefault="00A62010" w:rsidP="00296FA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Person Specification –   </w:t>
            </w:r>
            <w:r w:rsidR="00296FA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Senior IT Technician</w:t>
            </w:r>
          </w:p>
        </w:tc>
      </w:tr>
      <w:tr w:rsidR="00A62010" w:rsidRPr="00D12798" w14:paraId="4D314645" w14:textId="77777777" w:rsidTr="00296FAF">
        <w:trPr>
          <w:gridAfter w:val="1"/>
          <w:wAfter w:w="10" w:type="dxa"/>
        </w:trPr>
        <w:tc>
          <w:tcPr>
            <w:tcW w:w="17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0735" w14:textId="77777777" w:rsidR="00A62010" w:rsidRPr="00D12798" w:rsidRDefault="00A62010" w:rsidP="00CB72AA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7842" w14:textId="77777777" w:rsidR="00A62010" w:rsidRPr="00D12798" w:rsidRDefault="00A62010" w:rsidP="00CB72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7D6D6B" w14:textId="77777777" w:rsidR="00A62010" w:rsidRPr="00D12798" w:rsidRDefault="00A62010" w:rsidP="00CB72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DB7C03" w14:textId="77777777" w:rsidR="00A62010" w:rsidRPr="00D12798" w:rsidRDefault="00A62010" w:rsidP="00CB72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A62010" w:rsidRPr="00296FAF" w14:paraId="7D595B24" w14:textId="77777777" w:rsidTr="00296FAF">
        <w:trPr>
          <w:gridAfter w:val="1"/>
          <w:wAfter w:w="10" w:type="dxa"/>
          <w:trHeight w:val="2142"/>
        </w:trPr>
        <w:tc>
          <w:tcPr>
            <w:tcW w:w="1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1B455" w14:textId="77777777" w:rsidR="00A62010" w:rsidRPr="00296FAF" w:rsidRDefault="00A62010" w:rsidP="00296FAF">
            <w:pPr>
              <w:rPr>
                <w:rFonts w:ascii="Arial" w:hAnsi="Arial" w:cs="Arial"/>
                <w:b/>
                <w:iCs/>
                <w:szCs w:val="20"/>
              </w:rPr>
            </w:pPr>
            <w:r w:rsidRPr="00296FAF">
              <w:rPr>
                <w:rFonts w:ascii="Arial" w:hAnsi="Arial" w:cs="Arial"/>
                <w:b/>
                <w:iCs/>
                <w:szCs w:val="20"/>
              </w:rPr>
              <w:t>Qualifications and documentation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16F8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Enhanced DBS and validated references</w:t>
            </w:r>
            <w:r w:rsidR="001416B9">
              <w:rPr>
                <w:rFonts w:ascii="Arial" w:eastAsia="Questrial" w:hAnsi="Arial" w:cs="Arial"/>
                <w:szCs w:val="20"/>
              </w:rPr>
              <w:t xml:space="preserve"> (or able to obtain same)</w:t>
            </w:r>
          </w:p>
          <w:p w14:paraId="248DE5C3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 xml:space="preserve">Eligibility to work in the UK </w:t>
            </w:r>
          </w:p>
          <w:p w14:paraId="72B4301F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t>Able to demonstrate a good level of general education to GCSE standard in Mathematics and English or equivalent.</w:t>
            </w:r>
          </w:p>
          <w:p w14:paraId="05A6FDA4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t>F</w:t>
            </w:r>
            <w:r w:rsidR="003C032F" w:rsidRPr="00296FAF">
              <w:rPr>
                <w:rFonts w:ascii="Arial" w:hAnsi="Arial" w:cs="Arial"/>
                <w:szCs w:val="20"/>
              </w:rPr>
              <w:t>ull d</w:t>
            </w:r>
            <w:r w:rsidRPr="00296FAF">
              <w:rPr>
                <w:rFonts w:ascii="Arial" w:hAnsi="Arial" w:cs="Arial"/>
                <w:szCs w:val="20"/>
              </w:rPr>
              <w:t>riving licence – ability to be mobile</w:t>
            </w:r>
            <w:r w:rsidR="003C032F" w:rsidRPr="00296FAF">
              <w:rPr>
                <w:rFonts w:ascii="Arial" w:hAnsi="Arial" w:cs="Arial"/>
                <w:szCs w:val="20"/>
              </w:rPr>
              <w:t xml:space="preserve"> between sites where required</w:t>
            </w:r>
          </w:p>
          <w:p w14:paraId="725D311A" w14:textId="2090027F" w:rsidR="00296FAF" w:rsidRPr="00296FAF" w:rsidRDefault="00296FAF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t>Recognised qualification in a relevant subject</w:t>
            </w:r>
            <w:r w:rsidR="00A52BB1">
              <w:rPr>
                <w:rFonts w:ascii="Arial" w:hAnsi="Arial" w:cs="Arial"/>
                <w:szCs w:val="20"/>
              </w:rPr>
              <w:t xml:space="preserve"> or equivalent experience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C3198F2" w14:textId="77777777" w:rsidR="00A62010" w:rsidRPr="00296FAF" w:rsidRDefault="00A62010" w:rsidP="00296FAF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5C56857" w14:textId="77777777" w:rsidR="00296FAF" w:rsidRPr="00296FAF" w:rsidRDefault="00A62010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1407EC9" w14:textId="77777777" w:rsidR="00296FAF" w:rsidRPr="00296FAF" w:rsidRDefault="00296FAF" w:rsidP="00296FAF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24CD32A" w14:textId="77777777" w:rsidR="003C032F" w:rsidRPr="00296FAF" w:rsidRDefault="003C032F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84DCC8C" w14:textId="77777777" w:rsidR="007E5A89" w:rsidRPr="00296FAF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BACEBFA" w14:textId="4A57A1D1" w:rsidR="00A62010" w:rsidRPr="00296FAF" w:rsidRDefault="00A52BB1" w:rsidP="00296FAF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3E5BCD8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7F8AA160" w14:textId="77777777" w:rsidR="00296FAF" w:rsidRPr="00296FAF" w:rsidRDefault="00296FAF" w:rsidP="00CB72AA">
            <w:pPr>
              <w:rPr>
                <w:rFonts w:ascii="Arial" w:hAnsi="Arial" w:cs="Arial"/>
                <w:szCs w:val="20"/>
              </w:rPr>
            </w:pPr>
          </w:p>
          <w:p w14:paraId="045DEA32" w14:textId="77777777" w:rsidR="00296FAF" w:rsidRPr="00296FAF" w:rsidRDefault="00296FAF" w:rsidP="00CB72AA">
            <w:pPr>
              <w:rPr>
                <w:rFonts w:ascii="Arial" w:hAnsi="Arial" w:cs="Arial"/>
                <w:szCs w:val="20"/>
              </w:rPr>
            </w:pPr>
          </w:p>
          <w:p w14:paraId="21EE3FA1" w14:textId="77777777" w:rsidR="00296FAF" w:rsidRDefault="00296FAF" w:rsidP="00CB72AA">
            <w:pPr>
              <w:rPr>
                <w:rFonts w:ascii="Arial" w:hAnsi="Arial" w:cs="Arial"/>
                <w:szCs w:val="20"/>
              </w:rPr>
            </w:pPr>
          </w:p>
          <w:p w14:paraId="4C0BD78F" w14:textId="10EF608C" w:rsidR="00296FAF" w:rsidRPr="00296FAF" w:rsidRDefault="00296FAF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</w:p>
        </w:tc>
      </w:tr>
      <w:tr w:rsidR="00A62010" w:rsidRPr="00296FAF" w14:paraId="55B458B5" w14:textId="77777777" w:rsidTr="007E5A89">
        <w:trPr>
          <w:gridAfter w:val="1"/>
          <w:wAfter w:w="10" w:type="dxa"/>
          <w:trHeight w:val="1939"/>
        </w:trPr>
        <w:tc>
          <w:tcPr>
            <w:tcW w:w="1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7E3E" w14:textId="77777777" w:rsidR="00A62010" w:rsidRPr="00296FAF" w:rsidRDefault="00A62010" w:rsidP="00CB72AA">
            <w:pPr>
              <w:rPr>
                <w:rFonts w:ascii="Arial" w:hAnsi="Arial" w:cs="Arial"/>
                <w:b/>
                <w:bCs/>
                <w:szCs w:val="20"/>
              </w:rPr>
            </w:pPr>
            <w:r w:rsidRPr="00296FAF">
              <w:rPr>
                <w:rFonts w:ascii="Arial" w:hAnsi="Arial" w:cs="Arial"/>
                <w:b/>
                <w:bCs/>
                <w:szCs w:val="20"/>
              </w:rPr>
              <w:t>Experience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0EA0" w14:textId="16C9FA8B" w:rsidR="00296FAF" w:rsidRDefault="00A62010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>Succe</w:t>
            </w:r>
            <w:r w:rsidR="00296FAF" w:rsidRPr="001416B9">
              <w:rPr>
                <w:rFonts w:ascii="Arial" w:eastAsia="Questrial" w:hAnsi="Arial" w:cs="Arial"/>
                <w:szCs w:val="20"/>
              </w:rPr>
              <w:t>ssful recent experience providing 2</w:t>
            </w:r>
            <w:r w:rsidR="00296FAF" w:rsidRPr="00BF2BCA">
              <w:rPr>
                <w:rFonts w:ascii="Arial" w:eastAsia="Questrial" w:hAnsi="Arial" w:cs="Arial"/>
                <w:szCs w:val="20"/>
                <w:vertAlign w:val="superscript"/>
              </w:rPr>
              <w:t>nd</w:t>
            </w:r>
            <w:r w:rsidR="00BF2BCA">
              <w:rPr>
                <w:rFonts w:ascii="Arial" w:eastAsia="Questrial" w:hAnsi="Arial" w:cs="Arial"/>
                <w:szCs w:val="20"/>
              </w:rPr>
              <w:t xml:space="preserve"> to 3</w:t>
            </w:r>
            <w:r w:rsidR="00BF2BCA" w:rsidRPr="00BF2BCA">
              <w:rPr>
                <w:rFonts w:ascii="Arial" w:eastAsia="Questrial" w:hAnsi="Arial" w:cs="Arial"/>
                <w:szCs w:val="20"/>
                <w:vertAlign w:val="superscript"/>
              </w:rPr>
              <w:t>rd</w:t>
            </w:r>
            <w:r w:rsidR="00296FAF" w:rsidRPr="001416B9">
              <w:rPr>
                <w:rFonts w:ascii="Arial" w:eastAsia="Questrial" w:hAnsi="Arial" w:cs="Arial"/>
                <w:szCs w:val="20"/>
              </w:rPr>
              <w:t xml:space="preserve"> line IT support</w:t>
            </w:r>
            <w:r w:rsidR="007E5A89">
              <w:rPr>
                <w:rFonts w:ascii="Arial" w:eastAsia="Questrial" w:hAnsi="Arial" w:cs="Arial"/>
                <w:szCs w:val="20"/>
              </w:rPr>
              <w:t>,</w:t>
            </w:r>
            <w:r w:rsidR="00296FAF" w:rsidRPr="001416B9">
              <w:rPr>
                <w:rFonts w:ascii="Arial" w:eastAsia="Questrial" w:hAnsi="Arial" w:cs="Arial"/>
                <w:szCs w:val="20"/>
              </w:rPr>
              <w:t xml:space="preserve"> as part of a team</w:t>
            </w:r>
          </w:p>
          <w:p w14:paraId="323004DD" w14:textId="77777777" w:rsidR="008D1516" w:rsidRDefault="008D1516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Supervising junior staff and supporting management processes</w:t>
            </w:r>
          </w:p>
          <w:p w14:paraId="77376C1F" w14:textId="77777777" w:rsidR="008D1516" w:rsidRPr="001416B9" w:rsidRDefault="008D1516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effectively with 3</w:t>
            </w:r>
            <w:r w:rsidRPr="008D1516">
              <w:rPr>
                <w:rFonts w:ascii="Arial" w:eastAsia="Questrial" w:hAnsi="Arial" w:cs="Arial"/>
                <w:szCs w:val="20"/>
                <w:vertAlign w:val="superscript"/>
              </w:rPr>
              <w:t>rd</w:t>
            </w:r>
            <w:r>
              <w:rPr>
                <w:rFonts w:ascii="Arial" w:eastAsia="Questrial" w:hAnsi="Arial" w:cs="Arial"/>
                <w:szCs w:val="20"/>
              </w:rPr>
              <w:t xml:space="preserve"> party suppliers</w:t>
            </w:r>
          </w:p>
          <w:p w14:paraId="243BD94D" w14:textId="77777777" w:rsidR="001416B9" w:rsidRPr="001416B9" w:rsidRDefault="001416B9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>Working face to face with users to provide IT support</w:t>
            </w:r>
          </w:p>
          <w:p w14:paraId="270C1227" w14:textId="77777777" w:rsidR="001416B9" w:rsidRDefault="001416B9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Working with an </w:t>
            </w:r>
            <w:r w:rsidRPr="001416B9">
              <w:rPr>
                <w:rFonts w:ascii="Arial" w:eastAsia="Questrial" w:hAnsi="Arial" w:cs="Arial"/>
                <w:szCs w:val="20"/>
              </w:rPr>
              <w:t xml:space="preserve">IT helpdesk system and </w:t>
            </w:r>
            <w:r>
              <w:rPr>
                <w:rFonts w:ascii="Arial" w:eastAsia="Questrial" w:hAnsi="Arial" w:cs="Arial"/>
                <w:szCs w:val="20"/>
              </w:rPr>
              <w:t xml:space="preserve">following helpdesk </w:t>
            </w:r>
            <w:r w:rsidRPr="001416B9">
              <w:rPr>
                <w:rFonts w:ascii="Arial" w:eastAsia="Questrial" w:hAnsi="Arial" w:cs="Arial"/>
                <w:szCs w:val="20"/>
              </w:rPr>
              <w:t>procedures</w:t>
            </w:r>
          </w:p>
          <w:p w14:paraId="152117F8" w14:textId="77777777" w:rsidR="001416B9" w:rsidRDefault="001416B9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remotely to provide support to IT users</w:t>
            </w:r>
          </w:p>
          <w:p w14:paraId="31A1489B" w14:textId="77777777" w:rsidR="001416B9" w:rsidRPr="007E5A89" w:rsidRDefault="007E5A89" w:rsidP="007E5A8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with ITIL or SDI processes and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6B2F0A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1F8461D" w14:textId="77777777" w:rsidR="007E5A89" w:rsidRDefault="00A62010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CA671D7" w14:textId="77777777" w:rsidR="007E5A89" w:rsidRDefault="007E5A89" w:rsidP="008D1516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86A44DC" w14:textId="77777777" w:rsidR="00A62010" w:rsidRDefault="008D1516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FE07A39" w14:textId="77777777" w:rsidR="008D1516" w:rsidRPr="00296FAF" w:rsidRDefault="008D1516" w:rsidP="008D1516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1BDAF6E" w14:textId="77777777" w:rsidR="001416B9" w:rsidRPr="00296FAF" w:rsidRDefault="001416B9" w:rsidP="00CB72AA">
            <w:pPr>
              <w:rPr>
                <w:rFonts w:ascii="Arial" w:hAnsi="Arial" w:cs="Arial"/>
                <w:szCs w:val="20"/>
              </w:rPr>
            </w:pPr>
          </w:p>
          <w:p w14:paraId="04FFD6D2" w14:textId="77777777" w:rsidR="001416B9" w:rsidRDefault="001416B9" w:rsidP="001416B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5E0F12E" w14:textId="77777777" w:rsidR="001416B9" w:rsidRPr="00296FAF" w:rsidRDefault="001416B9" w:rsidP="001416B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1916913" w14:textId="77777777" w:rsidR="008D1516" w:rsidRDefault="008D1516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</w:p>
          <w:p w14:paraId="4278BEF1" w14:textId="77777777" w:rsidR="001416B9" w:rsidRPr="00296FAF" w:rsidRDefault="001416B9" w:rsidP="008D1516">
            <w:pPr>
              <w:spacing w:before="600" w:after="0" w:line="276" w:lineRule="auto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D41F081" w14:textId="77777777" w:rsidR="00A62010" w:rsidRPr="00296FAF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</w:tr>
      <w:tr w:rsidR="00A62010" w:rsidRPr="00296FAF" w14:paraId="5BEB21B9" w14:textId="77777777" w:rsidTr="00DC3908">
        <w:trPr>
          <w:gridAfter w:val="1"/>
          <w:wAfter w:w="10" w:type="dxa"/>
          <w:trHeight w:val="1940"/>
        </w:trPr>
        <w:tc>
          <w:tcPr>
            <w:tcW w:w="179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BFB6A" w14:textId="77777777" w:rsidR="00A62010" w:rsidRPr="00296FAF" w:rsidRDefault="00A62010" w:rsidP="00CB72AA">
            <w:pPr>
              <w:rPr>
                <w:rFonts w:ascii="Arial" w:hAnsi="Arial" w:cs="Arial"/>
                <w:b/>
                <w:iCs/>
                <w:szCs w:val="20"/>
              </w:rPr>
            </w:pPr>
            <w:r w:rsidRPr="00296FAF">
              <w:rPr>
                <w:rFonts w:ascii="Arial" w:hAnsi="Arial" w:cs="Arial"/>
                <w:b/>
                <w:iCs/>
                <w:szCs w:val="20"/>
              </w:rPr>
              <w:t>Knowledge</w:t>
            </w:r>
          </w:p>
          <w:p w14:paraId="00A8B4F4" w14:textId="77777777" w:rsidR="00A62010" w:rsidRPr="00296FAF" w:rsidRDefault="00A62010" w:rsidP="00CB72AA">
            <w:pPr>
              <w:rPr>
                <w:rFonts w:ascii="Arial" w:hAnsi="Arial" w:cs="Arial"/>
                <w:b/>
                <w:iCs/>
                <w:szCs w:val="20"/>
              </w:rPr>
            </w:pPr>
            <w:r w:rsidRPr="00296FAF">
              <w:rPr>
                <w:rFonts w:ascii="Arial" w:hAnsi="Arial" w:cs="Arial"/>
                <w:b/>
                <w:bCs/>
                <w:szCs w:val="20"/>
              </w:rPr>
              <w:t>Skills / Competencies</w:t>
            </w:r>
          </w:p>
        </w:tc>
        <w:tc>
          <w:tcPr>
            <w:tcW w:w="6140" w:type="dxa"/>
            <w:tcBorders>
              <w:top w:val="nil"/>
              <w:left w:val="nil"/>
              <w:right w:val="single" w:sz="4" w:space="0" w:color="auto"/>
            </w:tcBorders>
            <w:tcMar>
              <w:top w:w="113" w:type="dxa"/>
              <w:left w:w="108" w:type="dxa"/>
              <w:bottom w:w="0" w:type="dxa"/>
              <w:right w:w="108" w:type="dxa"/>
            </w:tcMar>
          </w:tcPr>
          <w:p w14:paraId="6332A4E5" w14:textId="77777777" w:rsidR="009D5CBE" w:rsidRDefault="009D5CBE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Strong fault diagnosis and resolution skills</w:t>
            </w:r>
          </w:p>
          <w:p w14:paraId="28ECD521" w14:textId="77777777" w:rsidR="007E5A89" w:rsidRDefault="007E5A8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knowledge of helpdesk processes</w:t>
            </w:r>
          </w:p>
          <w:p w14:paraId="20B927F6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Effective communication skills both oral and written</w:t>
            </w:r>
          </w:p>
          <w:p w14:paraId="7A3EBB17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Demonstrate tact and sensitivity in contentious situations</w:t>
            </w:r>
          </w:p>
          <w:p w14:paraId="539C606F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Excellent reading and writing skills</w:t>
            </w:r>
          </w:p>
          <w:p w14:paraId="312C5E90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Good numeracy skills</w:t>
            </w:r>
          </w:p>
          <w:p w14:paraId="0E3484CB" w14:textId="77777777" w:rsidR="001416B9" w:rsidRDefault="007E5A8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Consistently m</w:t>
            </w:r>
            <w:r w:rsidR="00A62010" w:rsidRPr="00296FAF">
              <w:rPr>
                <w:rFonts w:ascii="Arial" w:eastAsia="Questrial" w:hAnsi="Arial" w:cs="Arial"/>
                <w:szCs w:val="20"/>
              </w:rPr>
              <w:t>ai</w:t>
            </w:r>
            <w:r w:rsidR="001416B9">
              <w:rPr>
                <w:rFonts w:ascii="Arial" w:eastAsia="Questrial" w:hAnsi="Arial" w:cs="Arial"/>
                <w:szCs w:val="20"/>
              </w:rPr>
              <w:t>nt</w:t>
            </w:r>
            <w:r>
              <w:rPr>
                <w:rFonts w:ascii="Arial" w:eastAsia="Questrial" w:hAnsi="Arial" w:cs="Arial"/>
                <w:szCs w:val="20"/>
              </w:rPr>
              <w:t>ains</w:t>
            </w:r>
            <w:r w:rsidR="001416B9">
              <w:rPr>
                <w:rFonts w:ascii="Arial" w:eastAsia="Questrial" w:hAnsi="Arial" w:cs="Arial"/>
                <w:szCs w:val="20"/>
              </w:rPr>
              <w:t xml:space="preserve"> confidentiality</w:t>
            </w:r>
          </w:p>
          <w:p w14:paraId="0FD7285B" w14:textId="77777777" w:rsidR="00353EFA" w:rsidRPr="00353EFA" w:rsidRDefault="00353EFA" w:rsidP="00353EFA">
            <w:pPr>
              <w:spacing w:after="160" w:line="276" w:lineRule="auto"/>
              <w:ind w:left="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Experience of </w:t>
            </w:r>
            <w:r w:rsidR="00DC3908">
              <w:rPr>
                <w:rFonts w:ascii="Arial" w:eastAsia="Questrial" w:hAnsi="Arial" w:cs="Arial"/>
                <w:szCs w:val="20"/>
              </w:rPr>
              <w:t xml:space="preserve">working with and </w:t>
            </w:r>
            <w:r>
              <w:rPr>
                <w:rFonts w:ascii="Arial" w:eastAsia="Questrial" w:hAnsi="Arial" w:cs="Arial"/>
                <w:szCs w:val="20"/>
              </w:rPr>
              <w:t>supporting:</w:t>
            </w:r>
          </w:p>
          <w:p w14:paraId="4C33DEE9" w14:textId="3982FC4B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O365</w:t>
            </w:r>
            <w:r w:rsidR="00014C36">
              <w:rPr>
                <w:rFonts w:ascii="Arial" w:eastAsia="Questrial" w:hAnsi="Arial" w:cs="Arial"/>
                <w:szCs w:val="20"/>
              </w:rPr>
              <w:t xml:space="preserve"> Support</w:t>
            </w:r>
          </w:p>
          <w:p w14:paraId="4D4DA9F2" w14:textId="0EADA2A3" w:rsidR="00014C36" w:rsidRDefault="00014C36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Active Directory – set up and troubleshooting all aspects of AD and its associated services (Group Policy, DNS, DFS, DHCP) across different infrastructures</w:t>
            </w:r>
          </w:p>
          <w:p w14:paraId="3644F658" w14:textId="3AC6FE9D" w:rsidR="00014C36" w:rsidRDefault="00014C36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Comfortable with a range of backup products</w:t>
            </w:r>
            <w:r>
              <w:rPr>
                <w:rFonts w:ascii="Arial" w:eastAsia="Questrial" w:hAnsi="Arial" w:cs="Arial"/>
                <w:szCs w:val="20"/>
              </w:rPr>
              <w:t xml:space="preserve"> Altaro, Veeam etc.</w:t>
            </w:r>
          </w:p>
          <w:p w14:paraId="7F2299C3" w14:textId="1792499F" w:rsidR="00014C36" w:rsidRDefault="00014C36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Knowledge of deployment solutions such as WDS essential. Experience with MDT</w:t>
            </w:r>
          </w:p>
          <w:p w14:paraId="621F142E" w14:textId="5D56041F" w:rsidR="00BF2BCA" w:rsidRDefault="00BF2BCA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cs="Arial"/>
              </w:rPr>
              <w:t>Cyber Security awareness</w:t>
            </w:r>
          </w:p>
          <w:p w14:paraId="16B5B1C0" w14:textId="63C1056B" w:rsidR="00014C36" w:rsidRDefault="00014C36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SCCM highly advantageous</w:t>
            </w:r>
          </w:p>
          <w:p w14:paraId="7EF9C1DE" w14:textId="6200656A" w:rsidR="00014C36" w:rsidRDefault="00014C36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Understanding of managed wireless solutions (Ruckus advantageous), including 802.1X security and guest/BYOD networks</w:t>
            </w:r>
          </w:p>
          <w:p w14:paraId="443F6B66" w14:textId="4C241FB3" w:rsidR="00014C36" w:rsidRPr="00014C36" w:rsidRDefault="00014C36" w:rsidP="00014C3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Knowledge of mobile devices (iOS, Android) and their integration with Windows networks</w:t>
            </w:r>
          </w:p>
          <w:p w14:paraId="52707CE5" w14:textId="401E9708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lastRenderedPageBreak/>
              <w:t>Windows 10</w:t>
            </w:r>
            <w:r w:rsidR="00014C36">
              <w:rPr>
                <w:rFonts w:ascii="Arial" w:eastAsia="Questrial" w:hAnsi="Arial" w:cs="Arial"/>
                <w:szCs w:val="20"/>
              </w:rPr>
              <w:t xml:space="preserve"> Desktop Support</w:t>
            </w:r>
          </w:p>
          <w:p w14:paraId="1B89EC32" w14:textId="42FD68E3" w:rsidR="00014C36" w:rsidRDefault="00014C36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 xml:space="preserve">Networking – Good understanding of the networking </w:t>
            </w:r>
            <w:r w:rsidRPr="00014C36">
              <w:rPr>
                <w:rFonts w:ascii="Arial" w:eastAsia="Questrial" w:hAnsi="Arial" w:cs="Arial"/>
                <w:szCs w:val="20"/>
              </w:rPr>
              <w:t>stack</w:t>
            </w:r>
            <w:r w:rsidRPr="00014C36">
              <w:rPr>
                <w:rFonts w:ascii="Arial" w:eastAsia="Questrial" w:hAnsi="Arial" w:cs="Arial"/>
                <w:szCs w:val="20"/>
              </w:rPr>
              <w:t xml:space="preserve">/IP and </w:t>
            </w:r>
            <w:r w:rsidRPr="00014C36">
              <w:rPr>
                <w:rFonts w:ascii="Arial" w:eastAsia="Questrial" w:hAnsi="Arial" w:cs="Arial"/>
                <w:szCs w:val="20"/>
              </w:rPr>
              <w:t>subnetting</w:t>
            </w:r>
            <w:r>
              <w:rPr>
                <w:rFonts w:ascii="Arial" w:eastAsia="Questrial" w:hAnsi="Arial" w:cs="Arial"/>
                <w:szCs w:val="20"/>
              </w:rPr>
              <w:t>, VLANS</w:t>
            </w:r>
          </w:p>
          <w:p w14:paraId="010AF533" w14:textId="20E0E3CE" w:rsidR="008105DB" w:rsidRDefault="00A52BB1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Windows </w:t>
            </w:r>
            <w:r w:rsidR="00016D59">
              <w:rPr>
                <w:rFonts w:ascii="Arial" w:eastAsia="Questrial" w:hAnsi="Arial" w:cs="Arial"/>
                <w:szCs w:val="20"/>
              </w:rPr>
              <w:t>Server</w:t>
            </w:r>
            <w:r w:rsidR="008105DB">
              <w:rPr>
                <w:rFonts w:ascii="Arial" w:eastAsia="Questrial" w:hAnsi="Arial" w:cs="Arial"/>
                <w:szCs w:val="20"/>
              </w:rPr>
              <w:t xml:space="preserve">s and </w:t>
            </w:r>
            <w:r>
              <w:rPr>
                <w:rFonts w:ascii="Arial" w:eastAsia="Questrial" w:hAnsi="Arial" w:cs="Arial"/>
                <w:szCs w:val="20"/>
              </w:rPr>
              <w:t>S</w:t>
            </w:r>
            <w:r w:rsidR="008105DB">
              <w:rPr>
                <w:rFonts w:ascii="Arial" w:eastAsia="Questrial" w:hAnsi="Arial" w:cs="Arial"/>
                <w:szCs w:val="20"/>
              </w:rPr>
              <w:t>torage</w:t>
            </w:r>
            <w:r w:rsidR="00016D59">
              <w:rPr>
                <w:rFonts w:ascii="Arial" w:eastAsia="Questrial" w:hAnsi="Arial" w:cs="Arial"/>
                <w:szCs w:val="20"/>
              </w:rPr>
              <w:t xml:space="preserve"> </w:t>
            </w:r>
            <w:r>
              <w:rPr>
                <w:rFonts w:ascii="Arial" w:eastAsia="Questrial" w:hAnsi="Arial" w:cs="Arial"/>
                <w:szCs w:val="20"/>
              </w:rPr>
              <w:t>(SAN)</w:t>
            </w:r>
          </w:p>
          <w:p w14:paraId="6E901E24" w14:textId="531A6CE7" w:rsidR="00014C36" w:rsidRDefault="00014C36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 xml:space="preserve">Experience with Web filtering products – LGFL, Smoothwall, </w:t>
            </w:r>
            <w:proofErr w:type="spellStart"/>
            <w:r w:rsidRPr="00014C36">
              <w:rPr>
                <w:rFonts w:ascii="Arial" w:eastAsia="Questrial" w:hAnsi="Arial" w:cs="Arial"/>
                <w:szCs w:val="20"/>
              </w:rPr>
              <w:t>Sonicwall</w:t>
            </w:r>
            <w:proofErr w:type="spellEnd"/>
            <w:r w:rsidRPr="00014C36">
              <w:rPr>
                <w:rFonts w:ascii="Arial" w:eastAsia="Questrial" w:hAnsi="Arial" w:cs="Arial"/>
                <w:szCs w:val="20"/>
              </w:rPr>
              <w:t>, Websense all beneficial</w:t>
            </w:r>
          </w:p>
          <w:p w14:paraId="37D0B45B" w14:textId="5F50BB4F" w:rsidR="00014C36" w:rsidRDefault="00014C36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014C36">
              <w:rPr>
                <w:rFonts w:ascii="Arial" w:eastAsia="Questrial" w:hAnsi="Arial" w:cs="Arial"/>
                <w:szCs w:val="20"/>
              </w:rPr>
              <w:t>Experience with Sophos Enterprise Console and other managed antivirus systems</w:t>
            </w:r>
          </w:p>
          <w:p w14:paraId="2B424787" w14:textId="6F9D04D2" w:rsidR="004E2FE6" w:rsidRPr="00536E5D" w:rsidRDefault="008105DB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Server </w:t>
            </w:r>
            <w:r w:rsidR="00016D59">
              <w:rPr>
                <w:rFonts w:ascii="Arial" w:eastAsia="Questrial" w:hAnsi="Arial" w:cs="Arial"/>
                <w:szCs w:val="20"/>
              </w:rPr>
              <w:t>virtualisation (Hyper-V or VMware)</w:t>
            </w:r>
          </w:p>
          <w:p w14:paraId="44001022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Large MFD’s</w:t>
            </w:r>
          </w:p>
          <w:p w14:paraId="5177B826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Telephony</w:t>
            </w:r>
          </w:p>
          <w:p w14:paraId="78E074CD" w14:textId="766554AC" w:rsidR="00536E5D" w:rsidRPr="00536E5D" w:rsidRDefault="004E2FE6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Capita </w:t>
            </w:r>
            <w:r w:rsidR="00536E5D" w:rsidRPr="00536E5D">
              <w:rPr>
                <w:rFonts w:ascii="Arial" w:eastAsia="Questrial" w:hAnsi="Arial" w:cs="Arial"/>
                <w:szCs w:val="20"/>
              </w:rPr>
              <w:t>SIMS</w:t>
            </w:r>
          </w:p>
          <w:p w14:paraId="55EDC4FF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PaperCut</w:t>
            </w:r>
          </w:p>
          <w:p w14:paraId="1DAB5377" w14:textId="77777777" w:rsid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Interactive Boards / Smart Boards</w:t>
            </w:r>
          </w:p>
          <w:p w14:paraId="455018B3" w14:textId="77777777" w:rsidR="00BF2BCA" w:rsidRDefault="00536E5D" w:rsidP="00BF2BCA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Knowledge of relevant codes of practice and school policies</w:t>
            </w:r>
            <w:r w:rsidR="00014C36">
              <w:rPr>
                <w:rFonts w:ascii="Arial" w:eastAsia="Questrial" w:hAnsi="Arial" w:cs="Arial"/>
                <w:szCs w:val="20"/>
              </w:rPr>
              <w:t>.</w:t>
            </w:r>
          </w:p>
          <w:p w14:paraId="50ADB420" w14:textId="7AC8A519" w:rsidR="00BF2BCA" w:rsidRPr="00BF2BCA" w:rsidRDefault="00BF2BCA" w:rsidP="00BF2BCA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BF2BCA">
              <w:rPr>
                <w:rFonts w:cs="Arial"/>
              </w:rPr>
              <w:t>Cyber Security</w:t>
            </w:r>
            <w:r>
              <w:rPr>
                <w:rFonts w:cs="Arial"/>
              </w:rPr>
              <w:t xml:space="preserve"> basic</w:t>
            </w:r>
            <w:r w:rsidRPr="00BF2BCA">
              <w:rPr>
                <w:rFonts w:cs="Arial"/>
              </w:rPr>
              <w:t xml:space="preserve"> awareness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noWrap/>
          </w:tcPr>
          <w:p w14:paraId="32E41CCC" w14:textId="77777777" w:rsidR="001416B9" w:rsidRDefault="00A62010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lastRenderedPageBreak/>
              <w:sym w:font="Webdings" w:char="F061"/>
            </w:r>
          </w:p>
          <w:p w14:paraId="74318A89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B9C8E1A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0043750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CCAD6EC" w14:textId="77777777" w:rsidR="00A62010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CA3F3EC" w14:textId="77777777" w:rsidR="007E5A89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8D19CEC" w14:textId="77777777" w:rsidR="00536E5D" w:rsidRDefault="009D5CBE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C7DCAB2" w14:textId="77777777" w:rsidR="00DC3908" w:rsidRDefault="00DC3908" w:rsidP="00536E5D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0D5FB02" w14:textId="77777777" w:rsidR="00DC3908" w:rsidRDefault="00DC3908" w:rsidP="00536E5D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C0B6E98" w14:textId="77777777" w:rsidR="00536E5D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D9E8227" w14:textId="77777777" w:rsidR="00536E5D" w:rsidRPr="00296FAF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4F3F034" w14:textId="77777777" w:rsidR="00536E5D" w:rsidRPr="00296FAF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0D52D329" w14:textId="77777777" w:rsidR="00536E5D" w:rsidRPr="00296FAF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03D891C" w14:textId="77777777" w:rsidR="00FA5C3A" w:rsidRPr="00296FAF" w:rsidRDefault="00FA5C3A" w:rsidP="00FA5C3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00A409E" w14:textId="77777777" w:rsidR="00014C36" w:rsidRDefault="00014C36" w:rsidP="00014C36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991C6EB" w14:textId="77777777" w:rsidR="00014C36" w:rsidRDefault="00014C36" w:rsidP="00014C36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D7B7E52" w14:textId="77777777" w:rsidR="00536E5D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9155A93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6B575B09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12F726D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4458908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F179A1C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38B72E9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7C4251E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B16278D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BF8076B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lastRenderedPageBreak/>
              <w:sym w:font="Webdings" w:char="F061"/>
            </w:r>
          </w:p>
          <w:p w14:paraId="2182F989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61E91D43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71485FB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5CAA1BA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089BAE4D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77A6882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082A6DBE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EC0B803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26F822C" w14:textId="77777777" w:rsidR="00BF2BCA" w:rsidRDefault="00BF2BCA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FCE60B5" w14:textId="77777777" w:rsidR="00BF2BCA" w:rsidRPr="00BF2BCA" w:rsidRDefault="00BF2BCA" w:rsidP="00BF2BCA">
            <w:pPr>
              <w:rPr>
                <w:rFonts w:ascii="Arial" w:hAnsi="Arial" w:cs="Arial"/>
                <w:szCs w:val="20"/>
              </w:rPr>
            </w:pPr>
          </w:p>
          <w:p w14:paraId="226AD5A3" w14:textId="77777777" w:rsidR="00BF2BCA" w:rsidRPr="00BF2BCA" w:rsidRDefault="00BF2BCA" w:rsidP="00BF2BCA">
            <w:pPr>
              <w:rPr>
                <w:rFonts w:ascii="Arial" w:hAnsi="Arial" w:cs="Arial"/>
                <w:szCs w:val="20"/>
              </w:rPr>
            </w:pPr>
          </w:p>
          <w:p w14:paraId="4C0483C6" w14:textId="77777777" w:rsidR="00BF2BCA" w:rsidRPr="00BF2BCA" w:rsidRDefault="00BF2BCA" w:rsidP="00BF2BCA">
            <w:pPr>
              <w:rPr>
                <w:rFonts w:ascii="Arial" w:hAnsi="Arial" w:cs="Arial"/>
                <w:szCs w:val="20"/>
              </w:rPr>
            </w:pPr>
          </w:p>
          <w:p w14:paraId="08E796E6" w14:textId="77777777" w:rsidR="00BF2BCA" w:rsidRDefault="00BF2BCA" w:rsidP="00BF2BCA">
            <w:pPr>
              <w:rPr>
                <w:rFonts w:ascii="Arial" w:hAnsi="Arial" w:cs="Arial"/>
                <w:szCs w:val="20"/>
              </w:rPr>
            </w:pPr>
          </w:p>
          <w:p w14:paraId="45A9F2FE" w14:textId="325D9885" w:rsidR="00BF2BCA" w:rsidRP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8" w:space="0" w:color="auto"/>
            </w:tcBorders>
            <w:noWrap/>
          </w:tcPr>
          <w:p w14:paraId="23DBE6FF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46398D9E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28FABD18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3634FB44" w14:textId="77777777" w:rsidR="007E5A89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998265D" w14:textId="77777777" w:rsidR="009D5CBE" w:rsidRDefault="009D5CBE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D047C46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0207600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85BBF68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2CAD7B7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AC266A4" w14:textId="77777777" w:rsidR="00DC3908" w:rsidRDefault="00DC3908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7EE86F46" w14:textId="77777777" w:rsidR="00DC3908" w:rsidRDefault="00DC3908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601DE7F" w14:textId="77777777" w:rsidR="00AB62BE" w:rsidRDefault="00AB62BE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0C1709A" w14:textId="13C1C03B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18097BD8" w14:textId="1BFB733B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EE0D447" w14:textId="4440A14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23C7FB8" w14:textId="7E77F83B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7DB6389" w14:textId="77777777" w:rsidR="008105DB" w:rsidRDefault="008105DB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EB5F5EE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1FE943B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811CAE0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87B3BDE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18ED2562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620D5F9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5B57E5F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1117E446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DA157AA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5EB25EA3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DAC42B5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D4B6EE5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AD7660C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115C795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E28B5CD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0C9AAF6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73B070BD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01655C0E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0A869024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B0A7518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7D30286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D0E9E4D" w14:textId="77777777" w:rsidR="00BF2BCA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8E3F2EB" w14:textId="4AD321EF" w:rsidR="00BF2BCA" w:rsidRPr="00296FAF" w:rsidRDefault="00BF2BCA" w:rsidP="00BF2BCA">
            <w:pPr>
              <w:spacing w:after="0"/>
              <w:rPr>
                <w:rFonts w:ascii="Arial" w:hAnsi="Arial" w:cs="Arial"/>
                <w:szCs w:val="20"/>
              </w:rPr>
            </w:pPr>
          </w:p>
        </w:tc>
      </w:tr>
      <w:tr w:rsidR="00A62010" w:rsidRPr="00296FAF" w14:paraId="2767688D" w14:textId="77777777" w:rsidTr="00296FAF">
        <w:trPr>
          <w:gridAfter w:val="1"/>
          <w:wAfter w:w="10" w:type="dxa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95E3" w14:textId="77777777" w:rsidR="00A62010" w:rsidRPr="00296FAF" w:rsidRDefault="00A62010" w:rsidP="00CB72AA">
            <w:pPr>
              <w:rPr>
                <w:rFonts w:ascii="Arial" w:hAnsi="Arial" w:cs="Arial"/>
                <w:b/>
                <w:bCs/>
                <w:szCs w:val="20"/>
              </w:rPr>
            </w:pPr>
            <w:r w:rsidRPr="00296FAF">
              <w:rPr>
                <w:rFonts w:ascii="Arial" w:hAnsi="Arial" w:cs="Arial"/>
                <w:b/>
                <w:bCs/>
                <w:szCs w:val="20"/>
              </w:rPr>
              <w:t>Personal Qualities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823F1" w14:textId="77777777" w:rsidR="009D5CBE" w:rsidRDefault="009D5CBE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Demonstrates an active interest in the development of IT</w:t>
            </w:r>
          </w:p>
          <w:p w14:paraId="5907C5C4" w14:textId="77777777" w:rsidR="00A62010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Work effectively as part of a team.</w:t>
            </w:r>
          </w:p>
          <w:p w14:paraId="1A3ADBA7" w14:textId="77777777" w:rsidR="001416B9" w:rsidRPr="001416B9" w:rsidRDefault="001416B9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Ability to prioritise work effectively.</w:t>
            </w:r>
          </w:p>
          <w:p w14:paraId="5F095B46" w14:textId="77777777" w:rsidR="00A62010" w:rsidRPr="001416B9" w:rsidRDefault="001416B9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 calmly under pressure, s</w:t>
            </w:r>
            <w:r w:rsidR="00A62010" w:rsidRPr="001416B9">
              <w:rPr>
                <w:rFonts w:ascii="Arial" w:eastAsia="Questrial" w:hAnsi="Arial" w:cs="Arial"/>
                <w:szCs w:val="20"/>
              </w:rPr>
              <w:t>ubject to interruption and conflicting demands.</w:t>
            </w:r>
          </w:p>
          <w:p w14:paraId="04FF82D2" w14:textId="77777777" w:rsidR="00A62010" w:rsidRPr="00296FAF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Effective time management.</w:t>
            </w:r>
          </w:p>
          <w:p w14:paraId="594A6577" w14:textId="77777777" w:rsidR="00A62010" w:rsidRPr="00296FAF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Follow instructions accurately.</w:t>
            </w:r>
          </w:p>
          <w:p w14:paraId="16236265" w14:textId="77777777" w:rsidR="001416B9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 xml:space="preserve">Meeting deadlines </w:t>
            </w:r>
          </w:p>
          <w:p w14:paraId="66828033" w14:textId="77777777" w:rsidR="00A62010" w:rsidRPr="001416B9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>Use own initiative and work independently.</w:t>
            </w:r>
          </w:p>
          <w:p w14:paraId="377D179E" w14:textId="77777777" w:rsidR="00A62010" w:rsidRPr="00296FAF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Accuracy and attention to detail.</w:t>
            </w:r>
          </w:p>
          <w:p w14:paraId="54FFE23D" w14:textId="77777777" w:rsidR="007E5A89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7E5A89">
              <w:rPr>
                <w:rFonts w:ascii="Arial" w:eastAsia="Questrial" w:hAnsi="Arial" w:cs="Arial"/>
                <w:szCs w:val="20"/>
              </w:rPr>
              <w:t>Resolve routine issues independently with</w:t>
            </w:r>
            <w:r w:rsidR="007E5A89">
              <w:rPr>
                <w:rFonts w:ascii="Arial" w:eastAsia="Questrial" w:hAnsi="Arial" w:cs="Arial"/>
                <w:szCs w:val="20"/>
              </w:rPr>
              <w:t>in general procedural framework</w:t>
            </w:r>
          </w:p>
          <w:p w14:paraId="77970FD4" w14:textId="77777777" w:rsidR="00A62010" w:rsidRPr="007E5A89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7E5A89">
              <w:rPr>
                <w:rFonts w:ascii="Arial" w:eastAsia="Questrial" w:hAnsi="Arial" w:cs="Arial"/>
                <w:szCs w:val="20"/>
              </w:rPr>
              <w:t xml:space="preserve">Communicate effectively with adults and children, verbally and in writing. </w:t>
            </w:r>
          </w:p>
          <w:p w14:paraId="794737C4" w14:textId="77777777" w:rsidR="00A62010" w:rsidRPr="00296FAF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Have high expectations of self.</w:t>
            </w:r>
          </w:p>
          <w:p w14:paraId="3C334EDE" w14:textId="77777777" w:rsidR="00A62010" w:rsidRPr="00296FAF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Committed to personal and professional development.</w:t>
            </w:r>
          </w:p>
          <w:p w14:paraId="17656D72" w14:textId="77777777" w:rsidR="00A62010" w:rsidRPr="00296FAF" w:rsidRDefault="00A62010" w:rsidP="00014C36">
            <w:pPr>
              <w:pStyle w:val="ListParagraph"/>
              <w:numPr>
                <w:ilvl w:val="0"/>
                <w:numId w:val="15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 xml:space="preserve">Awareness of, and commitment to, equalities issues.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47D3E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7E56A4B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72BB6FB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3179F37" w14:textId="77777777" w:rsidR="009D5CBE" w:rsidRDefault="00A62010" w:rsidP="009D5CBE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C43C743" w14:textId="77777777" w:rsidR="00A62010" w:rsidRPr="00296FAF" w:rsidRDefault="00A62010" w:rsidP="009D5CBE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F403DB7" w14:textId="77777777" w:rsidR="00A62010" w:rsidRDefault="00A62010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E8C704B" w14:textId="77777777" w:rsidR="00DC3908" w:rsidRPr="00296FAF" w:rsidRDefault="00DC3908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CBCCCC7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208DED5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9598AFC" w14:textId="77777777" w:rsidR="009D5CBE" w:rsidRDefault="00A62010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B35DE41" w14:textId="77777777" w:rsidR="007E5A89" w:rsidRPr="00296FAF" w:rsidRDefault="00A62010" w:rsidP="009D5CBE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C9C555B" w14:textId="77777777" w:rsidR="007E5A89" w:rsidRPr="00296FAF" w:rsidRDefault="007E5A89" w:rsidP="0002674D">
            <w:pPr>
              <w:spacing w:before="36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483538E" w14:textId="77777777" w:rsidR="009D5CBE" w:rsidRPr="00296FAF" w:rsidRDefault="009D5CBE" w:rsidP="009D5CBE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D296413" w14:textId="77777777" w:rsidR="00DC3908" w:rsidRPr="00296FAF" w:rsidRDefault="00DC3908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7F0FF8C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51D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4522B9D8" w14:textId="77777777" w:rsidR="00EA08E3" w:rsidRPr="00296FAF" w:rsidRDefault="00EA08E3" w:rsidP="00A62010">
      <w:pPr>
        <w:pStyle w:val="Bullet"/>
        <w:numPr>
          <w:ilvl w:val="0"/>
          <w:numId w:val="0"/>
        </w:numPr>
        <w:ind w:left="227"/>
        <w:rPr>
          <w:szCs w:val="20"/>
        </w:rPr>
      </w:pPr>
    </w:p>
    <w:sectPr w:rsidR="00EA08E3" w:rsidRPr="00296FAF" w:rsidSect="007E117B">
      <w:pgSz w:w="11900" w:h="16820"/>
      <w:pgMar w:top="1811" w:right="851" w:bottom="1440" w:left="851" w:header="720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30971" w14:textId="77777777" w:rsidR="002244C0" w:rsidRDefault="002244C0" w:rsidP="00F8752D">
      <w:pPr>
        <w:spacing w:after="0" w:line="240" w:lineRule="auto"/>
      </w:pPr>
      <w:r>
        <w:separator/>
      </w:r>
    </w:p>
  </w:endnote>
  <w:endnote w:type="continuationSeparator" w:id="0">
    <w:p w14:paraId="59A05B43" w14:textId="77777777" w:rsidR="002244C0" w:rsidRDefault="002244C0" w:rsidP="00F8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estrial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ACA6" w14:textId="77777777" w:rsidR="00F537A0" w:rsidRPr="00F537A0" w:rsidRDefault="00F537A0" w:rsidP="00D07509">
    <w:pPr>
      <w:pStyle w:val="Footer"/>
      <w:jc w:val="left"/>
      <w:rPr>
        <w:sz w:val="12"/>
        <w:szCs w:val="1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BAAE6" w14:textId="77777777" w:rsidR="002244C0" w:rsidRDefault="002244C0" w:rsidP="00F8752D">
      <w:pPr>
        <w:spacing w:after="0" w:line="240" w:lineRule="auto"/>
      </w:pPr>
      <w:r>
        <w:separator/>
      </w:r>
    </w:p>
  </w:footnote>
  <w:footnote w:type="continuationSeparator" w:id="0">
    <w:p w14:paraId="4971D842" w14:textId="77777777" w:rsidR="002244C0" w:rsidRDefault="002244C0" w:rsidP="00F87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0D01E" w14:textId="77777777" w:rsidR="00F537A0" w:rsidRDefault="00A620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3500823D" wp14:editId="1C3A0092">
          <wp:simplePos x="0" y="0"/>
          <wp:positionH relativeFrom="margin">
            <wp:posOffset>-598170</wp:posOffset>
          </wp:positionH>
          <wp:positionV relativeFrom="margin">
            <wp:posOffset>-1150130</wp:posOffset>
          </wp:positionV>
          <wp:extent cx="7619317" cy="720000"/>
          <wp:effectExtent l="0" t="0" r="1270" b="0"/>
          <wp:wrapNone/>
          <wp:docPr id="13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114_BMAT_Letterhead-A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317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130F9" w14:textId="312FA682" w:rsidR="007E117B" w:rsidRPr="007E117B" w:rsidRDefault="00720FDB" w:rsidP="007E117B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73B266F1" wp14:editId="0C1396A2">
          <wp:simplePos x="0" y="0"/>
          <wp:positionH relativeFrom="page">
            <wp:posOffset>5036820</wp:posOffset>
          </wp:positionH>
          <wp:positionV relativeFrom="page">
            <wp:align>top</wp:align>
          </wp:positionV>
          <wp:extent cx="2570296" cy="1123950"/>
          <wp:effectExtent l="0" t="0" r="1905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114_BMAT_Letterhead-A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197"/>
                  <a:stretch/>
                </pic:blipFill>
                <pic:spPr bwMode="auto">
                  <a:xfrm>
                    <a:off x="0" y="0"/>
                    <a:ext cx="2570296" cy="1123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114F7D3B" wp14:editId="7A0068CC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65390" cy="10225875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11114_BMAT_Portrai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90" cy="1022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0438B"/>
    <w:multiLevelType w:val="hybridMultilevel"/>
    <w:tmpl w:val="DBD28B28"/>
    <w:lvl w:ilvl="0" w:tplc="0809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20150438"/>
    <w:multiLevelType w:val="hybridMultilevel"/>
    <w:tmpl w:val="6DF6D07C"/>
    <w:lvl w:ilvl="0" w:tplc="1EF88BB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73F46"/>
    <w:multiLevelType w:val="hybridMultilevel"/>
    <w:tmpl w:val="ADCACE94"/>
    <w:lvl w:ilvl="0" w:tplc="0809000F">
      <w:start w:val="1"/>
      <w:numFmt w:val="decimal"/>
      <w:lvlText w:val="%1."/>
      <w:lvlJc w:val="left"/>
      <w:pPr>
        <w:ind w:left="3053" w:hanging="360"/>
      </w:pPr>
    </w:lvl>
    <w:lvl w:ilvl="1" w:tplc="08090019" w:tentative="1">
      <w:start w:val="1"/>
      <w:numFmt w:val="lowerLetter"/>
      <w:lvlText w:val="%2."/>
      <w:lvlJc w:val="left"/>
      <w:pPr>
        <w:ind w:left="1808" w:hanging="360"/>
      </w:pPr>
    </w:lvl>
    <w:lvl w:ilvl="2" w:tplc="0809001B" w:tentative="1">
      <w:start w:val="1"/>
      <w:numFmt w:val="lowerRoman"/>
      <w:lvlText w:val="%3."/>
      <w:lvlJc w:val="right"/>
      <w:pPr>
        <w:ind w:left="2528" w:hanging="180"/>
      </w:pPr>
    </w:lvl>
    <w:lvl w:ilvl="3" w:tplc="0809000F" w:tentative="1">
      <w:start w:val="1"/>
      <w:numFmt w:val="decimal"/>
      <w:lvlText w:val="%4."/>
      <w:lvlJc w:val="left"/>
      <w:pPr>
        <w:ind w:left="3248" w:hanging="360"/>
      </w:pPr>
    </w:lvl>
    <w:lvl w:ilvl="4" w:tplc="08090019" w:tentative="1">
      <w:start w:val="1"/>
      <w:numFmt w:val="lowerLetter"/>
      <w:lvlText w:val="%5."/>
      <w:lvlJc w:val="left"/>
      <w:pPr>
        <w:ind w:left="3968" w:hanging="360"/>
      </w:pPr>
    </w:lvl>
    <w:lvl w:ilvl="5" w:tplc="0809001B" w:tentative="1">
      <w:start w:val="1"/>
      <w:numFmt w:val="lowerRoman"/>
      <w:lvlText w:val="%6."/>
      <w:lvlJc w:val="right"/>
      <w:pPr>
        <w:ind w:left="4688" w:hanging="180"/>
      </w:pPr>
    </w:lvl>
    <w:lvl w:ilvl="6" w:tplc="0809000F" w:tentative="1">
      <w:start w:val="1"/>
      <w:numFmt w:val="decimal"/>
      <w:lvlText w:val="%7."/>
      <w:lvlJc w:val="left"/>
      <w:pPr>
        <w:ind w:left="5408" w:hanging="360"/>
      </w:pPr>
    </w:lvl>
    <w:lvl w:ilvl="7" w:tplc="08090019" w:tentative="1">
      <w:start w:val="1"/>
      <w:numFmt w:val="lowerLetter"/>
      <w:lvlText w:val="%8."/>
      <w:lvlJc w:val="left"/>
      <w:pPr>
        <w:ind w:left="6128" w:hanging="360"/>
      </w:pPr>
    </w:lvl>
    <w:lvl w:ilvl="8" w:tplc="08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3" w15:restartNumberingAfterBreak="0">
    <w:nsid w:val="27C43DBC"/>
    <w:multiLevelType w:val="hybridMultilevel"/>
    <w:tmpl w:val="3C92F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8599E"/>
    <w:multiLevelType w:val="multilevel"/>
    <w:tmpl w:val="3872E6D8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557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25321"/>
    <w:multiLevelType w:val="hybridMultilevel"/>
    <w:tmpl w:val="C1AC8A6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004B45"/>
    <w:multiLevelType w:val="hybridMultilevel"/>
    <w:tmpl w:val="A7CCCC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091A68"/>
    <w:multiLevelType w:val="hybridMultilevel"/>
    <w:tmpl w:val="49BC23BE"/>
    <w:lvl w:ilvl="0" w:tplc="913AD796">
      <w:start w:val="1"/>
      <w:numFmt w:val="decimal"/>
      <w:pStyle w:val="Style1"/>
      <w:lvlText w:val="%1."/>
      <w:lvlJc w:val="left"/>
      <w:pPr>
        <w:ind w:left="284" w:hanging="284"/>
      </w:pPr>
      <w:rPr>
        <w:rFonts w:ascii="Arial" w:hAnsi="Arial" w:hint="default"/>
        <w:b/>
        <w:i w:val="0"/>
        <w:color w:val="005579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9371A"/>
    <w:multiLevelType w:val="hybridMultilevel"/>
    <w:tmpl w:val="2884A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15287"/>
    <w:multiLevelType w:val="hybridMultilevel"/>
    <w:tmpl w:val="ADCACE94"/>
    <w:lvl w:ilvl="0" w:tplc="0809000F">
      <w:start w:val="1"/>
      <w:numFmt w:val="decimal"/>
      <w:lvlText w:val="%1."/>
      <w:lvlJc w:val="left"/>
      <w:pPr>
        <w:ind w:left="3053" w:hanging="360"/>
      </w:pPr>
    </w:lvl>
    <w:lvl w:ilvl="1" w:tplc="08090019" w:tentative="1">
      <w:start w:val="1"/>
      <w:numFmt w:val="lowerLetter"/>
      <w:lvlText w:val="%2."/>
      <w:lvlJc w:val="left"/>
      <w:pPr>
        <w:ind w:left="1808" w:hanging="360"/>
      </w:pPr>
    </w:lvl>
    <w:lvl w:ilvl="2" w:tplc="0809001B" w:tentative="1">
      <w:start w:val="1"/>
      <w:numFmt w:val="lowerRoman"/>
      <w:lvlText w:val="%3."/>
      <w:lvlJc w:val="right"/>
      <w:pPr>
        <w:ind w:left="2528" w:hanging="180"/>
      </w:pPr>
    </w:lvl>
    <w:lvl w:ilvl="3" w:tplc="0809000F" w:tentative="1">
      <w:start w:val="1"/>
      <w:numFmt w:val="decimal"/>
      <w:lvlText w:val="%4."/>
      <w:lvlJc w:val="left"/>
      <w:pPr>
        <w:ind w:left="3248" w:hanging="360"/>
      </w:pPr>
    </w:lvl>
    <w:lvl w:ilvl="4" w:tplc="08090019" w:tentative="1">
      <w:start w:val="1"/>
      <w:numFmt w:val="lowerLetter"/>
      <w:lvlText w:val="%5."/>
      <w:lvlJc w:val="left"/>
      <w:pPr>
        <w:ind w:left="3968" w:hanging="360"/>
      </w:pPr>
    </w:lvl>
    <w:lvl w:ilvl="5" w:tplc="0809001B" w:tentative="1">
      <w:start w:val="1"/>
      <w:numFmt w:val="lowerRoman"/>
      <w:lvlText w:val="%6."/>
      <w:lvlJc w:val="right"/>
      <w:pPr>
        <w:ind w:left="4688" w:hanging="180"/>
      </w:pPr>
    </w:lvl>
    <w:lvl w:ilvl="6" w:tplc="0809000F" w:tentative="1">
      <w:start w:val="1"/>
      <w:numFmt w:val="decimal"/>
      <w:lvlText w:val="%7."/>
      <w:lvlJc w:val="left"/>
      <w:pPr>
        <w:ind w:left="5408" w:hanging="360"/>
      </w:pPr>
    </w:lvl>
    <w:lvl w:ilvl="7" w:tplc="08090019" w:tentative="1">
      <w:start w:val="1"/>
      <w:numFmt w:val="lowerLetter"/>
      <w:lvlText w:val="%8."/>
      <w:lvlJc w:val="left"/>
      <w:pPr>
        <w:ind w:left="6128" w:hanging="360"/>
      </w:pPr>
    </w:lvl>
    <w:lvl w:ilvl="8" w:tplc="08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0" w15:restartNumberingAfterBreak="0">
    <w:nsid w:val="62B45B3E"/>
    <w:multiLevelType w:val="hybridMultilevel"/>
    <w:tmpl w:val="2E246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C55DA"/>
    <w:multiLevelType w:val="multilevel"/>
    <w:tmpl w:val="BAA6EC1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557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D4C27"/>
    <w:multiLevelType w:val="hybridMultilevel"/>
    <w:tmpl w:val="87CAEB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6B41A2"/>
    <w:multiLevelType w:val="hybridMultilevel"/>
    <w:tmpl w:val="BAA6EC16"/>
    <w:lvl w:ilvl="0" w:tplc="817CE6B2">
      <w:start w:val="1"/>
      <w:numFmt w:val="bullet"/>
      <w:pStyle w:val="Bullet"/>
      <w:lvlText w:val=""/>
      <w:lvlJc w:val="left"/>
      <w:pPr>
        <w:ind w:left="284" w:hanging="284"/>
      </w:pPr>
      <w:rPr>
        <w:rFonts w:ascii="Symbol" w:hAnsi="Symbol" w:hint="default"/>
        <w:color w:val="005579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225EE"/>
    <w:multiLevelType w:val="hybridMultilevel"/>
    <w:tmpl w:val="88B064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11"/>
  </w:num>
  <w:num w:numId="5">
    <w:abstractNumId w:val="10"/>
  </w:num>
  <w:num w:numId="6">
    <w:abstractNumId w:val="8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0"/>
  </w:num>
  <w:num w:numId="12">
    <w:abstractNumId w:val="12"/>
  </w:num>
  <w:num w:numId="13">
    <w:abstractNumId w:val="14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B51"/>
    <w:rsid w:val="000124E8"/>
    <w:rsid w:val="00014C36"/>
    <w:rsid w:val="00016D59"/>
    <w:rsid w:val="0002674D"/>
    <w:rsid w:val="00055BBD"/>
    <w:rsid w:val="00073A49"/>
    <w:rsid w:val="000876FA"/>
    <w:rsid w:val="00094C1E"/>
    <w:rsid w:val="00097C2C"/>
    <w:rsid w:val="000E3451"/>
    <w:rsid w:val="000E39D4"/>
    <w:rsid w:val="000E3CE6"/>
    <w:rsid w:val="000E740D"/>
    <w:rsid w:val="001416B9"/>
    <w:rsid w:val="00171738"/>
    <w:rsid w:val="00174969"/>
    <w:rsid w:val="00181C63"/>
    <w:rsid w:val="001826F5"/>
    <w:rsid w:val="001962A9"/>
    <w:rsid w:val="001B6B31"/>
    <w:rsid w:val="002244C0"/>
    <w:rsid w:val="00260265"/>
    <w:rsid w:val="00261293"/>
    <w:rsid w:val="00296FAF"/>
    <w:rsid w:val="002B3327"/>
    <w:rsid w:val="002C04F8"/>
    <w:rsid w:val="002C6C07"/>
    <w:rsid w:val="00341E0F"/>
    <w:rsid w:val="00345211"/>
    <w:rsid w:val="00353EFA"/>
    <w:rsid w:val="0035494B"/>
    <w:rsid w:val="00393245"/>
    <w:rsid w:val="00394800"/>
    <w:rsid w:val="003A54A7"/>
    <w:rsid w:val="003B1EB1"/>
    <w:rsid w:val="003C032F"/>
    <w:rsid w:val="003D4F45"/>
    <w:rsid w:val="00413D9A"/>
    <w:rsid w:val="00460769"/>
    <w:rsid w:val="004801DE"/>
    <w:rsid w:val="00481E3B"/>
    <w:rsid w:val="004C4227"/>
    <w:rsid w:val="004E2FE6"/>
    <w:rsid w:val="004F0C40"/>
    <w:rsid w:val="00516FCE"/>
    <w:rsid w:val="00536E5D"/>
    <w:rsid w:val="005A1397"/>
    <w:rsid w:val="005D0A56"/>
    <w:rsid w:val="006263E9"/>
    <w:rsid w:val="006D6A41"/>
    <w:rsid w:val="006E2F0B"/>
    <w:rsid w:val="00720FDB"/>
    <w:rsid w:val="007C288A"/>
    <w:rsid w:val="007E117B"/>
    <w:rsid w:val="007E5A89"/>
    <w:rsid w:val="007F1B51"/>
    <w:rsid w:val="008105DB"/>
    <w:rsid w:val="0084552D"/>
    <w:rsid w:val="00855F69"/>
    <w:rsid w:val="00871F0C"/>
    <w:rsid w:val="00877BF8"/>
    <w:rsid w:val="008D1516"/>
    <w:rsid w:val="009025DA"/>
    <w:rsid w:val="009B560A"/>
    <w:rsid w:val="009D5CBE"/>
    <w:rsid w:val="009E51DC"/>
    <w:rsid w:val="00A13A67"/>
    <w:rsid w:val="00A15571"/>
    <w:rsid w:val="00A271CD"/>
    <w:rsid w:val="00A52BB1"/>
    <w:rsid w:val="00A5620B"/>
    <w:rsid w:val="00A62010"/>
    <w:rsid w:val="00A744F9"/>
    <w:rsid w:val="00A912F5"/>
    <w:rsid w:val="00AA00FD"/>
    <w:rsid w:val="00AB5158"/>
    <w:rsid w:val="00AB62BE"/>
    <w:rsid w:val="00AC59E3"/>
    <w:rsid w:val="00AE2016"/>
    <w:rsid w:val="00AE6559"/>
    <w:rsid w:val="00B6731D"/>
    <w:rsid w:val="00B815C9"/>
    <w:rsid w:val="00BA6706"/>
    <w:rsid w:val="00BB1DAD"/>
    <w:rsid w:val="00BF2BCA"/>
    <w:rsid w:val="00C26DB5"/>
    <w:rsid w:val="00C36539"/>
    <w:rsid w:val="00C54D8F"/>
    <w:rsid w:val="00C76E76"/>
    <w:rsid w:val="00CA5765"/>
    <w:rsid w:val="00CC4BDF"/>
    <w:rsid w:val="00D07509"/>
    <w:rsid w:val="00D25E23"/>
    <w:rsid w:val="00D47A12"/>
    <w:rsid w:val="00DC35A6"/>
    <w:rsid w:val="00DC3908"/>
    <w:rsid w:val="00DD1773"/>
    <w:rsid w:val="00E240C7"/>
    <w:rsid w:val="00E71A74"/>
    <w:rsid w:val="00EA08E3"/>
    <w:rsid w:val="00EA49EA"/>
    <w:rsid w:val="00EF73F5"/>
    <w:rsid w:val="00F537A0"/>
    <w:rsid w:val="00F549C0"/>
    <w:rsid w:val="00F8752D"/>
    <w:rsid w:val="00F92BD0"/>
    <w:rsid w:val="00FA5C3A"/>
    <w:rsid w:val="00FB0E67"/>
    <w:rsid w:val="00FC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CDB97"/>
  <w15:chartTrackingRefBased/>
  <w15:docId w15:val="{1F29EC1B-F24F-4BD7-B3E6-773D26D2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BCA"/>
    <w:pPr>
      <w:spacing w:after="120" w:line="280" w:lineRule="exact"/>
    </w:pPr>
    <w:rPr>
      <w:color w:val="808080" w:themeColor="background1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509"/>
    <w:pPr>
      <w:keepNext/>
      <w:keepLines/>
      <w:spacing w:after="240" w:line="440" w:lineRule="exact"/>
      <w:outlineLvl w:val="0"/>
    </w:pPr>
    <w:rPr>
      <w:rFonts w:asciiTheme="majorHAnsi" w:eastAsiaTheme="majorEastAsia" w:hAnsiTheme="majorHAnsi" w:cstheme="majorBidi"/>
      <w:b/>
      <w:color w:val="005579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5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45B8AB" w:themeColor="text2"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01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690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5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52D"/>
  </w:style>
  <w:style w:type="paragraph" w:styleId="Footer">
    <w:name w:val="footer"/>
    <w:basedOn w:val="Normal"/>
    <w:link w:val="FooterChar"/>
    <w:uiPriority w:val="99"/>
    <w:unhideWhenUsed/>
    <w:rsid w:val="00F8752D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8752D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07509"/>
    <w:rPr>
      <w:rFonts w:asciiTheme="majorHAnsi" w:eastAsiaTheme="majorEastAsia" w:hAnsiTheme="majorHAnsi" w:cstheme="majorBidi"/>
      <w:b/>
      <w:color w:val="005579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07509"/>
    <w:rPr>
      <w:rFonts w:asciiTheme="majorHAnsi" w:eastAsiaTheme="majorEastAsia" w:hAnsiTheme="majorHAnsi" w:cstheme="majorBidi"/>
      <w:b/>
      <w:color w:val="45B8AB" w:themeColor="text2"/>
      <w:szCs w:val="26"/>
    </w:rPr>
  </w:style>
  <w:style w:type="paragraph" w:customStyle="1" w:styleId="Style1">
    <w:name w:val="Style1"/>
    <w:basedOn w:val="Normal"/>
    <w:qFormat/>
    <w:rsid w:val="00D07509"/>
    <w:pPr>
      <w:numPr>
        <w:numId w:val="1"/>
      </w:numPr>
      <w:spacing w:after="240"/>
    </w:pPr>
    <w:rPr>
      <w:rFonts w:ascii="Arial" w:hAnsi="Arial"/>
    </w:rPr>
  </w:style>
  <w:style w:type="paragraph" w:customStyle="1" w:styleId="Quotebox">
    <w:name w:val="Quote box"/>
    <w:basedOn w:val="Normal"/>
    <w:qFormat/>
    <w:rsid w:val="00D07509"/>
    <w:pPr>
      <w:pBdr>
        <w:top w:val="single" w:sz="48" w:space="1" w:color="C8D300" w:themeColor="accent1"/>
        <w:left w:val="single" w:sz="48" w:space="4" w:color="C8D300" w:themeColor="accent1"/>
        <w:bottom w:val="single" w:sz="48" w:space="1" w:color="C8D300" w:themeColor="accent1"/>
        <w:right w:val="single" w:sz="48" w:space="4" w:color="C8D300" w:themeColor="accent1"/>
      </w:pBdr>
      <w:shd w:val="clear" w:color="auto" w:fill="C8D300" w:themeFill="accent1"/>
      <w:spacing w:after="240"/>
    </w:pPr>
    <w:rPr>
      <w:rFonts w:ascii="Arial" w:hAnsi="Arial"/>
      <w:color w:val="FFFFFF" w:themeColor="background1"/>
    </w:rPr>
  </w:style>
  <w:style w:type="paragraph" w:customStyle="1" w:styleId="Bullet">
    <w:name w:val="Bullet"/>
    <w:basedOn w:val="ListParagraph"/>
    <w:qFormat/>
    <w:rsid w:val="00D07509"/>
    <w:pPr>
      <w:numPr>
        <w:numId w:val="2"/>
      </w:numPr>
      <w:spacing w:after="240"/>
      <w:contextualSpacing w:val="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F8752D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F8752D"/>
    <w:pPr>
      <w:spacing w:before="120" w:after="0"/>
    </w:pPr>
    <w:rPr>
      <w:rFonts w:ascii="Arial" w:hAnsi="Arial"/>
      <w:color w:val="005579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010"/>
    <w:rPr>
      <w:rFonts w:asciiTheme="majorHAnsi" w:eastAsiaTheme="majorEastAsia" w:hAnsiTheme="majorHAnsi" w:cstheme="majorBidi"/>
      <w:color w:val="636900" w:themeColor="accent1" w:themeShade="7F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4F8"/>
    <w:pPr>
      <w:numPr>
        <w:ilvl w:val="1"/>
      </w:numPr>
      <w:spacing w:after="160"/>
    </w:pPr>
    <w:rPr>
      <w:rFonts w:eastAsiaTheme="minorEastAsia"/>
      <w:color w:val="03B3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C04F8"/>
    <w:rPr>
      <w:rFonts w:eastAsiaTheme="minorEastAsia"/>
      <w:color w:val="03B3FF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ningr\Documents\Custom%20Office%20Templates\BMAT_Job_Description_Template_Sept2018.dotx" TargetMode="External"/></Relationships>
</file>

<file path=word/theme/theme1.xml><?xml version="1.0" encoding="utf-8"?>
<a:theme xmlns:a="http://schemas.openxmlformats.org/drawingml/2006/main" name="Lantern_Theme">
  <a:themeElements>
    <a:clrScheme name="BMAT">
      <a:dk1>
        <a:srgbClr val="005579"/>
      </a:dk1>
      <a:lt1>
        <a:srgbClr val="FFFFFF"/>
      </a:lt1>
      <a:dk2>
        <a:srgbClr val="45B8AB"/>
      </a:dk2>
      <a:lt2>
        <a:srgbClr val="FFFFFF"/>
      </a:lt2>
      <a:accent1>
        <a:srgbClr val="C8D300"/>
      </a:accent1>
      <a:accent2>
        <a:srgbClr val="005579"/>
      </a:accent2>
      <a:accent3>
        <a:srgbClr val="45B8AB"/>
      </a:accent3>
      <a:accent4>
        <a:srgbClr val="F8E928"/>
      </a:accent4>
      <a:accent5>
        <a:srgbClr val="C8D300"/>
      </a:accent5>
      <a:accent6>
        <a:srgbClr val="005579"/>
      </a:accent6>
      <a:hlink>
        <a:srgbClr val="45B8AB"/>
      </a:hlink>
      <a:folHlink>
        <a:srgbClr val="C8D3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antern_Theme" id="{EE455F5F-B189-4E43-837C-610E1AFC6B20}" vid="{04597621-9154-A346-8468-D9019BB75B2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BMAT_Job_Description_Template_Sept2018</Template>
  <TotalTime>5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Maplesden Noakes School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Canning</dc:creator>
  <cp:keywords/>
  <dc:description/>
  <cp:lastModifiedBy>Kamran Hamid</cp:lastModifiedBy>
  <cp:revision>2</cp:revision>
  <cp:lastPrinted>2018-07-10T19:34:00Z</cp:lastPrinted>
  <dcterms:created xsi:type="dcterms:W3CDTF">2021-09-17T10:42:00Z</dcterms:created>
  <dcterms:modified xsi:type="dcterms:W3CDTF">2021-09-17T10:42:00Z</dcterms:modified>
</cp:coreProperties>
</file>