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E8EC5" w14:textId="6F045E5E" w:rsidR="00F8752D" w:rsidRDefault="00A62010" w:rsidP="009D5CBE">
      <w:pPr>
        <w:pStyle w:val="Heading1"/>
      </w:pPr>
      <w:bookmarkStart w:id="0" w:name="_GoBack"/>
      <w:bookmarkEnd w:id="0"/>
      <w:r>
        <w:t>JOB DESCRIPTION</w:t>
      </w:r>
    </w:p>
    <w:p w14:paraId="3697F4BB" w14:textId="77777777" w:rsidR="00A62010" w:rsidRDefault="00A62010" w:rsidP="001826F5">
      <w:pPr>
        <w:pStyle w:val="Bullet"/>
        <w:numPr>
          <w:ilvl w:val="0"/>
          <w:numId w:val="0"/>
        </w:numPr>
      </w:pPr>
    </w:p>
    <w:tbl>
      <w:tblPr>
        <w:tblW w:w="9584" w:type="dxa"/>
        <w:tblBorders>
          <w:top w:val="single" w:sz="18" w:space="0" w:color="C0C0C0"/>
          <w:left w:val="single" w:sz="18" w:space="0" w:color="C0C0C0"/>
          <w:bottom w:val="single" w:sz="18" w:space="0" w:color="C0C0C0"/>
          <w:right w:val="single" w:sz="18" w:space="0" w:color="C0C0C0"/>
          <w:insideH w:val="single" w:sz="18" w:space="0" w:color="C0C0C0"/>
          <w:insideV w:val="single" w:sz="1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820"/>
        <w:gridCol w:w="7764"/>
      </w:tblGrid>
      <w:tr w:rsidR="00FC40D7" w:rsidRPr="00D12798" w14:paraId="4156BE88" w14:textId="77777777" w:rsidTr="00CB72AA">
        <w:trPr>
          <w:trHeight w:val="349"/>
        </w:trPr>
        <w:tc>
          <w:tcPr>
            <w:tcW w:w="1820" w:type="dxa"/>
            <w:vAlign w:val="center"/>
          </w:tcPr>
          <w:p w14:paraId="48993D7B" w14:textId="6512910F" w:rsidR="00FC40D7" w:rsidRPr="00D12798" w:rsidRDefault="00FC40D7" w:rsidP="00CB72AA">
            <w:pPr>
              <w:rPr>
                <w:rFonts w:ascii="Arial" w:eastAsia="Questrial" w:hAnsi="Arial" w:cs="Arial"/>
                <w:b/>
                <w:sz w:val="22"/>
                <w:szCs w:val="22"/>
              </w:rPr>
            </w:pPr>
            <w:r>
              <w:rPr>
                <w:rFonts w:ascii="Arial" w:eastAsia="Questrial" w:hAnsi="Arial" w:cs="Arial"/>
                <w:b/>
                <w:sz w:val="22"/>
                <w:szCs w:val="22"/>
              </w:rPr>
              <w:t>POSITION:</w:t>
            </w:r>
          </w:p>
        </w:tc>
        <w:tc>
          <w:tcPr>
            <w:tcW w:w="7764" w:type="dxa"/>
            <w:vAlign w:val="center"/>
          </w:tcPr>
          <w:p w14:paraId="39D87D96" w14:textId="34FED579" w:rsidR="00FC40D7" w:rsidRPr="00F549C0" w:rsidRDefault="00FC40D7" w:rsidP="00CB72AA">
            <w:pPr>
              <w:rPr>
                <w:rFonts w:ascii="Arial" w:hAnsi="Arial" w:cs="Arial"/>
                <w:szCs w:val="20"/>
              </w:rPr>
            </w:pPr>
            <w:r w:rsidRPr="00F549C0">
              <w:rPr>
                <w:rFonts w:ascii="Arial" w:hAnsi="Arial" w:cs="Arial"/>
                <w:szCs w:val="20"/>
              </w:rPr>
              <w:t>Senior IT Technician</w:t>
            </w:r>
          </w:p>
        </w:tc>
      </w:tr>
      <w:tr w:rsidR="00B6731D" w:rsidRPr="00D12798" w14:paraId="25E774CF" w14:textId="77777777" w:rsidTr="00CB72AA">
        <w:trPr>
          <w:trHeight w:val="349"/>
        </w:trPr>
        <w:tc>
          <w:tcPr>
            <w:tcW w:w="1820" w:type="dxa"/>
            <w:vAlign w:val="center"/>
          </w:tcPr>
          <w:p w14:paraId="7E94899D" w14:textId="77777777" w:rsidR="00B6731D" w:rsidRPr="00D12798" w:rsidRDefault="00B6731D" w:rsidP="00CB72AA">
            <w:pPr>
              <w:rPr>
                <w:rFonts w:ascii="Arial" w:hAnsi="Arial" w:cs="Arial"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b/>
                <w:sz w:val="22"/>
                <w:szCs w:val="22"/>
              </w:rPr>
              <w:t xml:space="preserve">REPORTS TO: </w:t>
            </w:r>
          </w:p>
        </w:tc>
        <w:tc>
          <w:tcPr>
            <w:tcW w:w="7764" w:type="dxa"/>
            <w:vAlign w:val="center"/>
          </w:tcPr>
          <w:p w14:paraId="23704A84" w14:textId="05AA1A64" w:rsidR="00B6731D" w:rsidRPr="00F549C0" w:rsidRDefault="000E3451" w:rsidP="00CB72AA">
            <w:pPr>
              <w:rPr>
                <w:rFonts w:ascii="Arial" w:hAnsi="Arial" w:cs="Arial"/>
                <w:szCs w:val="20"/>
              </w:rPr>
            </w:pPr>
            <w:r w:rsidRPr="00F549C0">
              <w:rPr>
                <w:rFonts w:ascii="Arial" w:hAnsi="Arial" w:cs="Arial"/>
                <w:szCs w:val="20"/>
              </w:rPr>
              <w:t>IT Team Leader</w:t>
            </w:r>
          </w:p>
        </w:tc>
      </w:tr>
      <w:tr w:rsidR="00B6731D" w:rsidRPr="00D12798" w14:paraId="035BBE04" w14:textId="77777777" w:rsidTr="00CB72AA">
        <w:trPr>
          <w:trHeight w:val="349"/>
        </w:trPr>
        <w:tc>
          <w:tcPr>
            <w:tcW w:w="1820" w:type="dxa"/>
            <w:vAlign w:val="center"/>
          </w:tcPr>
          <w:p w14:paraId="3B78EE49" w14:textId="77777777" w:rsidR="00B6731D" w:rsidRPr="00D12798" w:rsidRDefault="00B6731D" w:rsidP="00CB72AA">
            <w:pPr>
              <w:rPr>
                <w:rFonts w:ascii="Arial" w:hAnsi="Arial" w:cs="Arial"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b/>
                <w:sz w:val="22"/>
                <w:szCs w:val="22"/>
              </w:rPr>
              <w:t>PAYSCALE:</w:t>
            </w:r>
          </w:p>
        </w:tc>
        <w:tc>
          <w:tcPr>
            <w:tcW w:w="7764" w:type="dxa"/>
            <w:vAlign w:val="center"/>
          </w:tcPr>
          <w:p w14:paraId="295A2C21" w14:textId="50B151C1" w:rsidR="00B6731D" w:rsidRPr="00F549C0" w:rsidRDefault="00F549C0" w:rsidP="00CB72AA">
            <w:pPr>
              <w:tabs>
                <w:tab w:val="left" w:pos="1985"/>
              </w:tabs>
              <w:rPr>
                <w:rFonts w:ascii="Arial" w:hAnsi="Arial" w:cs="Arial"/>
                <w:szCs w:val="20"/>
              </w:rPr>
            </w:pPr>
            <w:r w:rsidRPr="00F549C0">
              <w:rPr>
                <w:rFonts w:ascii="Arial" w:hAnsi="Arial" w:cs="Arial"/>
                <w:szCs w:val="20"/>
              </w:rPr>
              <w:t>Band 4, Point</w:t>
            </w:r>
            <w:r w:rsidR="00D47A12">
              <w:rPr>
                <w:rFonts w:ascii="Arial" w:hAnsi="Arial" w:cs="Arial"/>
                <w:szCs w:val="20"/>
              </w:rPr>
              <w:t>s</w:t>
            </w:r>
            <w:r w:rsidRPr="00F549C0">
              <w:rPr>
                <w:rFonts w:ascii="Arial" w:hAnsi="Arial" w:cs="Arial"/>
                <w:szCs w:val="20"/>
              </w:rPr>
              <w:t xml:space="preserve"> 19 – 28 (£26,107 - £32,860 per annum </w:t>
            </w:r>
            <w:proofErr w:type="spellStart"/>
            <w:r w:rsidRPr="00F549C0">
              <w:rPr>
                <w:rFonts w:ascii="Arial" w:hAnsi="Arial" w:cs="Arial"/>
                <w:szCs w:val="20"/>
              </w:rPr>
              <w:t>inc.</w:t>
            </w:r>
            <w:proofErr w:type="spellEnd"/>
            <w:r w:rsidRPr="00F549C0">
              <w:rPr>
                <w:rFonts w:ascii="Arial" w:hAnsi="Arial" w:cs="Arial"/>
                <w:szCs w:val="20"/>
              </w:rPr>
              <w:t xml:space="preserve"> outer fringe allowance)</w:t>
            </w:r>
          </w:p>
        </w:tc>
      </w:tr>
      <w:tr w:rsidR="00B6731D" w:rsidRPr="00D12798" w14:paraId="0EC4B855" w14:textId="77777777" w:rsidTr="00CB72AA">
        <w:trPr>
          <w:trHeight w:val="445"/>
        </w:trPr>
        <w:tc>
          <w:tcPr>
            <w:tcW w:w="1820" w:type="dxa"/>
            <w:vAlign w:val="center"/>
          </w:tcPr>
          <w:p w14:paraId="719552A0" w14:textId="77777777" w:rsidR="00B6731D" w:rsidRPr="00D12798" w:rsidRDefault="00B6731D" w:rsidP="00CB72AA">
            <w:pPr>
              <w:rPr>
                <w:rFonts w:ascii="Arial" w:eastAsia="Questrial" w:hAnsi="Arial" w:cs="Arial"/>
                <w:b/>
                <w:sz w:val="22"/>
                <w:szCs w:val="22"/>
              </w:rPr>
            </w:pPr>
            <w:r>
              <w:rPr>
                <w:rFonts w:ascii="Arial" w:eastAsia="Questrial" w:hAnsi="Arial" w:cs="Arial"/>
                <w:b/>
                <w:sz w:val="22"/>
                <w:szCs w:val="22"/>
              </w:rPr>
              <w:t xml:space="preserve">LOCATION </w:t>
            </w:r>
          </w:p>
        </w:tc>
        <w:tc>
          <w:tcPr>
            <w:tcW w:w="7764" w:type="dxa"/>
            <w:vAlign w:val="center"/>
          </w:tcPr>
          <w:p w14:paraId="088FC6A7" w14:textId="5AEFD9AF" w:rsidR="00B6731D" w:rsidRPr="00F549C0" w:rsidRDefault="006D6A41" w:rsidP="00CB72AA">
            <w:pPr>
              <w:tabs>
                <w:tab w:val="left" w:pos="1985"/>
              </w:tabs>
              <w:rPr>
                <w:rFonts w:ascii="Arial" w:hAnsi="Arial" w:cs="Arial"/>
                <w:szCs w:val="20"/>
              </w:rPr>
            </w:pPr>
            <w:r w:rsidRPr="00F549C0">
              <w:rPr>
                <w:rFonts w:ascii="Arial" w:hAnsi="Arial" w:cs="Arial"/>
                <w:szCs w:val="20"/>
              </w:rPr>
              <w:t xml:space="preserve">Harlow </w:t>
            </w:r>
            <w:r w:rsidR="00097C2C" w:rsidRPr="00F549C0">
              <w:rPr>
                <w:rFonts w:ascii="Arial" w:hAnsi="Arial" w:cs="Arial"/>
                <w:szCs w:val="20"/>
              </w:rPr>
              <w:t xml:space="preserve">&amp; Epping </w:t>
            </w:r>
            <w:r w:rsidRPr="00F549C0">
              <w:rPr>
                <w:rFonts w:ascii="Arial" w:hAnsi="Arial" w:cs="Arial"/>
                <w:szCs w:val="20"/>
              </w:rPr>
              <w:t xml:space="preserve">(with </w:t>
            </w:r>
            <w:r w:rsidR="00097C2C" w:rsidRPr="00F549C0">
              <w:rPr>
                <w:rFonts w:ascii="Arial" w:hAnsi="Arial" w:cs="Arial"/>
                <w:szCs w:val="20"/>
              </w:rPr>
              <w:t>infrequent</w:t>
            </w:r>
            <w:r w:rsidRPr="00F549C0">
              <w:rPr>
                <w:rFonts w:ascii="Arial" w:hAnsi="Arial" w:cs="Arial"/>
                <w:szCs w:val="20"/>
              </w:rPr>
              <w:t xml:space="preserve"> travel to other Trust sites</w:t>
            </w:r>
            <w:r w:rsidR="00097C2C" w:rsidRPr="00F549C0">
              <w:rPr>
                <w:rFonts w:ascii="Arial" w:hAnsi="Arial" w:cs="Arial"/>
                <w:szCs w:val="20"/>
              </w:rPr>
              <w:t>, if required</w:t>
            </w:r>
            <w:r w:rsidRPr="00F549C0">
              <w:rPr>
                <w:rFonts w:ascii="Arial" w:hAnsi="Arial" w:cs="Arial"/>
                <w:szCs w:val="20"/>
              </w:rPr>
              <w:t>)</w:t>
            </w:r>
          </w:p>
        </w:tc>
      </w:tr>
      <w:tr w:rsidR="00B6731D" w:rsidRPr="00D12798" w14:paraId="1660A560" w14:textId="77777777" w:rsidTr="00CB72AA">
        <w:trPr>
          <w:trHeight w:val="513"/>
        </w:trPr>
        <w:tc>
          <w:tcPr>
            <w:tcW w:w="1820" w:type="dxa"/>
            <w:vAlign w:val="center"/>
          </w:tcPr>
          <w:p w14:paraId="755E2F9B" w14:textId="77777777" w:rsidR="00B6731D" w:rsidRPr="00D12798" w:rsidRDefault="00B6731D" w:rsidP="00CB72AA">
            <w:pPr>
              <w:rPr>
                <w:rFonts w:ascii="Arial" w:eastAsia="Questrial" w:hAnsi="Arial" w:cs="Arial"/>
                <w:b/>
                <w:sz w:val="22"/>
                <w:szCs w:val="22"/>
              </w:rPr>
            </w:pPr>
            <w:r w:rsidRPr="00D12798">
              <w:rPr>
                <w:rFonts w:ascii="Arial" w:eastAsia="Questrial" w:hAnsi="Arial" w:cs="Arial"/>
                <w:b/>
                <w:sz w:val="22"/>
                <w:szCs w:val="22"/>
              </w:rPr>
              <w:t>CONTRACT:</w:t>
            </w:r>
          </w:p>
        </w:tc>
        <w:tc>
          <w:tcPr>
            <w:tcW w:w="7764" w:type="dxa"/>
            <w:vAlign w:val="center"/>
          </w:tcPr>
          <w:p w14:paraId="39553F0D" w14:textId="4B36469F" w:rsidR="00B6731D" w:rsidRPr="00F549C0" w:rsidRDefault="002B3327" w:rsidP="00CB72AA">
            <w:pPr>
              <w:rPr>
                <w:rFonts w:ascii="Arial" w:eastAsia="Questrial" w:hAnsi="Arial" w:cs="Arial"/>
                <w:szCs w:val="20"/>
              </w:rPr>
            </w:pPr>
            <w:r w:rsidRPr="00F549C0">
              <w:rPr>
                <w:rFonts w:ascii="Arial" w:eastAsia="Questrial" w:hAnsi="Arial" w:cs="Arial"/>
                <w:szCs w:val="20"/>
              </w:rPr>
              <w:t>Permanent, Full time, 37 hours per week, 52 weeks per year</w:t>
            </w:r>
          </w:p>
        </w:tc>
      </w:tr>
    </w:tbl>
    <w:p w14:paraId="14B50A93" w14:textId="77777777" w:rsidR="00B6731D" w:rsidRPr="00D12798" w:rsidRDefault="00B6731D" w:rsidP="00B6731D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671" w:type="dxa"/>
        <w:tblInd w:w="-42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600" w:firstRow="0" w:lastRow="0" w:firstColumn="0" w:lastColumn="0" w:noHBand="1" w:noVBand="1"/>
      </w:tblPr>
      <w:tblGrid>
        <w:gridCol w:w="9671"/>
      </w:tblGrid>
      <w:tr w:rsidR="00B6731D" w:rsidRPr="00D12798" w14:paraId="1321F90D" w14:textId="77777777" w:rsidTr="004C4227">
        <w:trPr>
          <w:trHeight w:val="6402"/>
        </w:trPr>
        <w:tc>
          <w:tcPr>
            <w:tcW w:w="9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373CF" w14:textId="77777777" w:rsidR="00B6731D" w:rsidRPr="00D12798" w:rsidRDefault="00B6731D" w:rsidP="00296FAF">
            <w:pPr>
              <w:pStyle w:val="Heading2"/>
            </w:pPr>
            <w:r w:rsidRPr="00D12798">
              <w:rPr>
                <w:rFonts w:eastAsia="Questrial"/>
              </w:rPr>
              <w:t>PURPOSE OF THE JOB</w:t>
            </w:r>
          </w:p>
          <w:p w14:paraId="025E8DD7" w14:textId="77777777" w:rsidR="00055BBD" w:rsidRPr="003C032F" w:rsidRDefault="00055BBD" w:rsidP="00055BBD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b/>
              </w:rPr>
            </w:pPr>
            <w:r w:rsidRPr="00B32005">
              <w:rPr>
                <w:rFonts w:cs="Arial"/>
              </w:rPr>
              <w:t xml:space="preserve">To work as </w:t>
            </w:r>
            <w:r>
              <w:rPr>
                <w:rFonts w:cs="Arial"/>
              </w:rPr>
              <w:t xml:space="preserve">a member </w:t>
            </w:r>
            <w:r w:rsidRPr="00B32005">
              <w:rPr>
                <w:rFonts w:cs="Arial"/>
              </w:rPr>
              <w:t>of the BMAT IT Services team to provide 1</w:t>
            </w:r>
            <w:r w:rsidRPr="00B32005">
              <w:rPr>
                <w:rFonts w:cs="Arial"/>
                <w:vertAlign w:val="superscript"/>
              </w:rPr>
              <w:t>st</w:t>
            </w:r>
            <w:r w:rsidRPr="00B32005">
              <w:rPr>
                <w:rFonts w:cs="Arial"/>
              </w:rPr>
              <w:t xml:space="preserve"> and 2</w:t>
            </w:r>
            <w:r w:rsidRPr="00B32005">
              <w:rPr>
                <w:rFonts w:cs="Arial"/>
                <w:vertAlign w:val="superscript"/>
              </w:rPr>
              <w:t>nd</w:t>
            </w:r>
            <w:r w:rsidRPr="00B32005">
              <w:rPr>
                <w:rFonts w:cs="Arial"/>
              </w:rPr>
              <w:t xml:space="preserve"> line support </w:t>
            </w:r>
            <w:r>
              <w:rPr>
                <w:rFonts w:cs="Arial"/>
              </w:rPr>
              <w:t>to Trust users and stakeholders.</w:t>
            </w:r>
          </w:p>
          <w:p w14:paraId="0358C06B" w14:textId="22439E6E" w:rsidR="003C032F" w:rsidRPr="00DC35A6" w:rsidRDefault="003C032F" w:rsidP="00725C5B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b/>
              </w:rPr>
            </w:pPr>
            <w:r w:rsidRPr="00DC35A6">
              <w:rPr>
                <w:rFonts w:cs="Arial"/>
              </w:rPr>
              <w:t>To help ensure the continual, smooth running and effective operation of the BMAT IT Service</w:t>
            </w:r>
            <w:r w:rsidR="004F0C40" w:rsidRPr="00DC35A6">
              <w:rPr>
                <w:rFonts w:cs="Arial"/>
              </w:rPr>
              <w:t xml:space="preserve">, by </w:t>
            </w:r>
            <w:r w:rsidR="00DC35A6" w:rsidRPr="00DC35A6">
              <w:rPr>
                <w:rFonts w:cs="Arial"/>
              </w:rPr>
              <w:t>supervising junior team members and supporting the Team Leader.</w:t>
            </w:r>
          </w:p>
          <w:p w14:paraId="1721AF71" w14:textId="77777777" w:rsidR="00DC35A6" w:rsidRPr="00DC35A6" w:rsidRDefault="00DC35A6" w:rsidP="00DC35A6">
            <w:pPr>
              <w:pStyle w:val="ListParagraph"/>
              <w:spacing w:after="0" w:line="276" w:lineRule="auto"/>
              <w:rPr>
                <w:b/>
              </w:rPr>
            </w:pPr>
          </w:p>
          <w:p w14:paraId="7EDA8C7D" w14:textId="77777777" w:rsidR="00B6731D" w:rsidRPr="00D12798" w:rsidRDefault="00B6731D" w:rsidP="00296FAF">
            <w:pPr>
              <w:pStyle w:val="Heading2"/>
              <w:rPr>
                <w:rFonts w:eastAsia="Questrial"/>
              </w:rPr>
            </w:pPr>
            <w:r w:rsidRPr="00D12798">
              <w:rPr>
                <w:rFonts w:eastAsia="Questrial"/>
              </w:rPr>
              <w:t xml:space="preserve">Liaison with: </w:t>
            </w:r>
          </w:p>
          <w:p w14:paraId="214C9CA4" w14:textId="77777777" w:rsidR="00B6731D" w:rsidRPr="00D12798" w:rsidRDefault="00094C1E" w:rsidP="00094C1E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jc w:val="both"/>
              <w:rPr>
                <w:rFonts w:ascii="Arial" w:eastAsia="Questrial" w:hAnsi="Arial" w:cs="Arial"/>
                <w:b/>
              </w:rPr>
            </w:pPr>
            <w:r>
              <w:rPr>
                <w:rFonts w:cs="Arial"/>
              </w:rPr>
              <w:t xml:space="preserve">In addition to working effectively with all </w:t>
            </w:r>
            <w:r w:rsidR="003C032F">
              <w:rPr>
                <w:rFonts w:cs="Arial"/>
              </w:rPr>
              <w:t xml:space="preserve">Trust </w:t>
            </w:r>
            <w:r>
              <w:rPr>
                <w:rFonts w:cs="Arial"/>
              </w:rPr>
              <w:t>users and other members of the IT team</w:t>
            </w:r>
            <w:r w:rsidRPr="00094C1E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the post</w:t>
            </w:r>
            <w:r w:rsidR="003C032F">
              <w:rPr>
                <w:rFonts w:cs="Arial"/>
              </w:rPr>
              <w:t>-</w:t>
            </w:r>
            <w:r>
              <w:rPr>
                <w:rFonts w:cs="Arial"/>
              </w:rPr>
              <w:t>holder will be expected to work with third party suppliers</w:t>
            </w:r>
            <w:r w:rsidR="003C032F">
              <w:rPr>
                <w:rFonts w:cs="Arial"/>
              </w:rPr>
              <w:t xml:space="preserve"> on a regular basis.</w:t>
            </w:r>
          </w:p>
        </w:tc>
      </w:tr>
    </w:tbl>
    <w:p w14:paraId="1FA07968" w14:textId="77777777" w:rsidR="00A62010" w:rsidRDefault="00A62010" w:rsidP="001826F5">
      <w:pPr>
        <w:pStyle w:val="Bullet"/>
        <w:numPr>
          <w:ilvl w:val="0"/>
          <w:numId w:val="0"/>
        </w:numPr>
        <w:sectPr w:rsidR="00A62010" w:rsidSect="00A271CD">
          <w:headerReference w:type="default" r:id="rId7"/>
          <w:footerReference w:type="default" r:id="rId8"/>
          <w:headerReference w:type="first" r:id="rId9"/>
          <w:type w:val="continuous"/>
          <w:pgSz w:w="11900" w:h="16820"/>
          <w:pgMar w:top="2971" w:right="851" w:bottom="1440" w:left="851" w:header="720" w:footer="356" w:gutter="0"/>
          <w:cols w:space="720"/>
          <w:titlePg/>
          <w:docGrid w:linePitch="360"/>
        </w:sectPr>
      </w:pPr>
    </w:p>
    <w:p w14:paraId="6A5E400E" w14:textId="77777777" w:rsidR="00A62010" w:rsidRPr="00B6731D" w:rsidRDefault="00A62010" w:rsidP="00B6731D">
      <w:pPr>
        <w:pStyle w:val="Heading1"/>
      </w:pPr>
      <w:bookmarkStart w:id="1" w:name="30j0zll" w:colFirst="0" w:colLast="0"/>
      <w:bookmarkEnd w:id="1"/>
      <w:r w:rsidRPr="00D12798">
        <w:rPr>
          <w:rFonts w:ascii="Arial" w:eastAsia="Questrial" w:hAnsi="Arial" w:cs="Arial"/>
          <w:sz w:val="22"/>
          <w:szCs w:val="22"/>
        </w:rPr>
        <w:lastRenderedPageBreak/>
        <w:t>KEY RESPONSIBILITIES AND ACCOUNTABILITIES</w:t>
      </w:r>
    </w:p>
    <w:p w14:paraId="3CCC388C" w14:textId="77777777" w:rsidR="00A62010" w:rsidRPr="00F549C0" w:rsidRDefault="00A62010" w:rsidP="00A62010">
      <w:pPr>
        <w:jc w:val="both"/>
        <w:rPr>
          <w:rFonts w:ascii="Arial" w:hAnsi="Arial" w:cs="Arial"/>
          <w:szCs w:val="22"/>
        </w:rPr>
      </w:pPr>
      <w:r w:rsidRPr="00F549C0">
        <w:rPr>
          <w:rFonts w:ascii="Arial" w:eastAsia="Questrial" w:hAnsi="Arial" w:cs="Arial"/>
          <w:szCs w:val="22"/>
        </w:rPr>
        <w:t>This list is not exhaustive, but includes:</w:t>
      </w:r>
    </w:p>
    <w:p w14:paraId="01A21613" w14:textId="77777777" w:rsidR="00A62010" w:rsidRPr="009D1689" w:rsidRDefault="00A62010" w:rsidP="00A62010">
      <w:pPr>
        <w:rPr>
          <w:rFonts w:ascii="Arial" w:hAnsi="Arial" w:cs="Arial"/>
        </w:rPr>
      </w:pPr>
    </w:p>
    <w:p w14:paraId="423587C1" w14:textId="77777777" w:rsidR="002C04F8" w:rsidRPr="003C032F" w:rsidRDefault="00A62010" w:rsidP="003C032F">
      <w:pPr>
        <w:pStyle w:val="Heading2"/>
      </w:pPr>
      <w:r w:rsidRPr="00D12798">
        <w:t>Specific Responsibilities</w:t>
      </w:r>
    </w:p>
    <w:p w14:paraId="1AA5E171" w14:textId="77777777" w:rsidR="002C04F8" w:rsidRPr="003C032F" w:rsidRDefault="002C04F8" w:rsidP="003C032F">
      <w:pPr>
        <w:pStyle w:val="Subtitle"/>
      </w:pPr>
      <w:r>
        <w:t>IT Operations</w:t>
      </w:r>
    </w:p>
    <w:p w14:paraId="68C66153" w14:textId="28906467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Provide</w:t>
      </w:r>
      <w:r w:rsidR="002C04F8" w:rsidRPr="00F8324C">
        <w:rPr>
          <w:rFonts w:cs="Arial"/>
        </w:rPr>
        <w:t xml:space="preserve"> technical support to all </w:t>
      </w:r>
      <w:r w:rsidR="002C04F8">
        <w:rPr>
          <w:rFonts w:cs="Arial"/>
        </w:rPr>
        <w:t xml:space="preserve">Trust users and stakeholders, with the emphasis </w:t>
      </w:r>
      <w:r w:rsidR="002C04F8" w:rsidRPr="00351D34">
        <w:rPr>
          <w:rFonts w:cs="Arial"/>
        </w:rPr>
        <w:t xml:space="preserve">on </w:t>
      </w:r>
      <w:r w:rsidR="002C04F8">
        <w:rPr>
          <w:rFonts w:cs="Arial"/>
        </w:rPr>
        <w:t>1</w:t>
      </w:r>
      <w:r w:rsidR="002C04F8" w:rsidRPr="004D256E">
        <w:rPr>
          <w:rFonts w:cs="Arial"/>
          <w:vertAlign w:val="superscript"/>
        </w:rPr>
        <w:t>st</w:t>
      </w:r>
      <w:r w:rsidR="002C04F8">
        <w:rPr>
          <w:rFonts w:cs="Arial"/>
        </w:rPr>
        <w:t xml:space="preserve"> and </w:t>
      </w:r>
      <w:r w:rsidR="002C04F8" w:rsidRPr="00351D34">
        <w:rPr>
          <w:rFonts w:cs="Arial"/>
        </w:rPr>
        <w:t>2</w:t>
      </w:r>
      <w:r w:rsidR="002C04F8" w:rsidRPr="00351D34">
        <w:rPr>
          <w:rFonts w:cs="Arial"/>
          <w:vertAlign w:val="superscript"/>
        </w:rPr>
        <w:t>nd</w:t>
      </w:r>
      <w:r w:rsidR="002C04F8" w:rsidRPr="00351D34">
        <w:rPr>
          <w:rFonts w:cs="Arial"/>
        </w:rPr>
        <w:t xml:space="preserve"> line support</w:t>
      </w:r>
    </w:p>
    <w:p w14:paraId="1D908C9D" w14:textId="3FAEF9D9" w:rsidR="004F0C40" w:rsidRPr="004F0C40" w:rsidRDefault="00E240C7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Supervise</w:t>
      </w:r>
      <w:r w:rsidR="004F0C40">
        <w:rPr>
          <w:rFonts w:cs="Arial"/>
        </w:rPr>
        <w:t xml:space="preserve"> designated IT staff</w:t>
      </w:r>
      <w:r>
        <w:rPr>
          <w:rFonts w:cs="Arial"/>
        </w:rPr>
        <w:t>, taking responsibility for quality of service</w:t>
      </w:r>
    </w:p>
    <w:p w14:paraId="4D6F263F" w14:textId="59448F43" w:rsidR="002C04F8" w:rsidRPr="00B32005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En</w:t>
      </w:r>
      <w:r w:rsidR="002C04F8">
        <w:rPr>
          <w:rFonts w:cs="Arial"/>
        </w:rPr>
        <w:t xml:space="preserve">sure all </w:t>
      </w:r>
      <w:r>
        <w:rPr>
          <w:rFonts w:cs="Arial"/>
        </w:rPr>
        <w:t xml:space="preserve">BMAT IT Services’ policies, processes and procedures are followed, in particular that </w:t>
      </w:r>
      <w:r w:rsidR="002C04F8">
        <w:rPr>
          <w:rFonts w:cs="Arial"/>
        </w:rPr>
        <w:t>calls are</w:t>
      </w:r>
      <w:r w:rsidR="002C04F8" w:rsidRPr="00B32005">
        <w:rPr>
          <w:rFonts w:cs="Arial"/>
        </w:rPr>
        <w:t xml:space="preserve"> </w:t>
      </w:r>
      <w:r w:rsidR="00855F69" w:rsidRPr="00B32005">
        <w:rPr>
          <w:rFonts w:cs="Arial"/>
        </w:rPr>
        <w:t>logged,</w:t>
      </w:r>
      <w:r w:rsidR="00F549C0">
        <w:rPr>
          <w:rFonts w:cs="Arial"/>
        </w:rPr>
        <w:t xml:space="preserve"> and SLAs are met</w:t>
      </w:r>
    </w:p>
    <w:p w14:paraId="3C1B161B" w14:textId="77777777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Maintain</w:t>
      </w:r>
      <w:r w:rsidR="003C032F">
        <w:rPr>
          <w:rFonts w:cs="Arial"/>
        </w:rPr>
        <w:t xml:space="preserve"> the IT operations function, as directed</w:t>
      </w:r>
    </w:p>
    <w:p w14:paraId="762BCDC4" w14:textId="35F88390" w:rsidR="003C032F" w:rsidRDefault="003C032F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Maintain best practice in the removal and mitigation of IT security r</w:t>
      </w:r>
      <w:r w:rsidR="00F549C0">
        <w:rPr>
          <w:rFonts w:cs="Arial"/>
        </w:rPr>
        <w:t>isks to the Trust, at all times</w:t>
      </w:r>
    </w:p>
    <w:p w14:paraId="0981CEBE" w14:textId="2925F630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Keep</w:t>
      </w:r>
      <w:r w:rsidR="00F549C0">
        <w:rPr>
          <w:rFonts w:cs="Arial"/>
        </w:rPr>
        <w:t xml:space="preserve"> IT documentation up to date</w:t>
      </w:r>
    </w:p>
    <w:p w14:paraId="53E51049" w14:textId="456014A9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Work with 3</w:t>
      </w:r>
      <w:r w:rsidRPr="007C288A">
        <w:rPr>
          <w:rFonts w:cs="Arial"/>
          <w:vertAlign w:val="superscript"/>
        </w:rPr>
        <w:t>rd</w:t>
      </w:r>
      <w:r>
        <w:rPr>
          <w:rFonts w:cs="Arial"/>
        </w:rPr>
        <w:t xml:space="preserve"> party support teams and</w:t>
      </w:r>
      <w:r w:rsidR="002C04F8">
        <w:rPr>
          <w:rFonts w:cs="Arial"/>
        </w:rPr>
        <w:t xml:space="preserve"> vendors to </w:t>
      </w:r>
      <w:r>
        <w:rPr>
          <w:rFonts w:cs="Arial"/>
        </w:rPr>
        <w:t xml:space="preserve">resolve issues and </w:t>
      </w:r>
      <w:r w:rsidR="00F549C0">
        <w:rPr>
          <w:rFonts w:cs="Arial"/>
        </w:rPr>
        <w:t>progress projects</w:t>
      </w:r>
    </w:p>
    <w:p w14:paraId="15AEA261" w14:textId="77B8C6BD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Support</w:t>
      </w:r>
      <w:r w:rsidR="002C04F8">
        <w:rPr>
          <w:rFonts w:cs="Arial"/>
        </w:rPr>
        <w:t xml:space="preserve"> procure</w:t>
      </w:r>
      <w:r>
        <w:rPr>
          <w:rFonts w:cs="Arial"/>
        </w:rPr>
        <w:t>ment</w:t>
      </w:r>
      <w:r w:rsidR="002C04F8">
        <w:rPr>
          <w:rFonts w:cs="Arial"/>
        </w:rPr>
        <w:t xml:space="preserve"> and install</w:t>
      </w:r>
      <w:r>
        <w:rPr>
          <w:rFonts w:cs="Arial"/>
        </w:rPr>
        <w:t>ation of</w:t>
      </w:r>
      <w:r w:rsidR="00F549C0">
        <w:rPr>
          <w:rFonts w:cs="Arial"/>
        </w:rPr>
        <w:t xml:space="preserve"> new IT software and hardware</w:t>
      </w:r>
    </w:p>
    <w:p w14:paraId="67981F41" w14:textId="3F47F3E9" w:rsidR="002C04F8" w:rsidRDefault="007C288A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Provide</w:t>
      </w:r>
      <w:r w:rsidR="002C04F8">
        <w:rPr>
          <w:rFonts w:cs="Arial"/>
        </w:rPr>
        <w:t xml:space="preserve"> </w:t>
      </w:r>
      <w:r w:rsidR="003C032F">
        <w:rPr>
          <w:rFonts w:cs="Arial"/>
        </w:rPr>
        <w:t xml:space="preserve">appropriate </w:t>
      </w:r>
      <w:r w:rsidR="002C04F8">
        <w:rPr>
          <w:rFonts w:cs="Arial"/>
        </w:rPr>
        <w:t xml:space="preserve">training </w:t>
      </w:r>
      <w:r w:rsidR="003C032F">
        <w:rPr>
          <w:rFonts w:cs="Arial"/>
        </w:rPr>
        <w:t>and guidance to users</w:t>
      </w:r>
      <w:r>
        <w:rPr>
          <w:rFonts w:cs="Arial"/>
        </w:rPr>
        <w:t>, where required</w:t>
      </w:r>
    </w:p>
    <w:p w14:paraId="51F3ED69" w14:textId="2FB82BBA" w:rsidR="002C04F8" w:rsidRDefault="003C032F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Support</w:t>
      </w:r>
      <w:r w:rsidR="002C04F8" w:rsidRPr="00F8324C">
        <w:rPr>
          <w:rFonts w:cs="Arial"/>
        </w:rPr>
        <w:t xml:space="preserve"> the development </w:t>
      </w:r>
      <w:r>
        <w:rPr>
          <w:rFonts w:cs="Arial"/>
        </w:rPr>
        <w:t xml:space="preserve">and improvement </w:t>
      </w:r>
      <w:r w:rsidR="002C04F8" w:rsidRPr="00F8324C">
        <w:rPr>
          <w:rFonts w:cs="Arial"/>
        </w:rPr>
        <w:t xml:space="preserve">of </w:t>
      </w:r>
      <w:r>
        <w:rPr>
          <w:rFonts w:cs="Arial"/>
        </w:rPr>
        <w:t>BMAT IT S</w:t>
      </w:r>
      <w:r w:rsidR="002C04F8" w:rsidRPr="00F8324C">
        <w:rPr>
          <w:rFonts w:cs="Arial"/>
        </w:rPr>
        <w:t xml:space="preserve">ervices </w:t>
      </w:r>
      <w:r w:rsidR="002C04F8">
        <w:rPr>
          <w:rFonts w:cs="Arial"/>
        </w:rPr>
        <w:t>across the Trust</w:t>
      </w:r>
    </w:p>
    <w:p w14:paraId="15E7A519" w14:textId="053E4DC8" w:rsidR="002C04F8" w:rsidRDefault="003C032F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>Support</w:t>
      </w:r>
      <w:r w:rsidR="002C04F8" w:rsidRPr="00F8324C">
        <w:rPr>
          <w:rFonts w:cs="Arial"/>
        </w:rPr>
        <w:t xml:space="preserve"> other member</w:t>
      </w:r>
      <w:r w:rsidR="002C04F8">
        <w:rPr>
          <w:rFonts w:cs="Arial"/>
        </w:rPr>
        <w:t>s of the BMAT IT Services</w:t>
      </w:r>
      <w:r w:rsidR="00F549C0">
        <w:rPr>
          <w:rFonts w:cs="Arial"/>
        </w:rPr>
        <w:t xml:space="preserve"> team, including IT apprentices</w:t>
      </w:r>
    </w:p>
    <w:p w14:paraId="72B55C49" w14:textId="5FE92EFF" w:rsidR="002C04F8" w:rsidRDefault="002C04F8" w:rsidP="00DC35A6">
      <w:pPr>
        <w:numPr>
          <w:ilvl w:val="0"/>
          <w:numId w:val="12"/>
        </w:numPr>
        <w:spacing w:after="0" w:line="276" w:lineRule="auto"/>
        <w:rPr>
          <w:rFonts w:cs="Arial"/>
        </w:rPr>
      </w:pPr>
      <w:r>
        <w:rPr>
          <w:rFonts w:cs="Arial"/>
        </w:rPr>
        <w:t xml:space="preserve">Adhere to </w:t>
      </w:r>
      <w:r w:rsidR="003C032F">
        <w:rPr>
          <w:rFonts w:cs="Arial"/>
        </w:rPr>
        <w:t xml:space="preserve">all Trust </w:t>
      </w:r>
      <w:r>
        <w:rPr>
          <w:rFonts w:cs="Arial"/>
        </w:rPr>
        <w:t>pol</w:t>
      </w:r>
      <w:r w:rsidR="00F549C0">
        <w:rPr>
          <w:rFonts w:cs="Arial"/>
        </w:rPr>
        <w:t>icies, processes and procedures</w:t>
      </w:r>
    </w:p>
    <w:p w14:paraId="32A2632B" w14:textId="77777777" w:rsidR="002C04F8" w:rsidRDefault="002C04F8" w:rsidP="002C04F8">
      <w:pPr>
        <w:rPr>
          <w:rFonts w:cs="Arial"/>
        </w:rPr>
      </w:pPr>
    </w:p>
    <w:p w14:paraId="1AC32BD6" w14:textId="77777777" w:rsidR="002C04F8" w:rsidRPr="003C032F" w:rsidRDefault="002C04F8" w:rsidP="003C032F">
      <w:pPr>
        <w:pStyle w:val="Subtitle"/>
      </w:pPr>
      <w:r>
        <w:t>IT</w:t>
      </w:r>
      <w:r w:rsidRPr="008E7B1D">
        <w:t xml:space="preserve"> Systems Support</w:t>
      </w:r>
    </w:p>
    <w:p w14:paraId="4C756198" w14:textId="5814281F" w:rsidR="002C04F8" w:rsidRDefault="002C04F8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>
        <w:rPr>
          <w:rFonts w:cs="Arial"/>
        </w:rPr>
        <w:t>Provide</w:t>
      </w:r>
      <w:r w:rsidRPr="00F8324C">
        <w:rPr>
          <w:rFonts w:cs="Arial"/>
        </w:rPr>
        <w:t xml:space="preserve"> </w:t>
      </w:r>
      <w:r>
        <w:rPr>
          <w:rFonts w:cs="Arial"/>
        </w:rPr>
        <w:t>1</w:t>
      </w:r>
      <w:r w:rsidRPr="008D673A">
        <w:rPr>
          <w:rFonts w:cs="Arial"/>
          <w:vertAlign w:val="superscript"/>
        </w:rPr>
        <w:t>st</w:t>
      </w:r>
      <w:r>
        <w:rPr>
          <w:rFonts w:cs="Arial"/>
        </w:rPr>
        <w:t xml:space="preserve"> and 2</w:t>
      </w:r>
      <w:r w:rsidRPr="008D673A">
        <w:rPr>
          <w:rFonts w:cs="Arial"/>
          <w:vertAlign w:val="superscript"/>
        </w:rPr>
        <w:t>nd</w:t>
      </w:r>
      <w:r w:rsidRPr="00F8324C">
        <w:rPr>
          <w:rFonts w:cs="Arial"/>
        </w:rPr>
        <w:t xml:space="preserve"> line</w:t>
      </w:r>
      <w:r>
        <w:rPr>
          <w:rFonts w:cs="Arial"/>
        </w:rPr>
        <w:t xml:space="preserve"> IT support for BMAT’s</w:t>
      </w:r>
      <w:r w:rsidRPr="00F8324C">
        <w:rPr>
          <w:rFonts w:cs="Arial"/>
        </w:rPr>
        <w:t xml:space="preserve"> systems</w:t>
      </w:r>
      <w:r>
        <w:rPr>
          <w:rFonts w:cs="Arial"/>
        </w:rPr>
        <w:t>, hardware, services and infrastructure, as required</w:t>
      </w:r>
    </w:p>
    <w:p w14:paraId="4E2DEE8B" w14:textId="29670932" w:rsidR="002C04F8" w:rsidRDefault="002C04F8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>
        <w:rPr>
          <w:rFonts w:cs="Arial"/>
        </w:rPr>
        <w:t>Ensure classroom devices are functional and availabl</w:t>
      </w:r>
      <w:r w:rsidR="00F549C0">
        <w:rPr>
          <w:rFonts w:cs="Arial"/>
        </w:rPr>
        <w:t>e for use by staff and students</w:t>
      </w:r>
    </w:p>
    <w:p w14:paraId="53251AAB" w14:textId="3E294246" w:rsidR="002C04F8" w:rsidRPr="00F8324C" w:rsidRDefault="002C04F8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 w:rsidRPr="00F8324C">
        <w:rPr>
          <w:rFonts w:cs="Arial"/>
        </w:rPr>
        <w:t xml:space="preserve">Support </w:t>
      </w:r>
      <w:r>
        <w:rPr>
          <w:rFonts w:cs="Arial"/>
        </w:rPr>
        <w:t>IT</w:t>
      </w:r>
      <w:r w:rsidRPr="00F8324C">
        <w:rPr>
          <w:rFonts w:cs="Arial"/>
        </w:rPr>
        <w:t xml:space="preserve"> implementatio</w:t>
      </w:r>
      <w:r>
        <w:rPr>
          <w:rFonts w:cs="Arial"/>
        </w:rPr>
        <w:t>n projects, including the preparation and provis</w:t>
      </w:r>
      <w:r w:rsidR="00F549C0">
        <w:rPr>
          <w:rFonts w:cs="Arial"/>
        </w:rPr>
        <w:t>ion of data and physical spaces</w:t>
      </w:r>
    </w:p>
    <w:p w14:paraId="517CF999" w14:textId="694A7061" w:rsidR="002C04F8" w:rsidRPr="008D673A" w:rsidRDefault="002C04F8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 w:rsidRPr="00F8324C">
        <w:rPr>
          <w:rFonts w:cs="Arial"/>
        </w:rPr>
        <w:t xml:space="preserve">Physically install </w:t>
      </w:r>
      <w:r>
        <w:rPr>
          <w:rFonts w:cs="Arial"/>
        </w:rPr>
        <w:t xml:space="preserve">and relocate </w:t>
      </w:r>
      <w:r w:rsidRPr="00F8324C">
        <w:rPr>
          <w:rFonts w:cs="Arial"/>
        </w:rPr>
        <w:t>hardware</w:t>
      </w:r>
      <w:r>
        <w:rPr>
          <w:rFonts w:cs="Arial"/>
        </w:rPr>
        <w:t>, where required</w:t>
      </w:r>
    </w:p>
    <w:p w14:paraId="42803680" w14:textId="3583302E" w:rsidR="002C04F8" w:rsidRPr="00F8324C" w:rsidRDefault="002C04F8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>
        <w:rPr>
          <w:rFonts w:cs="Arial"/>
        </w:rPr>
        <w:t>Create and contribute to</w:t>
      </w:r>
      <w:r w:rsidRPr="00F8324C">
        <w:rPr>
          <w:rFonts w:cs="Arial"/>
        </w:rPr>
        <w:t xml:space="preserve"> clear</w:t>
      </w:r>
      <w:r>
        <w:rPr>
          <w:rFonts w:cs="Arial"/>
        </w:rPr>
        <w:t>, plain language</w:t>
      </w:r>
      <w:r w:rsidRPr="00F8324C">
        <w:rPr>
          <w:rFonts w:cs="Arial"/>
        </w:rPr>
        <w:t xml:space="preserve"> documentation on the configuration, use and support of </w:t>
      </w:r>
      <w:r w:rsidR="003C032F">
        <w:rPr>
          <w:rFonts w:cs="Arial"/>
        </w:rPr>
        <w:t xml:space="preserve">specific </w:t>
      </w:r>
      <w:r>
        <w:rPr>
          <w:rFonts w:cs="Arial"/>
        </w:rPr>
        <w:t>IT</w:t>
      </w:r>
      <w:r w:rsidR="00F549C0">
        <w:rPr>
          <w:rFonts w:cs="Arial"/>
        </w:rPr>
        <w:t xml:space="preserve"> systems and developments</w:t>
      </w:r>
    </w:p>
    <w:p w14:paraId="4BB7B71F" w14:textId="0B520729" w:rsidR="002C04F8" w:rsidRDefault="002C04F8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>
        <w:rPr>
          <w:rFonts w:cs="Arial"/>
        </w:rPr>
        <w:t xml:space="preserve">Take a proactive </w:t>
      </w:r>
      <w:r w:rsidR="00855F69">
        <w:rPr>
          <w:rFonts w:cs="Arial"/>
        </w:rPr>
        <w:t>approach to</w:t>
      </w:r>
      <w:r w:rsidRPr="00F8324C">
        <w:rPr>
          <w:rFonts w:cs="Arial"/>
        </w:rPr>
        <w:t xml:space="preserve"> continually improve the reliability, resilience, performance and</w:t>
      </w:r>
      <w:r>
        <w:rPr>
          <w:rFonts w:cs="Arial"/>
        </w:rPr>
        <w:t xml:space="preserve"> functiona</w:t>
      </w:r>
      <w:r w:rsidR="00F549C0">
        <w:rPr>
          <w:rFonts w:cs="Arial"/>
        </w:rPr>
        <w:t>lity of IT systems and hardware</w:t>
      </w:r>
    </w:p>
    <w:p w14:paraId="05786AB9" w14:textId="77777777" w:rsidR="00A5620B" w:rsidRPr="008D673A" w:rsidRDefault="00A5620B" w:rsidP="00DC35A6">
      <w:pPr>
        <w:numPr>
          <w:ilvl w:val="0"/>
          <w:numId w:val="13"/>
        </w:numPr>
        <w:spacing w:after="0" w:line="276" w:lineRule="auto"/>
        <w:rPr>
          <w:rFonts w:cs="Arial"/>
        </w:rPr>
      </w:pPr>
      <w:r>
        <w:rPr>
          <w:rFonts w:cs="Arial"/>
        </w:rPr>
        <w:t>Identify, report and mitigate risks to the ongoing availability of the IT service, including systems and procedures related to disaster recovery</w:t>
      </w:r>
    </w:p>
    <w:p w14:paraId="22C8D36F" w14:textId="6B1372E3" w:rsidR="00855F69" w:rsidRPr="003C032F" w:rsidRDefault="00855F69" w:rsidP="00C36539">
      <w:pPr>
        <w:spacing w:after="0" w:line="240" w:lineRule="auto"/>
        <w:rPr>
          <w:rFonts w:cs="Arial"/>
        </w:rPr>
      </w:pPr>
    </w:p>
    <w:p w14:paraId="2A5A09B1" w14:textId="77777777" w:rsidR="002C04F8" w:rsidRPr="00BF14AE" w:rsidRDefault="002C04F8" w:rsidP="003C032F">
      <w:pPr>
        <w:pStyle w:val="Heading2"/>
      </w:pPr>
      <w:r w:rsidRPr="00BF14AE">
        <w:t>General Expectations</w:t>
      </w:r>
    </w:p>
    <w:p w14:paraId="5B32A0B8" w14:textId="77777777" w:rsidR="002C04F8" w:rsidRPr="00720FDB" w:rsidRDefault="002C04F8" w:rsidP="00DC35A6">
      <w:pPr>
        <w:numPr>
          <w:ilvl w:val="0"/>
          <w:numId w:val="11"/>
        </w:numPr>
        <w:spacing w:after="0" w:line="276" w:lineRule="auto"/>
        <w:ind w:left="1134" w:hanging="425"/>
        <w:rPr>
          <w:rFonts w:cs="Arial"/>
        </w:rPr>
      </w:pPr>
      <w:r w:rsidRPr="00720FDB">
        <w:rPr>
          <w:rFonts w:cs="Arial"/>
        </w:rPr>
        <w:t>To participate in the performance and development review process, taking personal responsibility for identification of learning, development and training opportunities in discussion with line manager.</w:t>
      </w:r>
    </w:p>
    <w:p w14:paraId="404C8F61" w14:textId="694DFCE8" w:rsidR="002C04F8" w:rsidRPr="00720FDB" w:rsidRDefault="002C04F8" w:rsidP="00DC35A6">
      <w:pPr>
        <w:numPr>
          <w:ilvl w:val="0"/>
          <w:numId w:val="11"/>
        </w:numPr>
        <w:spacing w:after="0" w:line="276" w:lineRule="auto"/>
        <w:ind w:left="1134" w:hanging="425"/>
        <w:rPr>
          <w:rFonts w:cs="Arial"/>
        </w:rPr>
      </w:pPr>
      <w:r w:rsidRPr="00720FDB">
        <w:rPr>
          <w:rFonts w:cs="Arial"/>
        </w:rPr>
        <w:t>To comply with individual responsibilities, in accordance with the role, for health &amp; safety in the w</w:t>
      </w:r>
      <w:r w:rsidR="00F549C0">
        <w:rPr>
          <w:rFonts w:cs="Arial"/>
        </w:rPr>
        <w:t>orkplace</w:t>
      </w:r>
    </w:p>
    <w:p w14:paraId="54256297" w14:textId="52BF716F" w:rsidR="002C04F8" w:rsidRPr="00720FDB" w:rsidRDefault="002C04F8" w:rsidP="00DC35A6">
      <w:pPr>
        <w:numPr>
          <w:ilvl w:val="0"/>
          <w:numId w:val="11"/>
        </w:numPr>
        <w:spacing w:after="0" w:line="276" w:lineRule="auto"/>
        <w:ind w:left="1134" w:hanging="425"/>
        <w:rPr>
          <w:rFonts w:cs="Arial"/>
        </w:rPr>
      </w:pPr>
      <w:r w:rsidRPr="00720FDB">
        <w:rPr>
          <w:rFonts w:cs="Arial"/>
        </w:rPr>
        <w:t>To ensure that all duties and services provided are in accordance with the Trust’s Equal Opportunities Policy and in li</w:t>
      </w:r>
      <w:r w:rsidR="00F549C0">
        <w:rPr>
          <w:rFonts w:cs="Arial"/>
        </w:rPr>
        <w:t>ne with the Trust’s objectives.</w:t>
      </w:r>
    </w:p>
    <w:p w14:paraId="39441957" w14:textId="77777777" w:rsidR="002C04F8" w:rsidRDefault="002C04F8" w:rsidP="002C04F8"/>
    <w:p w14:paraId="6300DF1D" w14:textId="77777777" w:rsidR="00DC35A6" w:rsidRDefault="00DC35A6" w:rsidP="003C032F">
      <w:pPr>
        <w:pStyle w:val="Subtitle"/>
      </w:pPr>
    </w:p>
    <w:p w14:paraId="048CFA52" w14:textId="065AC33E" w:rsidR="002C04F8" w:rsidRPr="00F549C0" w:rsidRDefault="002C04F8" w:rsidP="003C032F">
      <w:pPr>
        <w:pStyle w:val="Subtitle"/>
        <w:rPr>
          <w:rFonts w:asciiTheme="majorHAnsi" w:hAnsiTheme="majorHAnsi" w:cstheme="majorHAnsi"/>
          <w:color w:val="45B8AB" w:themeColor="text2"/>
          <w:sz w:val="24"/>
        </w:rPr>
      </w:pPr>
      <w:r w:rsidRPr="00F549C0">
        <w:rPr>
          <w:rFonts w:asciiTheme="majorHAnsi" w:hAnsiTheme="majorHAnsi" w:cstheme="majorHAnsi"/>
          <w:color w:val="45B8AB" w:themeColor="text2"/>
          <w:sz w:val="24"/>
        </w:rPr>
        <w:lastRenderedPageBreak/>
        <w:t>Compliance</w:t>
      </w:r>
    </w:p>
    <w:p w14:paraId="2F6BDBDB" w14:textId="6A6D4755" w:rsidR="002C04F8" w:rsidRPr="00F8324C" w:rsidRDefault="002C04F8" w:rsidP="00181C63">
      <w:pPr>
        <w:spacing w:after="0" w:line="240" w:lineRule="auto"/>
        <w:rPr>
          <w:rFonts w:cs="Arial"/>
        </w:rPr>
      </w:pPr>
      <w:r w:rsidRPr="00F8324C">
        <w:rPr>
          <w:rFonts w:cs="Arial"/>
        </w:rPr>
        <w:t xml:space="preserve">Ensure that all </w:t>
      </w:r>
      <w:r>
        <w:rPr>
          <w:rFonts w:cs="Arial"/>
        </w:rPr>
        <w:t>IT</w:t>
      </w:r>
      <w:r w:rsidRPr="00F8324C">
        <w:rPr>
          <w:rFonts w:cs="Arial"/>
        </w:rPr>
        <w:t xml:space="preserve"> services are </w:t>
      </w:r>
      <w:r w:rsidR="003C032F">
        <w:rPr>
          <w:rFonts w:cs="Arial"/>
        </w:rPr>
        <w:t>compl</w:t>
      </w:r>
      <w:r w:rsidR="00181C63">
        <w:rPr>
          <w:rFonts w:cs="Arial"/>
        </w:rPr>
        <w:t>iant</w:t>
      </w:r>
      <w:r w:rsidRPr="00F8324C">
        <w:rPr>
          <w:rFonts w:cs="Arial"/>
        </w:rPr>
        <w:t xml:space="preserve"> with child protection</w:t>
      </w:r>
      <w:r>
        <w:rPr>
          <w:rFonts w:cs="Arial"/>
        </w:rPr>
        <w:t>, data protection and</w:t>
      </w:r>
      <w:r w:rsidRPr="00F8324C">
        <w:rPr>
          <w:rFonts w:cs="Arial"/>
        </w:rPr>
        <w:t xml:space="preserve"> any other relevant legislation.</w:t>
      </w:r>
    </w:p>
    <w:p w14:paraId="57DE1FA6" w14:textId="77777777" w:rsidR="002C04F8" w:rsidRDefault="002C04F8" w:rsidP="002C04F8">
      <w:pPr>
        <w:rPr>
          <w:rFonts w:cs="Arial"/>
        </w:rPr>
      </w:pPr>
    </w:p>
    <w:p w14:paraId="7BCA3734" w14:textId="77777777" w:rsidR="002C04F8" w:rsidRPr="003C032F" w:rsidRDefault="002C04F8" w:rsidP="003C032F">
      <w:pPr>
        <w:pStyle w:val="Subtitle"/>
      </w:pPr>
      <w:r w:rsidRPr="009E1F83">
        <w:t>Accountability</w:t>
      </w:r>
    </w:p>
    <w:p w14:paraId="17B4AF3E" w14:textId="77777777" w:rsidR="002C04F8" w:rsidRPr="009E1F83" w:rsidRDefault="002C04F8" w:rsidP="00DC35A6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9E1F83">
        <w:rPr>
          <w:rFonts w:cs="Arial"/>
        </w:rPr>
        <w:t xml:space="preserve">Accept responsibility for </w:t>
      </w:r>
      <w:r>
        <w:rPr>
          <w:rFonts w:cs="Arial"/>
        </w:rPr>
        <w:t>IT</w:t>
      </w:r>
      <w:r w:rsidRPr="009E1F83">
        <w:rPr>
          <w:rFonts w:cs="Arial"/>
        </w:rPr>
        <w:t xml:space="preserve"> service problems and actively seek solutions.</w:t>
      </w:r>
    </w:p>
    <w:p w14:paraId="09B39FFD" w14:textId="77777777" w:rsidR="002C04F8" w:rsidRPr="009E1F83" w:rsidRDefault="002C04F8" w:rsidP="00DC35A6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9E1F83">
        <w:rPr>
          <w:rFonts w:cs="Arial"/>
        </w:rPr>
        <w:t xml:space="preserve">Ensure that any </w:t>
      </w:r>
      <w:r>
        <w:rPr>
          <w:rFonts w:cs="Arial"/>
        </w:rPr>
        <w:t>IT</w:t>
      </w:r>
      <w:r w:rsidRPr="009E1F83">
        <w:rPr>
          <w:rFonts w:cs="Arial"/>
        </w:rPr>
        <w:t xml:space="preserve"> service or equipment meets health and safety requirements.</w:t>
      </w:r>
    </w:p>
    <w:p w14:paraId="4B0D64CE" w14:textId="77777777" w:rsidR="00A62010" w:rsidRPr="009D1689" w:rsidRDefault="00A62010" w:rsidP="00A6201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BE12001" w14:textId="77777777" w:rsidR="00A62010" w:rsidRPr="009D1689" w:rsidRDefault="00A62010" w:rsidP="003C032F">
      <w:pPr>
        <w:pStyle w:val="Heading2"/>
        <w:rPr>
          <w:rFonts w:eastAsia="Century Gothic"/>
        </w:rPr>
      </w:pPr>
      <w:r w:rsidRPr="009D1689">
        <w:rPr>
          <w:rFonts w:eastAsia="Century Gothic"/>
        </w:rPr>
        <w:t>General responsibilities common to all members of staff</w:t>
      </w:r>
    </w:p>
    <w:p w14:paraId="6695B927" w14:textId="77777777" w:rsidR="00A62010" w:rsidRPr="003C032F" w:rsidRDefault="00A62010" w:rsidP="00A62010">
      <w:pPr>
        <w:tabs>
          <w:tab w:val="left" w:pos="709"/>
          <w:tab w:val="left" w:pos="1134"/>
          <w:tab w:val="left" w:pos="2410"/>
        </w:tabs>
        <w:spacing w:line="276" w:lineRule="auto"/>
        <w:jc w:val="both"/>
        <w:rPr>
          <w:rFonts w:ascii="Arial" w:hAnsi="Arial" w:cs="Arial"/>
          <w:szCs w:val="20"/>
        </w:rPr>
      </w:pPr>
      <w:r w:rsidRPr="003C032F">
        <w:rPr>
          <w:rFonts w:ascii="Arial" w:hAnsi="Arial" w:cs="Arial"/>
          <w:szCs w:val="20"/>
        </w:rPr>
        <w:t xml:space="preserve">All staff are responsible for the safeguarding and wellbeing of pupils and must follow BMAT guidance and policies.   </w:t>
      </w:r>
    </w:p>
    <w:p w14:paraId="54F9774B" w14:textId="77777777" w:rsidR="00A62010" w:rsidRPr="003C032F" w:rsidRDefault="00A62010" w:rsidP="00A62010">
      <w:pPr>
        <w:spacing w:line="276" w:lineRule="auto"/>
        <w:rPr>
          <w:rFonts w:ascii="Arial" w:hAnsi="Arial" w:cs="Arial"/>
          <w:i/>
          <w:szCs w:val="20"/>
        </w:rPr>
      </w:pPr>
      <w:r w:rsidRPr="003C032F">
        <w:rPr>
          <w:rFonts w:ascii="Arial" w:hAnsi="Arial" w:cs="Arial"/>
          <w:szCs w:val="20"/>
        </w:rPr>
        <w:t>Burnt Mill Academy Trust Directors are committed to safeguarding and promoting the welfare of children and young people and expect all staff and volunteers to share in this commitment.</w:t>
      </w:r>
      <w:r w:rsidRPr="003C032F">
        <w:rPr>
          <w:rFonts w:ascii="Arial" w:hAnsi="Arial" w:cs="Arial"/>
          <w:i/>
          <w:szCs w:val="20"/>
        </w:rPr>
        <w:t xml:space="preserve"> </w:t>
      </w:r>
    </w:p>
    <w:p w14:paraId="33A92B07" w14:textId="77777777" w:rsidR="00B6731D" w:rsidRDefault="00A62010" w:rsidP="00B6731D">
      <w:pPr>
        <w:spacing w:line="276" w:lineRule="auto"/>
        <w:jc w:val="both"/>
        <w:rPr>
          <w:rFonts w:ascii="Arial" w:hAnsi="Arial" w:cs="Arial"/>
          <w:szCs w:val="20"/>
        </w:rPr>
      </w:pPr>
      <w:r w:rsidRPr="003C032F">
        <w:rPr>
          <w:rFonts w:ascii="Arial" w:hAnsi="Arial" w:cs="Arial"/>
          <w:szCs w:val="20"/>
        </w:rPr>
        <w:t>This job description will be reviewed annually and may be subject to amendment or modification at any time after consultation with the post-holder.</w:t>
      </w:r>
    </w:p>
    <w:p w14:paraId="7BE47CFD" w14:textId="77777777" w:rsidR="00296FAF" w:rsidRDefault="00296FAF" w:rsidP="00B6731D">
      <w:pPr>
        <w:spacing w:line="276" w:lineRule="auto"/>
        <w:jc w:val="both"/>
        <w:rPr>
          <w:rFonts w:ascii="Arial" w:hAnsi="Arial" w:cs="Arial"/>
          <w:szCs w:val="20"/>
        </w:rPr>
      </w:pPr>
    </w:p>
    <w:p w14:paraId="079BEC43" w14:textId="77777777" w:rsidR="00296FAF" w:rsidRDefault="00296FAF">
      <w:pPr>
        <w:spacing w:after="0"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br w:type="page"/>
      </w:r>
    </w:p>
    <w:p w14:paraId="03C38941" w14:textId="77777777" w:rsidR="00296FAF" w:rsidRPr="003C032F" w:rsidRDefault="00296FAF" w:rsidP="00B6731D">
      <w:pPr>
        <w:spacing w:line="276" w:lineRule="auto"/>
        <w:jc w:val="both"/>
        <w:rPr>
          <w:rFonts w:ascii="Arial" w:hAnsi="Arial" w:cs="Arial"/>
          <w:szCs w:val="20"/>
        </w:rPr>
      </w:pPr>
    </w:p>
    <w:tbl>
      <w:tblPr>
        <w:tblpPr w:leftFromText="180" w:rightFromText="180" w:vertAnchor="text" w:tblpY="120"/>
        <w:tblW w:w="102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6140"/>
        <w:gridCol w:w="1134"/>
        <w:gridCol w:w="1134"/>
        <w:gridCol w:w="10"/>
      </w:tblGrid>
      <w:tr w:rsidR="00A62010" w:rsidRPr="00D12798" w14:paraId="7AD56E86" w14:textId="77777777" w:rsidTr="00296FAF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557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53DF4" w14:textId="77777777" w:rsidR="00A62010" w:rsidRPr="00D12798" w:rsidRDefault="00A62010" w:rsidP="00CB72AA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841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57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6B473" w14:textId="77777777" w:rsidR="00A62010" w:rsidRPr="00D12798" w:rsidRDefault="00A62010" w:rsidP="00296FAF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Person Specification –   </w:t>
            </w:r>
            <w:r w:rsidR="00296FA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Senior IT Technician</w:t>
            </w:r>
          </w:p>
        </w:tc>
      </w:tr>
      <w:tr w:rsidR="00A62010" w:rsidRPr="00D12798" w14:paraId="4D314645" w14:textId="77777777" w:rsidTr="00296FAF">
        <w:trPr>
          <w:gridAfter w:val="1"/>
          <w:wAfter w:w="10" w:type="dxa"/>
        </w:trPr>
        <w:tc>
          <w:tcPr>
            <w:tcW w:w="17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E0735" w14:textId="77777777" w:rsidR="00A62010" w:rsidRPr="00D12798" w:rsidRDefault="00A62010" w:rsidP="00CB72AA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77842" w14:textId="77777777" w:rsidR="00A62010" w:rsidRPr="00D12798" w:rsidRDefault="00A62010" w:rsidP="00CB72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07D6D6B" w14:textId="77777777" w:rsidR="00A62010" w:rsidRPr="00D12798" w:rsidRDefault="00A62010" w:rsidP="00CB72A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6DB7C03" w14:textId="77777777" w:rsidR="00A62010" w:rsidRPr="00D12798" w:rsidRDefault="00A62010" w:rsidP="00CB72A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2798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A62010" w:rsidRPr="00296FAF" w14:paraId="7D595B24" w14:textId="77777777" w:rsidTr="00296FAF">
        <w:trPr>
          <w:gridAfter w:val="1"/>
          <w:wAfter w:w="10" w:type="dxa"/>
          <w:trHeight w:val="2142"/>
        </w:trPr>
        <w:tc>
          <w:tcPr>
            <w:tcW w:w="1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1B455" w14:textId="77777777" w:rsidR="00A62010" w:rsidRPr="00296FAF" w:rsidRDefault="00A62010" w:rsidP="00296FAF">
            <w:pPr>
              <w:rPr>
                <w:rFonts w:ascii="Arial" w:hAnsi="Arial" w:cs="Arial"/>
                <w:b/>
                <w:iCs/>
                <w:szCs w:val="20"/>
              </w:rPr>
            </w:pPr>
            <w:r w:rsidRPr="00296FAF">
              <w:rPr>
                <w:rFonts w:ascii="Arial" w:hAnsi="Arial" w:cs="Arial"/>
                <w:b/>
                <w:iCs/>
                <w:szCs w:val="20"/>
              </w:rPr>
              <w:t>Qualifications and documentation</w:t>
            </w:r>
          </w:p>
        </w:tc>
        <w:tc>
          <w:tcPr>
            <w:tcW w:w="6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016F8" w14:textId="77777777" w:rsidR="00A62010" w:rsidRPr="00296FAF" w:rsidRDefault="00A62010" w:rsidP="00296F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Enhanced DBS and validated references</w:t>
            </w:r>
            <w:r w:rsidR="001416B9">
              <w:rPr>
                <w:rFonts w:ascii="Arial" w:eastAsia="Questrial" w:hAnsi="Arial" w:cs="Arial"/>
                <w:szCs w:val="20"/>
              </w:rPr>
              <w:t xml:space="preserve"> (or able to obtain same)</w:t>
            </w:r>
          </w:p>
          <w:p w14:paraId="248DE5C3" w14:textId="77777777" w:rsidR="00A62010" w:rsidRPr="00296FAF" w:rsidRDefault="00A62010" w:rsidP="00296F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 xml:space="preserve">Eligibility to work in the UK </w:t>
            </w:r>
          </w:p>
          <w:p w14:paraId="72B4301F" w14:textId="77777777" w:rsidR="00A62010" w:rsidRPr="00296FAF" w:rsidRDefault="00A62010" w:rsidP="00296F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t>Able to demonstrate a good level of general education to GCSE standard in Mathematics and English or equivalent.</w:t>
            </w:r>
          </w:p>
          <w:p w14:paraId="05A6FDA4" w14:textId="77777777" w:rsidR="00A62010" w:rsidRPr="00296FAF" w:rsidRDefault="00A62010" w:rsidP="00296F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t>F</w:t>
            </w:r>
            <w:r w:rsidR="003C032F" w:rsidRPr="00296FAF">
              <w:rPr>
                <w:rFonts w:ascii="Arial" w:hAnsi="Arial" w:cs="Arial"/>
                <w:szCs w:val="20"/>
              </w:rPr>
              <w:t>ull d</w:t>
            </w:r>
            <w:r w:rsidRPr="00296FAF">
              <w:rPr>
                <w:rFonts w:ascii="Arial" w:hAnsi="Arial" w:cs="Arial"/>
                <w:szCs w:val="20"/>
              </w:rPr>
              <w:t>riving licence – ability to be mobile</w:t>
            </w:r>
            <w:r w:rsidR="003C032F" w:rsidRPr="00296FAF">
              <w:rPr>
                <w:rFonts w:ascii="Arial" w:hAnsi="Arial" w:cs="Arial"/>
                <w:szCs w:val="20"/>
              </w:rPr>
              <w:t xml:space="preserve"> between sites where required</w:t>
            </w:r>
          </w:p>
          <w:p w14:paraId="725D311A" w14:textId="77777777" w:rsidR="00296FAF" w:rsidRPr="00296FAF" w:rsidRDefault="00296FAF" w:rsidP="00296F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t>Recognised qualification in a relevant subject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C3198F2" w14:textId="77777777" w:rsidR="00A62010" w:rsidRPr="00296FAF" w:rsidRDefault="00A62010" w:rsidP="00296FAF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15C56857" w14:textId="77777777" w:rsidR="00296FAF" w:rsidRPr="00296FAF" w:rsidRDefault="00A62010" w:rsidP="007E5A89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1407EC9" w14:textId="77777777" w:rsidR="00296FAF" w:rsidRPr="00296FAF" w:rsidRDefault="00296FAF" w:rsidP="00296FAF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24CD32A" w14:textId="77777777" w:rsidR="003C032F" w:rsidRPr="00296FAF" w:rsidRDefault="003C032F" w:rsidP="007E5A89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484DCC8C" w14:textId="77777777" w:rsidR="007E5A89" w:rsidRPr="00296FAF" w:rsidRDefault="007E5A89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6BACEBFA" w14:textId="77777777" w:rsidR="00A62010" w:rsidRPr="00296FAF" w:rsidRDefault="00A62010" w:rsidP="00296FAF">
            <w:pPr>
              <w:spacing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3E5BCD8" w14:textId="77777777" w:rsidR="00A62010" w:rsidRPr="00296FAF" w:rsidRDefault="00A62010" w:rsidP="00CB72AA">
            <w:pPr>
              <w:rPr>
                <w:rFonts w:ascii="Arial" w:hAnsi="Arial" w:cs="Arial"/>
                <w:szCs w:val="20"/>
              </w:rPr>
            </w:pPr>
          </w:p>
          <w:p w14:paraId="7F8AA160" w14:textId="77777777" w:rsidR="00296FAF" w:rsidRPr="00296FAF" w:rsidRDefault="00296FAF" w:rsidP="00CB72AA">
            <w:pPr>
              <w:rPr>
                <w:rFonts w:ascii="Arial" w:hAnsi="Arial" w:cs="Arial"/>
                <w:szCs w:val="20"/>
              </w:rPr>
            </w:pPr>
          </w:p>
          <w:p w14:paraId="045DEA32" w14:textId="77777777" w:rsidR="00296FAF" w:rsidRPr="00296FAF" w:rsidRDefault="00296FAF" w:rsidP="00CB72AA">
            <w:pPr>
              <w:rPr>
                <w:rFonts w:ascii="Arial" w:hAnsi="Arial" w:cs="Arial"/>
                <w:szCs w:val="20"/>
              </w:rPr>
            </w:pPr>
          </w:p>
          <w:p w14:paraId="21EE3FA1" w14:textId="77777777" w:rsidR="00296FAF" w:rsidRDefault="00296FAF" w:rsidP="00CB72AA">
            <w:pPr>
              <w:rPr>
                <w:rFonts w:ascii="Arial" w:hAnsi="Arial" w:cs="Arial"/>
                <w:szCs w:val="20"/>
              </w:rPr>
            </w:pPr>
          </w:p>
          <w:p w14:paraId="4C0BD78F" w14:textId="77777777" w:rsidR="00296FAF" w:rsidRPr="00296FAF" w:rsidRDefault="00296FAF" w:rsidP="007E5A89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</w:tc>
      </w:tr>
      <w:tr w:rsidR="00A62010" w:rsidRPr="00296FAF" w14:paraId="55B458B5" w14:textId="77777777" w:rsidTr="007E5A89">
        <w:trPr>
          <w:gridAfter w:val="1"/>
          <w:wAfter w:w="10" w:type="dxa"/>
          <w:trHeight w:val="1939"/>
        </w:trPr>
        <w:tc>
          <w:tcPr>
            <w:tcW w:w="1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A7E3E" w14:textId="77777777" w:rsidR="00A62010" w:rsidRPr="00296FAF" w:rsidRDefault="00A62010" w:rsidP="00CB72AA">
            <w:pPr>
              <w:rPr>
                <w:rFonts w:ascii="Arial" w:hAnsi="Arial" w:cs="Arial"/>
                <w:b/>
                <w:bCs/>
                <w:szCs w:val="20"/>
              </w:rPr>
            </w:pPr>
            <w:r w:rsidRPr="00296FAF">
              <w:rPr>
                <w:rFonts w:ascii="Arial" w:hAnsi="Arial" w:cs="Arial"/>
                <w:b/>
                <w:bCs/>
                <w:szCs w:val="20"/>
              </w:rPr>
              <w:t>Experience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A0EA0" w14:textId="77777777" w:rsidR="00296FAF" w:rsidRDefault="00A62010" w:rsidP="001416B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 w:rsidRPr="001416B9">
              <w:rPr>
                <w:rFonts w:ascii="Arial" w:eastAsia="Questrial" w:hAnsi="Arial" w:cs="Arial"/>
                <w:szCs w:val="20"/>
              </w:rPr>
              <w:t>Succe</w:t>
            </w:r>
            <w:r w:rsidR="00296FAF" w:rsidRPr="001416B9">
              <w:rPr>
                <w:rFonts w:ascii="Arial" w:eastAsia="Questrial" w:hAnsi="Arial" w:cs="Arial"/>
                <w:szCs w:val="20"/>
              </w:rPr>
              <w:t>ssful recent experience providing 1st and 2nd line IT support</w:t>
            </w:r>
            <w:r w:rsidR="007E5A89">
              <w:rPr>
                <w:rFonts w:ascii="Arial" w:eastAsia="Questrial" w:hAnsi="Arial" w:cs="Arial"/>
                <w:szCs w:val="20"/>
              </w:rPr>
              <w:t>,</w:t>
            </w:r>
            <w:r w:rsidR="00296FAF" w:rsidRPr="001416B9">
              <w:rPr>
                <w:rFonts w:ascii="Arial" w:eastAsia="Questrial" w:hAnsi="Arial" w:cs="Arial"/>
                <w:szCs w:val="20"/>
              </w:rPr>
              <w:t xml:space="preserve"> as part of a team</w:t>
            </w:r>
          </w:p>
          <w:p w14:paraId="323004DD" w14:textId="77777777" w:rsidR="008D1516" w:rsidRDefault="008D1516" w:rsidP="001416B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Supervising junior staff and supporting management processes</w:t>
            </w:r>
          </w:p>
          <w:p w14:paraId="77376C1F" w14:textId="77777777" w:rsidR="008D1516" w:rsidRPr="001416B9" w:rsidRDefault="008D1516" w:rsidP="001416B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Working effectively with 3</w:t>
            </w:r>
            <w:r w:rsidRPr="008D1516">
              <w:rPr>
                <w:rFonts w:ascii="Arial" w:eastAsia="Questrial" w:hAnsi="Arial" w:cs="Arial"/>
                <w:szCs w:val="20"/>
                <w:vertAlign w:val="superscript"/>
              </w:rPr>
              <w:t>rd</w:t>
            </w:r>
            <w:r>
              <w:rPr>
                <w:rFonts w:ascii="Arial" w:eastAsia="Questrial" w:hAnsi="Arial" w:cs="Arial"/>
                <w:szCs w:val="20"/>
              </w:rPr>
              <w:t xml:space="preserve"> party suppliers</w:t>
            </w:r>
          </w:p>
          <w:p w14:paraId="243BD94D" w14:textId="77777777" w:rsidR="001416B9" w:rsidRPr="001416B9" w:rsidRDefault="001416B9" w:rsidP="001416B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 w:rsidRPr="001416B9">
              <w:rPr>
                <w:rFonts w:ascii="Arial" w:eastAsia="Questrial" w:hAnsi="Arial" w:cs="Arial"/>
                <w:szCs w:val="20"/>
              </w:rPr>
              <w:t>Working face to face with users to provide IT support</w:t>
            </w:r>
          </w:p>
          <w:p w14:paraId="270C1227" w14:textId="77777777" w:rsidR="001416B9" w:rsidRDefault="001416B9" w:rsidP="001416B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 xml:space="preserve">Working with an </w:t>
            </w:r>
            <w:r w:rsidRPr="001416B9">
              <w:rPr>
                <w:rFonts w:ascii="Arial" w:eastAsia="Questrial" w:hAnsi="Arial" w:cs="Arial"/>
                <w:szCs w:val="20"/>
              </w:rPr>
              <w:t xml:space="preserve">IT helpdesk system and </w:t>
            </w:r>
            <w:r>
              <w:rPr>
                <w:rFonts w:ascii="Arial" w:eastAsia="Questrial" w:hAnsi="Arial" w:cs="Arial"/>
                <w:szCs w:val="20"/>
              </w:rPr>
              <w:t xml:space="preserve">following helpdesk </w:t>
            </w:r>
            <w:r w:rsidRPr="001416B9">
              <w:rPr>
                <w:rFonts w:ascii="Arial" w:eastAsia="Questrial" w:hAnsi="Arial" w:cs="Arial"/>
                <w:szCs w:val="20"/>
              </w:rPr>
              <w:t>procedures</w:t>
            </w:r>
          </w:p>
          <w:p w14:paraId="152117F8" w14:textId="77777777" w:rsidR="001416B9" w:rsidRDefault="001416B9" w:rsidP="001416B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Working remotely to provide support to IT users</w:t>
            </w:r>
          </w:p>
          <w:p w14:paraId="31A1489B" w14:textId="77777777" w:rsidR="001416B9" w:rsidRPr="007E5A89" w:rsidRDefault="007E5A89" w:rsidP="007E5A89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ind w:left="368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Working with ITIL or SDI processes and procedures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36B2F0A" w14:textId="77777777" w:rsidR="00A62010" w:rsidRPr="00296FAF" w:rsidRDefault="00A62010" w:rsidP="001416B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11F8461D" w14:textId="77777777" w:rsidR="007E5A89" w:rsidRDefault="00A62010" w:rsidP="007E5A89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CA671D7" w14:textId="77777777" w:rsidR="007E5A89" w:rsidRDefault="007E5A89" w:rsidP="008D1516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186A44DC" w14:textId="77777777" w:rsidR="00A62010" w:rsidRDefault="008D1516" w:rsidP="001416B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FE07A39" w14:textId="77777777" w:rsidR="008D1516" w:rsidRPr="00296FAF" w:rsidRDefault="008D1516" w:rsidP="008D1516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1BDAF6E" w14:textId="77777777" w:rsidR="001416B9" w:rsidRPr="00296FAF" w:rsidRDefault="001416B9" w:rsidP="00CB72AA">
            <w:pPr>
              <w:rPr>
                <w:rFonts w:ascii="Arial" w:hAnsi="Arial" w:cs="Arial"/>
                <w:szCs w:val="20"/>
              </w:rPr>
            </w:pPr>
          </w:p>
          <w:p w14:paraId="04FFD6D2" w14:textId="77777777" w:rsidR="001416B9" w:rsidRDefault="001416B9" w:rsidP="001416B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65E0F12E" w14:textId="77777777" w:rsidR="001416B9" w:rsidRPr="00296FAF" w:rsidRDefault="001416B9" w:rsidP="001416B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01916913" w14:textId="77777777" w:rsidR="008D1516" w:rsidRDefault="008D1516" w:rsidP="007E5A89">
            <w:pPr>
              <w:spacing w:before="240" w:after="0"/>
              <w:rPr>
                <w:rFonts w:ascii="Arial" w:hAnsi="Arial" w:cs="Arial"/>
                <w:szCs w:val="20"/>
              </w:rPr>
            </w:pPr>
          </w:p>
          <w:p w14:paraId="4278BEF1" w14:textId="77777777" w:rsidR="001416B9" w:rsidRPr="00296FAF" w:rsidRDefault="001416B9" w:rsidP="008D1516">
            <w:pPr>
              <w:spacing w:before="600" w:after="0" w:line="276" w:lineRule="auto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2D41F081" w14:textId="77777777" w:rsidR="00A62010" w:rsidRPr="00296FAF" w:rsidRDefault="007E5A89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</w:tc>
      </w:tr>
      <w:tr w:rsidR="00A62010" w:rsidRPr="00296FAF" w14:paraId="5BEB21B9" w14:textId="77777777" w:rsidTr="00DC3908">
        <w:trPr>
          <w:gridAfter w:val="1"/>
          <w:wAfter w:w="10" w:type="dxa"/>
          <w:trHeight w:val="1940"/>
        </w:trPr>
        <w:tc>
          <w:tcPr>
            <w:tcW w:w="1793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BFB6A" w14:textId="77777777" w:rsidR="00A62010" w:rsidRPr="00296FAF" w:rsidRDefault="00A62010" w:rsidP="00CB72AA">
            <w:pPr>
              <w:rPr>
                <w:rFonts w:ascii="Arial" w:hAnsi="Arial" w:cs="Arial"/>
                <w:b/>
                <w:iCs/>
                <w:szCs w:val="20"/>
              </w:rPr>
            </w:pPr>
            <w:r w:rsidRPr="00296FAF">
              <w:rPr>
                <w:rFonts w:ascii="Arial" w:hAnsi="Arial" w:cs="Arial"/>
                <w:b/>
                <w:iCs/>
                <w:szCs w:val="20"/>
              </w:rPr>
              <w:t>Knowledge</w:t>
            </w:r>
          </w:p>
          <w:p w14:paraId="00A8B4F4" w14:textId="77777777" w:rsidR="00A62010" w:rsidRPr="00296FAF" w:rsidRDefault="00A62010" w:rsidP="00CB72AA">
            <w:pPr>
              <w:rPr>
                <w:rFonts w:ascii="Arial" w:hAnsi="Arial" w:cs="Arial"/>
                <w:b/>
                <w:iCs/>
                <w:szCs w:val="20"/>
              </w:rPr>
            </w:pPr>
            <w:r w:rsidRPr="00296FAF">
              <w:rPr>
                <w:rFonts w:ascii="Arial" w:hAnsi="Arial" w:cs="Arial"/>
                <w:b/>
                <w:bCs/>
                <w:szCs w:val="20"/>
              </w:rPr>
              <w:t>Skills / Competencies</w:t>
            </w:r>
          </w:p>
        </w:tc>
        <w:tc>
          <w:tcPr>
            <w:tcW w:w="6140" w:type="dxa"/>
            <w:tcBorders>
              <w:top w:val="nil"/>
              <w:left w:val="nil"/>
              <w:right w:val="single" w:sz="4" w:space="0" w:color="auto"/>
            </w:tcBorders>
            <w:tcMar>
              <w:top w:w="113" w:type="dxa"/>
              <w:left w:w="108" w:type="dxa"/>
              <w:bottom w:w="0" w:type="dxa"/>
              <w:right w:w="108" w:type="dxa"/>
            </w:tcMar>
          </w:tcPr>
          <w:p w14:paraId="6332A4E5" w14:textId="77777777" w:rsidR="009D5CBE" w:rsidRDefault="009D5CBE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Strong fault diagnosis and resolution skills</w:t>
            </w:r>
          </w:p>
          <w:p w14:paraId="28ECD521" w14:textId="77777777" w:rsidR="007E5A89" w:rsidRDefault="007E5A89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Working knowledge of helpdesk processes</w:t>
            </w:r>
          </w:p>
          <w:p w14:paraId="20B927F6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Effective communication skills both oral and written</w:t>
            </w:r>
          </w:p>
          <w:p w14:paraId="7A3EBB17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Demonstrate tact and sensitivity in contentious situations</w:t>
            </w:r>
          </w:p>
          <w:p w14:paraId="539C606F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Excellent reading and writing skills</w:t>
            </w:r>
          </w:p>
          <w:p w14:paraId="312C5E90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Good numeracy skills</w:t>
            </w:r>
          </w:p>
          <w:p w14:paraId="0E3484CB" w14:textId="77777777" w:rsidR="001416B9" w:rsidRDefault="007E5A89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Consistently m</w:t>
            </w:r>
            <w:r w:rsidR="00A62010" w:rsidRPr="00296FAF">
              <w:rPr>
                <w:rFonts w:ascii="Arial" w:eastAsia="Questrial" w:hAnsi="Arial" w:cs="Arial"/>
                <w:szCs w:val="20"/>
              </w:rPr>
              <w:t>ai</w:t>
            </w:r>
            <w:r w:rsidR="001416B9">
              <w:rPr>
                <w:rFonts w:ascii="Arial" w:eastAsia="Questrial" w:hAnsi="Arial" w:cs="Arial"/>
                <w:szCs w:val="20"/>
              </w:rPr>
              <w:t>nt</w:t>
            </w:r>
            <w:r>
              <w:rPr>
                <w:rFonts w:ascii="Arial" w:eastAsia="Questrial" w:hAnsi="Arial" w:cs="Arial"/>
                <w:szCs w:val="20"/>
              </w:rPr>
              <w:t>ains</w:t>
            </w:r>
            <w:r w:rsidR="001416B9">
              <w:rPr>
                <w:rFonts w:ascii="Arial" w:eastAsia="Questrial" w:hAnsi="Arial" w:cs="Arial"/>
                <w:szCs w:val="20"/>
              </w:rPr>
              <w:t xml:space="preserve"> confidentiality</w:t>
            </w:r>
          </w:p>
          <w:p w14:paraId="0FD7285B" w14:textId="77777777" w:rsidR="00353EFA" w:rsidRPr="00353EFA" w:rsidRDefault="00353EFA" w:rsidP="00353EFA">
            <w:pPr>
              <w:spacing w:after="160" w:line="276" w:lineRule="auto"/>
              <w:ind w:left="8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 xml:space="preserve">Experience of </w:t>
            </w:r>
            <w:r w:rsidR="00DC3908">
              <w:rPr>
                <w:rFonts w:ascii="Arial" w:eastAsia="Questrial" w:hAnsi="Arial" w:cs="Arial"/>
                <w:szCs w:val="20"/>
              </w:rPr>
              <w:t xml:space="preserve">working with and </w:t>
            </w:r>
            <w:r>
              <w:rPr>
                <w:rFonts w:ascii="Arial" w:eastAsia="Questrial" w:hAnsi="Arial" w:cs="Arial"/>
                <w:szCs w:val="20"/>
              </w:rPr>
              <w:t>supporting:</w:t>
            </w:r>
          </w:p>
          <w:p w14:paraId="4C33DEE9" w14:textId="77777777" w:rsidR="00536E5D" w:rsidRP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t>O365</w:t>
            </w:r>
          </w:p>
          <w:p w14:paraId="7CFB5ECB" w14:textId="39E3D302" w:rsidR="00536E5D" w:rsidRP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t>Active Directory / Folder Permissions</w:t>
            </w:r>
          </w:p>
          <w:p w14:paraId="52707CE5" w14:textId="77777777" w:rsidR="00536E5D" w:rsidRP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t>Windows 10</w:t>
            </w:r>
          </w:p>
          <w:p w14:paraId="40742D71" w14:textId="286E51BB" w:rsidR="00536E5D" w:rsidRDefault="00353EFA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 xml:space="preserve">TCP/IP, </w:t>
            </w:r>
            <w:r w:rsidR="00536E5D" w:rsidRPr="00536E5D">
              <w:rPr>
                <w:rFonts w:ascii="Arial" w:eastAsia="Questrial" w:hAnsi="Arial" w:cs="Arial"/>
                <w:szCs w:val="20"/>
              </w:rPr>
              <w:t>DNS, DHCP, WiFi</w:t>
            </w:r>
          </w:p>
          <w:p w14:paraId="010AF533" w14:textId="77777777" w:rsidR="008105DB" w:rsidRDefault="00016D59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Server</w:t>
            </w:r>
            <w:r w:rsidR="008105DB">
              <w:rPr>
                <w:rFonts w:ascii="Arial" w:eastAsia="Questrial" w:hAnsi="Arial" w:cs="Arial"/>
                <w:szCs w:val="20"/>
              </w:rPr>
              <w:t>s and storage</w:t>
            </w:r>
            <w:r>
              <w:rPr>
                <w:rFonts w:ascii="Arial" w:eastAsia="Questrial" w:hAnsi="Arial" w:cs="Arial"/>
                <w:szCs w:val="20"/>
              </w:rPr>
              <w:t xml:space="preserve"> </w:t>
            </w:r>
          </w:p>
          <w:p w14:paraId="2B424787" w14:textId="6F9D04D2" w:rsidR="004E2FE6" w:rsidRPr="00536E5D" w:rsidRDefault="008105DB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 xml:space="preserve">Server </w:t>
            </w:r>
            <w:r w:rsidR="00016D59">
              <w:rPr>
                <w:rFonts w:ascii="Arial" w:eastAsia="Questrial" w:hAnsi="Arial" w:cs="Arial"/>
                <w:szCs w:val="20"/>
              </w:rPr>
              <w:t>virtualisation (Hyper-V or VMware)</w:t>
            </w:r>
          </w:p>
          <w:p w14:paraId="44001022" w14:textId="77777777" w:rsidR="00536E5D" w:rsidRP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t>Large MFD’s</w:t>
            </w:r>
          </w:p>
          <w:p w14:paraId="5177B826" w14:textId="77777777" w:rsidR="00536E5D" w:rsidRP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t>Telephony</w:t>
            </w:r>
          </w:p>
          <w:p w14:paraId="78E074CD" w14:textId="766554AC" w:rsidR="00536E5D" w:rsidRPr="00536E5D" w:rsidRDefault="004E2FE6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 xml:space="preserve">Capita </w:t>
            </w:r>
            <w:r w:rsidR="00536E5D" w:rsidRPr="00536E5D">
              <w:rPr>
                <w:rFonts w:ascii="Arial" w:eastAsia="Questrial" w:hAnsi="Arial" w:cs="Arial"/>
                <w:szCs w:val="20"/>
              </w:rPr>
              <w:t>SIMS</w:t>
            </w:r>
          </w:p>
          <w:p w14:paraId="55EDC4FF" w14:textId="77777777" w:rsidR="00536E5D" w:rsidRP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t>PaperCut</w:t>
            </w:r>
          </w:p>
          <w:p w14:paraId="1DAB5377" w14:textId="77777777" w:rsidR="00536E5D" w:rsidRDefault="00536E5D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536E5D">
              <w:rPr>
                <w:rFonts w:ascii="Arial" w:eastAsia="Questrial" w:hAnsi="Arial" w:cs="Arial"/>
                <w:szCs w:val="20"/>
              </w:rPr>
              <w:t>Interactive Boards / Smart Boards</w:t>
            </w:r>
          </w:p>
          <w:p w14:paraId="50ADB420" w14:textId="77777777" w:rsidR="008D1516" w:rsidRPr="008D1516" w:rsidRDefault="00536E5D" w:rsidP="008D1516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Knowledge of relevant codes of practice and school policies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noWrap/>
          </w:tcPr>
          <w:p w14:paraId="32E41CCC" w14:textId="77777777" w:rsidR="001416B9" w:rsidRDefault="00A62010" w:rsidP="00DC3908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4318A89" w14:textId="77777777" w:rsidR="00A62010" w:rsidRPr="00296FAF" w:rsidRDefault="00A62010" w:rsidP="001416B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2B9C8E1A" w14:textId="77777777" w:rsidR="00A62010" w:rsidRPr="00296FAF" w:rsidRDefault="00A62010" w:rsidP="001416B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0043750" w14:textId="77777777" w:rsidR="00A62010" w:rsidRPr="00296FAF" w:rsidRDefault="00A62010" w:rsidP="001416B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2CCAD6EC" w14:textId="77777777" w:rsidR="00A62010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CA3F3EC" w14:textId="77777777" w:rsidR="007E5A89" w:rsidRDefault="007E5A89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8D19CEC" w14:textId="77777777" w:rsidR="00536E5D" w:rsidRDefault="009D5CBE" w:rsidP="00536E5D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C7DCAB2" w14:textId="77777777" w:rsidR="00DC3908" w:rsidRDefault="00DC3908" w:rsidP="00536E5D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60D5FB02" w14:textId="77777777" w:rsidR="00DC3908" w:rsidRDefault="00DC3908" w:rsidP="00536E5D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0C0B6E98" w14:textId="77777777" w:rsidR="00536E5D" w:rsidRDefault="00536E5D" w:rsidP="00536E5D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2D9E8227" w14:textId="77777777" w:rsidR="00536E5D" w:rsidRPr="00296FAF" w:rsidRDefault="00536E5D" w:rsidP="00536E5D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4F3F034" w14:textId="77777777" w:rsidR="00536E5D" w:rsidRPr="00296FAF" w:rsidRDefault="00536E5D" w:rsidP="00536E5D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0D52D329" w14:textId="77777777" w:rsidR="00536E5D" w:rsidRPr="00296FAF" w:rsidRDefault="00536E5D" w:rsidP="00536E5D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403D891C" w14:textId="77777777" w:rsidR="00FA5C3A" w:rsidRPr="00296FAF" w:rsidRDefault="00FA5C3A" w:rsidP="00FA5C3A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D7B7E52" w14:textId="77777777" w:rsidR="00536E5D" w:rsidRDefault="00536E5D" w:rsidP="00536E5D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45A9F2FE" w14:textId="77777777" w:rsidR="00536E5D" w:rsidRPr="00296FAF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8" w:space="0" w:color="auto"/>
            </w:tcBorders>
            <w:noWrap/>
          </w:tcPr>
          <w:p w14:paraId="23DBE6FF" w14:textId="77777777" w:rsidR="00A62010" w:rsidRPr="00296FAF" w:rsidRDefault="00A62010" w:rsidP="00CB72AA">
            <w:pPr>
              <w:rPr>
                <w:rFonts w:ascii="Arial" w:hAnsi="Arial" w:cs="Arial"/>
                <w:szCs w:val="20"/>
              </w:rPr>
            </w:pPr>
          </w:p>
          <w:p w14:paraId="46398D9E" w14:textId="77777777" w:rsidR="00A62010" w:rsidRPr="00296FAF" w:rsidRDefault="00A62010" w:rsidP="00CB72AA">
            <w:pPr>
              <w:rPr>
                <w:rFonts w:ascii="Arial" w:hAnsi="Arial" w:cs="Arial"/>
                <w:szCs w:val="20"/>
              </w:rPr>
            </w:pPr>
          </w:p>
          <w:p w14:paraId="28FABD18" w14:textId="77777777" w:rsidR="00A62010" w:rsidRPr="00296FAF" w:rsidRDefault="00A62010" w:rsidP="00CB72AA">
            <w:pPr>
              <w:rPr>
                <w:rFonts w:ascii="Arial" w:hAnsi="Arial" w:cs="Arial"/>
                <w:szCs w:val="20"/>
              </w:rPr>
            </w:pPr>
          </w:p>
          <w:p w14:paraId="3634FB44" w14:textId="77777777" w:rsidR="007E5A89" w:rsidRDefault="007E5A89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2998265D" w14:textId="77777777" w:rsidR="009D5CBE" w:rsidRDefault="009D5CBE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4D047C46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40207600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385BBF68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32CAD7B7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2AC266A4" w14:textId="77777777" w:rsidR="00DC3908" w:rsidRDefault="00DC3908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7EE86F46" w14:textId="77777777" w:rsidR="00DC3908" w:rsidRDefault="00DC3908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3601DE7F" w14:textId="77777777" w:rsidR="00AB62BE" w:rsidRDefault="00AB62BE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00C1709A" w14:textId="13C1C03B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  <w:p w14:paraId="18097BD8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EE0D447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23C7FB8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5FCA8C8" w14:textId="77777777" w:rsidR="00536E5D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1EC5A319" w14:textId="77777777" w:rsidR="00A62010" w:rsidRDefault="00536E5D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1B1794C5" w14:textId="77777777" w:rsidR="00FA5C3A" w:rsidRDefault="00FA5C3A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8E3F2EB" w14:textId="36250FEA" w:rsidR="008105DB" w:rsidRPr="00296FAF" w:rsidRDefault="008105DB" w:rsidP="008105DB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</w:tc>
      </w:tr>
      <w:tr w:rsidR="00A62010" w:rsidRPr="00296FAF" w14:paraId="2767688D" w14:textId="77777777" w:rsidTr="00296FAF">
        <w:trPr>
          <w:gridAfter w:val="1"/>
          <w:wAfter w:w="10" w:type="dxa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95E3" w14:textId="77777777" w:rsidR="00A62010" w:rsidRPr="00296FAF" w:rsidRDefault="00A62010" w:rsidP="00CB72AA">
            <w:pPr>
              <w:rPr>
                <w:rFonts w:ascii="Arial" w:hAnsi="Arial" w:cs="Arial"/>
                <w:b/>
                <w:bCs/>
                <w:szCs w:val="20"/>
              </w:rPr>
            </w:pPr>
            <w:r w:rsidRPr="00296FAF">
              <w:rPr>
                <w:rFonts w:ascii="Arial" w:hAnsi="Arial" w:cs="Arial"/>
                <w:b/>
                <w:bCs/>
                <w:szCs w:val="20"/>
              </w:rPr>
              <w:t>Personal Qualities</w:t>
            </w: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823F1" w14:textId="77777777" w:rsidR="009D5CBE" w:rsidRDefault="009D5CBE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Demonstrates an active interest in the development of IT</w:t>
            </w:r>
          </w:p>
          <w:p w14:paraId="5907C5C4" w14:textId="77777777" w:rsidR="00A62010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Work effectively as part of a team.</w:t>
            </w:r>
          </w:p>
          <w:p w14:paraId="1A3ADBA7" w14:textId="77777777" w:rsidR="001416B9" w:rsidRPr="001416B9" w:rsidRDefault="001416B9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lastRenderedPageBreak/>
              <w:t>Ability to prioritise work effectively.</w:t>
            </w:r>
          </w:p>
          <w:p w14:paraId="5F095B46" w14:textId="77777777" w:rsidR="00A62010" w:rsidRPr="001416B9" w:rsidRDefault="001416B9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>
              <w:rPr>
                <w:rFonts w:ascii="Arial" w:eastAsia="Questrial" w:hAnsi="Arial" w:cs="Arial"/>
                <w:szCs w:val="20"/>
              </w:rPr>
              <w:t>Work calmly under pressure, s</w:t>
            </w:r>
            <w:r w:rsidR="00A62010" w:rsidRPr="001416B9">
              <w:rPr>
                <w:rFonts w:ascii="Arial" w:eastAsia="Questrial" w:hAnsi="Arial" w:cs="Arial"/>
                <w:szCs w:val="20"/>
              </w:rPr>
              <w:t>ubject to interruption and conflicting demands.</w:t>
            </w:r>
          </w:p>
          <w:p w14:paraId="04FF82D2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Effective time management.</w:t>
            </w:r>
          </w:p>
          <w:p w14:paraId="594A6577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Follow instructions accurately.</w:t>
            </w:r>
          </w:p>
          <w:p w14:paraId="16236265" w14:textId="77777777" w:rsidR="001416B9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1416B9">
              <w:rPr>
                <w:rFonts w:ascii="Arial" w:eastAsia="Questrial" w:hAnsi="Arial" w:cs="Arial"/>
                <w:szCs w:val="20"/>
              </w:rPr>
              <w:t xml:space="preserve">Meeting deadlines </w:t>
            </w:r>
          </w:p>
          <w:p w14:paraId="66828033" w14:textId="77777777" w:rsidR="00A62010" w:rsidRPr="001416B9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1416B9">
              <w:rPr>
                <w:rFonts w:ascii="Arial" w:eastAsia="Questrial" w:hAnsi="Arial" w:cs="Arial"/>
                <w:szCs w:val="20"/>
              </w:rPr>
              <w:t>Use own initiative and work independently.</w:t>
            </w:r>
          </w:p>
          <w:p w14:paraId="377D179E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Accuracy and attention to detail.</w:t>
            </w:r>
          </w:p>
          <w:p w14:paraId="54FFE23D" w14:textId="77777777" w:rsidR="007E5A89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7E5A89">
              <w:rPr>
                <w:rFonts w:ascii="Arial" w:eastAsia="Questrial" w:hAnsi="Arial" w:cs="Arial"/>
                <w:szCs w:val="20"/>
              </w:rPr>
              <w:t>Resolve routine issues independently with</w:t>
            </w:r>
            <w:r w:rsidR="007E5A89">
              <w:rPr>
                <w:rFonts w:ascii="Arial" w:eastAsia="Questrial" w:hAnsi="Arial" w:cs="Arial"/>
                <w:szCs w:val="20"/>
              </w:rPr>
              <w:t>in general procedural framework</w:t>
            </w:r>
          </w:p>
          <w:p w14:paraId="77970FD4" w14:textId="77777777" w:rsidR="00A62010" w:rsidRPr="007E5A89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7E5A89">
              <w:rPr>
                <w:rFonts w:ascii="Arial" w:eastAsia="Questrial" w:hAnsi="Arial" w:cs="Arial"/>
                <w:szCs w:val="20"/>
              </w:rPr>
              <w:t xml:space="preserve">Communicate effectively with adults and children, verbally and in writing. </w:t>
            </w:r>
          </w:p>
          <w:p w14:paraId="794737C4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Have high expectations of self.</w:t>
            </w:r>
          </w:p>
          <w:p w14:paraId="3C334EDE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>Committed to personal and professional development.</w:t>
            </w:r>
          </w:p>
          <w:p w14:paraId="17656D72" w14:textId="77777777" w:rsidR="00A62010" w:rsidRPr="00296FAF" w:rsidRDefault="00A62010" w:rsidP="00DC3908">
            <w:pPr>
              <w:pStyle w:val="ListParagraph"/>
              <w:numPr>
                <w:ilvl w:val="0"/>
                <w:numId w:val="7"/>
              </w:numPr>
              <w:spacing w:after="160" w:line="300" w:lineRule="auto"/>
              <w:ind w:left="363" w:hanging="357"/>
              <w:rPr>
                <w:rFonts w:ascii="Arial" w:eastAsia="Questrial" w:hAnsi="Arial" w:cs="Arial"/>
                <w:szCs w:val="20"/>
              </w:rPr>
            </w:pPr>
            <w:r w:rsidRPr="00296FAF">
              <w:rPr>
                <w:rFonts w:ascii="Arial" w:eastAsia="Questrial" w:hAnsi="Arial" w:cs="Arial"/>
                <w:szCs w:val="20"/>
              </w:rPr>
              <w:t xml:space="preserve">Awareness of, and commitment to, equalities issues.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47D3E" w14:textId="77777777" w:rsidR="00A62010" w:rsidRPr="00296FAF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lastRenderedPageBreak/>
              <w:sym w:font="Webdings" w:char="F061"/>
            </w:r>
          </w:p>
          <w:p w14:paraId="77E56A4B" w14:textId="77777777" w:rsidR="00A62010" w:rsidRPr="00296FAF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72BB6FB" w14:textId="77777777" w:rsidR="00A62010" w:rsidRPr="00296FAF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lastRenderedPageBreak/>
              <w:sym w:font="Webdings" w:char="F061"/>
            </w:r>
          </w:p>
          <w:p w14:paraId="23179F37" w14:textId="77777777" w:rsidR="009D5CBE" w:rsidRDefault="00A62010" w:rsidP="009D5CBE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C43C743" w14:textId="77777777" w:rsidR="00A62010" w:rsidRPr="00296FAF" w:rsidRDefault="00A62010" w:rsidP="009D5CBE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2F403DB7" w14:textId="77777777" w:rsidR="00A62010" w:rsidRDefault="00A62010" w:rsidP="00DC3908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4E8C704B" w14:textId="77777777" w:rsidR="00DC3908" w:rsidRPr="00296FAF" w:rsidRDefault="00DC3908" w:rsidP="00DC3908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CBCCCC7" w14:textId="77777777" w:rsidR="00A62010" w:rsidRPr="00296FAF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7208DED5" w14:textId="77777777" w:rsidR="00A62010" w:rsidRPr="00296FAF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9598AFC" w14:textId="77777777" w:rsidR="009D5CBE" w:rsidRDefault="00A62010" w:rsidP="00DC3908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B35DE41" w14:textId="77777777" w:rsidR="007E5A89" w:rsidRPr="00296FAF" w:rsidRDefault="00A62010" w:rsidP="009D5CBE">
            <w:pPr>
              <w:spacing w:before="24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3C9C555B" w14:textId="77777777" w:rsidR="007E5A89" w:rsidRPr="00296FAF" w:rsidRDefault="007E5A89" w:rsidP="0002674D">
            <w:pPr>
              <w:spacing w:before="360"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5483538E" w14:textId="77777777" w:rsidR="009D5CBE" w:rsidRPr="00296FAF" w:rsidRDefault="009D5CBE" w:rsidP="009D5CBE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4D296413" w14:textId="77777777" w:rsidR="00DC3908" w:rsidRPr="00296FAF" w:rsidRDefault="00DC3908" w:rsidP="00DC3908">
            <w:pPr>
              <w:spacing w:after="0"/>
              <w:rPr>
                <w:rFonts w:ascii="Arial" w:hAnsi="Arial" w:cs="Arial"/>
                <w:szCs w:val="20"/>
              </w:rPr>
            </w:pPr>
            <w:r w:rsidRPr="00296FAF">
              <w:rPr>
                <w:rFonts w:ascii="Arial" w:hAnsi="Arial" w:cs="Arial"/>
                <w:szCs w:val="20"/>
              </w:rPr>
              <w:sym w:font="Webdings" w:char="F061"/>
            </w:r>
          </w:p>
          <w:p w14:paraId="47F0FF8C" w14:textId="77777777" w:rsidR="00A62010" w:rsidRPr="00296FAF" w:rsidRDefault="00A62010" w:rsidP="007E5A89">
            <w:pPr>
              <w:spacing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851D" w14:textId="77777777" w:rsidR="00A62010" w:rsidRPr="00296FAF" w:rsidRDefault="00A62010" w:rsidP="00CB72AA">
            <w:pPr>
              <w:rPr>
                <w:rFonts w:ascii="Arial" w:hAnsi="Arial" w:cs="Arial"/>
                <w:szCs w:val="20"/>
              </w:rPr>
            </w:pPr>
          </w:p>
        </w:tc>
      </w:tr>
    </w:tbl>
    <w:p w14:paraId="4522B9D8" w14:textId="77777777" w:rsidR="00EA08E3" w:rsidRPr="00296FAF" w:rsidRDefault="00EA08E3" w:rsidP="00A62010">
      <w:pPr>
        <w:pStyle w:val="Bullet"/>
        <w:numPr>
          <w:ilvl w:val="0"/>
          <w:numId w:val="0"/>
        </w:numPr>
        <w:ind w:left="227"/>
        <w:rPr>
          <w:szCs w:val="20"/>
        </w:rPr>
      </w:pPr>
    </w:p>
    <w:sectPr w:rsidR="00EA08E3" w:rsidRPr="00296FAF" w:rsidSect="007E117B">
      <w:pgSz w:w="11900" w:h="16820"/>
      <w:pgMar w:top="1811" w:right="851" w:bottom="1440" w:left="851" w:header="720" w:footer="3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501F9" w14:textId="77777777" w:rsidR="0035494B" w:rsidRDefault="0035494B" w:rsidP="00F8752D">
      <w:pPr>
        <w:spacing w:after="0" w:line="240" w:lineRule="auto"/>
      </w:pPr>
      <w:r>
        <w:separator/>
      </w:r>
    </w:p>
  </w:endnote>
  <w:endnote w:type="continuationSeparator" w:id="0">
    <w:p w14:paraId="48E98460" w14:textId="77777777" w:rsidR="0035494B" w:rsidRDefault="0035494B" w:rsidP="00F87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estrial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9ACA6" w14:textId="77777777" w:rsidR="00F537A0" w:rsidRPr="00F537A0" w:rsidRDefault="00F537A0" w:rsidP="00D07509">
    <w:pPr>
      <w:pStyle w:val="Footer"/>
      <w:jc w:val="left"/>
      <w:rPr>
        <w:sz w:val="12"/>
        <w:szCs w:val="1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07E64" w14:textId="77777777" w:rsidR="0035494B" w:rsidRDefault="0035494B" w:rsidP="00F8752D">
      <w:pPr>
        <w:spacing w:after="0" w:line="240" w:lineRule="auto"/>
      </w:pPr>
      <w:r>
        <w:separator/>
      </w:r>
    </w:p>
  </w:footnote>
  <w:footnote w:type="continuationSeparator" w:id="0">
    <w:p w14:paraId="253DA3E3" w14:textId="77777777" w:rsidR="0035494B" w:rsidRDefault="0035494B" w:rsidP="00F87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0D01E" w14:textId="77777777" w:rsidR="00F537A0" w:rsidRDefault="00A6201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3500823D" wp14:editId="1C3A0092">
          <wp:simplePos x="0" y="0"/>
          <wp:positionH relativeFrom="margin">
            <wp:posOffset>-598170</wp:posOffset>
          </wp:positionH>
          <wp:positionV relativeFrom="margin">
            <wp:posOffset>-1150130</wp:posOffset>
          </wp:positionV>
          <wp:extent cx="7619317" cy="720000"/>
          <wp:effectExtent l="0" t="0" r="1270" b="0"/>
          <wp:wrapNone/>
          <wp:docPr id="13" name="Pictur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114_BMAT_Letterhead-A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9317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130F9" w14:textId="312FA682" w:rsidR="007E117B" w:rsidRPr="007E117B" w:rsidRDefault="00720FDB" w:rsidP="007E117B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3360" behindDoc="1" locked="0" layoutInCell="1" allowOverlap="1" wp14:anchorId="73B266F1" wp14:editId="0C1396A2">
          <wp:simplePos x="0" y="0"/>
          <wp:positionH relativeFrom="page">
            <wp:posOffset>5036820</wp:posOffset>
          </wp:positionH>
          <wp:positionV relativeFrom="page">
            <wp:align>top</wp:align>
          </wp:positionV>
          <wp:extent cx="2570296" cy="1123950"/>
          <wp:effectExtent l="0" t="0" r="1905" b="0"/>
          <wp:wrapNone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114_BMAT_Letterhead-A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197"/>
                  <a:stretch/>
                </pic:blipFill>
                <pic:spPr bwMode="auto">
                  <a:xfrm>
                    <a:off x="0" y="0"/>
                    <a:ext cx="2570296" cy="1123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114F7D3B" wp14:editId="7A0068CC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65390" cy="10225875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11114_BMAT_Portrai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90" cy="1022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438B"/>
    <w:multiLevelType w:val="hybridMultilevel"/>
    <w:tmpl w:val="DBD28B28"/>
    <w:lvl w:ilvl="0" w:tplc="08090001">
      <w:start w:val="1"/>
      <w:numFmt w:val="bullet"/>
      <w:lvlText w:val=""/>
      <w:lvlJc w:val="left"/>
      <w:pPr>
        <w:tabs>
          <w:tab w:val="num" w:pos="1288"/>
        </w:tabs>
        <w:ind w:left="12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20150438"/>
    <w:multiLevelType w:val="hybridMultilevel"/>
    <w:tmpl w:val="6DF6D07C"/>
    <w:lvl w:ilvl="0" w:tplc="1EF88BB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C43DBC"/>
    <w:multiLevelType w:val="hybridMultilevel"/>
    <w:tmpl w:val="3C92FE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8599E"/>
    <w:multiLevelType w:val="multilevel"/>
    <w:tmpl w:val="3872E6D8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5579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25321"/>
    <w:multiLevelType w:val="hybridMultilevel"/>
    <w:tmpl w:val="C1AC8A6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004B45"/>
    <w:multiLevelType w:val="hybridMultilevel"/>
    <w:tmpl w:val="A7CCCC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091A68"/>
    <w:multiLevelType w:val="hybridMultilevel"/>
    <w:tmpl w:val="49BC23BE"/>
    <w:lvl w:ilvl="0" w:tplc="913AD796">
      <w:start w:val="1"/>
      <w:numFmt w:val="decimal"/>
      <w:pStyle w:val="Style1"/>
      <w:lvlText w:val="%1."/>
      <w:lvlJc w:val="left"/>
      <w:pPr>
        <w:ind w:left="284" w:hanging="284"/>
      </w:pPr>
      <w:rPr>
        <w:rFonts w:ascii="Arial" w:hAnsi="Arial" w:hint="default"/>
        <w:b/>
        <w:i w:val="0"/>
        <w:color w:val="005579" w:themeColor="text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29371A"/>
    <w:multiLevelType w:val="hybridMultilevel"/>
    <w:tmpl w:val="2884A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15287"/>
    <w:multiLevelType w:val="hybridMultilevel"/>
    <w:tmpl w:val="ADCACE94"/>
    <w:lvl w:ilvl="0" w:tplc="0809000F">
      <w:start w:val="1"/>
      <w:numFmt w:val="decimal"/>
      <w:lvlText w:val="%1."/>
      <w:lvlJc w:val="left"/>
      <w:pPr>
        <w:ind w:left="3053" w:hanging="360"/>
      </w:pPr>
    </w:lvl>
    <w:lvl w:ilvl="1" w:tplc="08090019" w:tentative="1">
      <w:start w:val="1"/>
      <w:numFmt w:val="lowerLetter"/>
      <w:lvlText w:val="%2."/>
      <w:lvlJc w:val="left"/>
      <w:pPr>
        <w:ind w:left="1808" w:hanging="360"/>
      </w:pPr>
    </w:lvl>
    <w:lvl w:ilvl="2" w:tplc="0809001B" w:tentative="1">
      <w:start w:val="1"/>
      <w:numFmt w:val="lowerRoman"/>
      <w:lvlText w:val="%3."/>
      <w:lvlJc w:val="right"/>
      <w:pPr>
        <w:ind w:left="2528" w:hanging="180"/>
      </w:pPr>
    </w:lvl>
    <w:lvl w:ilvl="3" w:tplc="0809000F" w:tentative="1">
      <w:start w:val="1"/>
      <w:numFmt w:val="decimal"/>
      <w:lvlText w:val="%4."/>
      <w:lvlJc w:val="left"/>
      <w:pPr>
        <w:ind w:left="3248" w:hanging="360"/>
      </w:pPr>
    </w:lvl>
    <w:lvl w:ilvl="4" w:tplc="08090019" w:tentative="1">
      <w:start w:val="1"/>
      <w:numFmt w:val="lowerLetter"/>
      <w:lvlText w:val="%5."/>
      <w:lvlJc w:val="left"/>
      <w:pPr>
        <w:ind w:left="3968" w:hanging="360"/>
      </w:pPr>
    </w:lvl>
    <w:lvl w:ilvl="5" w:tplc="0809001B" w:tentative="1">
      <w:start w:val="1"/>
      <w:numFmt w:val="lowerRoman"/>
      <w:lvlText w:val="%6."/>
      <w:lvlJc w:val="right"/>
      <w:pPr>
        <w:ind w:left="4688" w:hanging="180"/>
      </w:pPr>
    </w:lvl>
    <w:lvl w:ilvl="6" w:tplc="0809000F" w:tentative="1">
      <w:start w:val="1"/>
      <w:numFmt w:val="decimal"/>
      <w:lvlText w:val="%7."/>
      <w:lvlJc w:val="left"/>
      <w:pPr>
        <w:ind w:left="5408" w:hanging="360"/>
      </w:pPr>
    </w:lvl>
    <w:lvl w:ilvl="7" w:tplc="08090019" w:tentative="1">
      <w:start w:val="1"/>
      <w:numFmt w:val="lowerLetter"/>
      <w:lvlText w:val="%8."/>
      <w:lvlJc w:val="left"/>
      <w:pPr>
        <w:ind w:left="6128" w:hanging="360"/>
      </w:pPr>
    </w:lvl>
    <w:lvl w:ilvl="8" w:tplc="08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9" w15:restartNumberingAfterBreak="0">
    <w:nsid w:val="62B45B3E"/>
    <w:multiLevelType w:val="hybridMultilevel"/>
    <w:tmpl w:val="2E246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C55DA"/>
    <w:multiLevelType w:val="multilevel"/>
    <w:tmpl w:val="BAA6EC1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5579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D4C27"/>
    <w:multiLevelType w:val="hybridMultilevel"/>
    <w:tmpl w:val="87CAEB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6B41A2"/>
    <w:multiLevelType w:val="hybridMultilevel"/>
    <w:tmpl w:val="BAA6EC16"/>
    <w:lvl w:ilvl="0" w:tplc="817CE6B2">
      <w:start w:val="1"/>
      <w:numFmt w:val="bullet"/>
      <w:pStyle w:val="Bullet"/>
      <w:lvlText w:val=""/>
      <w:lvlJc w:val="left"/>
      <w:pPr>
        <w:ind w:left="284" w:hanging="284"/>
      </w:pPr>
      <w:rPr>
        <w:rFonts w:ascii="Symbol" w:hAnsi="Symbol" w:hint="default"/>
        <w:color w:val="005579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225EE"/>
    <w:multiLevelType w:val="hybridMultilevel"/>
    <w:tmpl w:val="88B064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10"/>
  </w:num>
  <w:num w:numId="5">
    <w:abstractNumId w:val="9"/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B51"/>
    <w:rsid w:val="000124E8"/>
    <w:rsid w:val="00016D59"/>
    <w:rsid w:val="0002674D"/>
    <w:rsid w:val="00055BBD"/>
    <w:rsid w:val="00073A49"/>
    <w:rsid w:val="000876FA"/>
    <w:rsid w:val="00094C1E"/>
    <w:rsid w:val="00097C2C"/>
    <w:rsid w:val="000E3451"/>
    <w:rsid w:val="000E39D4"/>
    <w:rsid w:val="000E3CE6"/>
    <w:rsid w:val="000E740D"/>
    <w:rsid w:val="001416B9"/>
    <w:rsid w:val="00171386"/>
    <w:rsid w:val="00171738"/>
    <w:rsid w:val="00174969"/>
    <w:rsid w:val="00181C63"/>
    <w:rsid w:val="001826F5"/>
    <w:rsid w:val="001962A9"/>
    <w:rsid w:val="001B6B31"/>
    <w:rsid w:val="00260265"/>
    <w:rsid w:val="00261293"/>
    <w:rsid w:val="00296FAF"/>
    <w:rsid w:val="002B3327"/>
    <w:rsid w:val="002C04F8"/>
    <w:rsid w:val="002C6C07"/>
    <w:rsid w:val="00341E0F"/>
    <w:rsid w:val="00345211"/>
    <w:rsid w:val="00353EFA"/>
    <w:rsid w:val="0035494B"/>
    <w:rsid w:val="00393245"/>
    <w:rsid w:val="00394800"/>
    <w:rsid w:val="003A54A7"/>
    <w:rsid w:val="003B1EB1"/>
    <w:rsid w:val="003C032F"/>
    <w:rsid w:val="003D4F45"/>
    <w:rsid w:val="00413D9A"/>
    <w:rsid w:val="00460769"/>
    <w:rsid w:val="004801DE"/>
    <w:rsid w:val="00481E3B"/>
    <w:rsid w:val="004C4227"/>
    <w:rsid w:val="004E2FE6"/>
    <w:rsid w:val="004F0C40"/>
    <w:rsid w:val="00516FCE"/>
    <w:rsid w:val="00536E5D"/>
    <w:rsid w:val="005A1397"/>
    <w:rsid w:val="005D0A56"/>
    <w:rsid w:val="006263E9"/>
    <w:rsid w:val="006D6A41"/>
    <w:rsid w:val="006E2F0B"/>
    <w:rsid w:val="00720FDB"/>
    <w:rsid w:val="007C288A"/>
    <w:rsid w:val="007E117B"/>
    <w:rsid w:val="007E5A89"/>
    <w:rsid w:val="007F1B51"/>
    <w:rsid w:val="008105DB"/>
    <w:rsid w:val="0084552D"/>
    <w:rsid w:val="00855F69"/>
    <w:rsid w:val="00871F0C"/>
    <w:rsid w:val="00877BF8"/>
    <w:rsid w:val="008D1516"/>
    <w:rsid w:val="009025DA"/>
    <w:rsid w:val="009B560A"/>
    <w:rsid w:val="009D5CBE"/>
    <w:rsid w:val="009E51DC"/>
    <w:rsid w:val="00A13A67"/>
    <w:rsid w:val="00A15571"/>
    <w:rsid w:val="00A271CD"/>
    <w:rsid w:val="00A5620B"/>
    <w:rsid w:val="00A62010"/>
    <w:rsid w:val="00A744F9"/>
    <w:rsid w:val="00A912F5"/>
    <w:rsid w:val="00AA00FD"/>
    <w:rsid w:val="00AB5158"/>
    <w:rsid w:val="00AB62BE"/>
    <w:rsid w:val="00AC59E3"/>
    <w:rsid w:val="00AE2016"/>
    <w:rsid w:val="00AE6559"/>
    <w:rsid w:val="00B6731D"/>
    <w:rsid w:val="00B815C9"/>
    <w:rsid w:val="00BA6706"/>
    <w:rsid w:val="00BB1DAD"/>
    <w:rsid w:val="00C26DB5"/>
    <w:rsid w:val="00C36539"/>
    <w:rsid w:val="00C54D8F"/>
    <w:rsid w:val="00C76E76"/>
    <w:rsid w:val="00D07509"/>
    <w:rsid w:val="00D25E23"/>
    <w:rsid w:val="00D47A12"/>
    <w:rsid w:val="00DC35A6"/>
    <w:rsid w:val="00DC3908"/>
    <w:rsid w:val="00DD1773"/>
    <w:rsid w:val="00E240C7"/>
    <w:rsid w:val="00E71A74"/>
    <w:rsid w:val="00EA08E3"/>
    <w:rsid w:val="00EA49EA"/>
    <w:rsid w:val="00EF73F5"/>
    <w:rsid w:val="00F537A0"/>
    <w:rsid w:val="00F549C0"/>
    <w:rsid w:val="00F8752D"/>
    <w:rsid w:val="00F92BD0"/>
    <w:rsid w:val="00FA5C3A"/>
    <w:rsid w:val="00FB0E67"/>
    <w:rsid w:val="00FC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36CDB97"/>
  <w15:chartTrackingRefBased/>
  <w15:docId w15:val="{1F29EC1B-F24F-4BD7-B3E6-773D26D2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509"/>
    <w:pPr>
      <w:spacing w:after="120" w:line="280" w:lineRule="exact"/>
    </w:pPr>
    <w:rPr>
      <w:color w:val="808080" w:themeColor="background1" w:themeShade="8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7509"/>
    <w:pPr>
      <w:keepNext/>
      <w:keepLines/>
      <w:spacing w:after="240" w:line="440" w:lineRule="exact"/>
      <w:outlineLvl w:val="0"/>
    </w:pPr>
    <w:rPr>
      <w:rFonts w:asciiTheme="majorHAnsi" w:eastAsiaTheme="majorEastAsia" w:hAnsiTheme="majorHAnsi" w:cstheme="majorBidi"/>
      <w:b/>
      <w:color w:val="005579" w:themeColor="tex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75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45B8AB" w:themeColor="text2"/>
      <w:sz w:val="24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01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690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5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752D"/>
  </w:style>
  <w:style w:type="paragraph" w:styleId="Footer">
    <w:name w:val="footer"/>
    <w:basedOn w:val="Normal"/>
    <w:link w:val="FooterChar"/>
    <w:uiPriority w:val="99"/>
    <w:unhideWhenUsed/>
    <w:rsid w:val="00F8752D"/>
    <w:pPr>
      <w:tabs>
        <w:tab w:val="center" w:pos="4513"/>
        <w:tab w:val="right" w:pos="9026"/>
      </w:tabs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8752D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07509"/>
    <w:rPr>
      <w:rFonts w:asciiTheme="majorHAnsi" w:eastAsiaTheme="majorEastAsia" w:hAnsiTheme="majorHAnsi" w:cstheme="majorBidi"/>
      <w:b/>
      <w:color w:val="005579" w:themeColor="tex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07509"/>
    <w:rPr>
      <w:rFonts w:asciiTheme="majorHAnsi" w:eastAsiaTheme="majorEastAsia" w:hAnsiTheme="majorHAnsi" w:cstheme="majorBidi"/>
      <w:b/>
      <w:color w:val="45B8AB" w:themeColor="text2"/>
      <w:szCs w:val="26"/>
    </w:rPr>
  </w:style>
  <w:style w:type="paragraph" w:customStyle="1" w:styleId="Style1">
    <w:name w:val="Style1"/>
    <w:basedOn w:val="Normal"/>
    <w:qFormat/>
    <w:rsid w:val="00D07509"/>
    <w:pPr>
      <w:numPr>
        <w:numId w:val="1"/>
      </w:numPr>
      <w:spacing w:after="240"/>
    </w:pPr>
    <w:rPr>
      <w:rFonts w:ascii="Arial" w:hAnsi="Arial"/>
    </w:rPr>
  </w:style>
  <w:style w:type="paragraph" w:customStyle="1" w:styleId="Quotebox">
    <w:name w:val="Quote box"/>
    <w:basedOn w:val="Normal"/>
    <w:qFormat/>
    <w:rsid w:val="00D07509"/>
    <w:pPr>
      <w:pBdr>
        <w:top w:val="single" w:sz="48" w:space="1" w:color="C8D300" w:themeColor="accent1"/>
        <w:left w:val="single" w:sz="48" w:space="4" w:color="C8D300" w:themeColor="accent1"/>
        <w:bottom w:val="single" w:sz="48" w:space="1" w:color="C8D300" w:themeColor="accent1"/>
        <w:right w:val="single" w:sz="48" w:space="4" w:color="C8D300" w:themeColor="accent1"/>
      </w:pBdr>
      <w:shd w:val="clear" w:color="auto" w:fill="C8D300" w:themeFill="accent1"/>
      <w:spacing w:after="240"/>
    </w:pPr>
    <w:rPr>
      <w:rFonts w:ascii="Arial" w:hAnsi="Arial"/>
      <w:color w:val="FFFFFF" w:themeColor="background1"/>
    </w:rPr>
  </w:style>
  <w:style w:type="paragraph" w:customStyle="1" w:styleId="Bullet">
    <w:name w:val="Bullet"/>
    <w:basedOn w:val="ListParagraph"/>
    <w:qFormat/>
    <w:rsid w:val="00D07509"/>
    <w:pPr>
      <w:numPr>
        <w:numId w:val="2"/>
      </w:numPr>
      <w:spacing w:after="240"/>
      <w:contextualSpacing w:val="0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F8752D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rsid w:val="00F8752D"/>
    <w:pPr>
      <w:spacing w:before="120" w:after="0"/>
    </w:pPr>
    <w:rPr>
      <w:rFonts w:ascii="Arial" w:hAnsi="Arial"/>
      <w:color w:val="005579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010"/>
    <w:rPr>
      <w:rFonts w:asciiTheme="majorHAnsi" w:eastAsiaTheme="majorEastAsia" w:hAnsiTheme="majorHAnsi" w:cstheme="majorBidi"/>
      <w:color w:val="636900" w:themeColor="accent1" w:themeShade="7F"/>
      <w:sz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4F8"/>
    <w:pPr>
      <w:numPr>
        <w:ilvl w:val="1"/>
      </w:numPr>
      <w:spacing w:after="160"/>
    </w:pPr>
    <w:rPr>
      <w:rFonts w:eastAsiaTheme="minorEastAsia"/>
      <w:color w:val="03B3FF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C04F8"/>
    <w:rPr>
      <w:rFonts w:eastAsiaTheme="minorEastAsia"/>
      <w:color w:val="03B3FF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nningr\Documents\Custom%20Office%20Templates\BMAT_Job_Description_Template_Sept2018.dotx" TargetMode="External"/></Relationships>
</file>

<file path=word/theme/theme1.xml><?xml version="1.0" encoding="utf-8"?>
<a:theme xmlns:a="http://schemas.openxmlformats.org/drawingml/2006/main" name="Lantern_Theme">
  <a:themeElements>
    <a:clrScheme name="BMAT">
      <a:dk1>
        <a:srgbClr val="005579"/>
      </a:dk1>
      <a:lt1>
        <a:srgbClr val="FFFFFF"/>
      </a:lt1>
      <a:dk2>
        <a:srgbClr val="45B8AB"/>
      </a:dk2>
      <a:lt2>
        <a:srgbClr val="FFFFFF"/>
      </a:lt2>
      <a:accent1>
        <a:srgbClr val="C8D300"/>
      </a:accent1>
      <a:accent2>
        <a:srgbClr val="005579"/>
      </a:accent2>
      <a:accent3>
        <a:srgbClr val="45B8AB"/>
      </a:accent3>
      <a:accent4>
        <a:srgbClr val="F8E928"/>
      </a:accent4>
      <a:accent5>
        <a:srgbClr val="C8D300"/>
      </a:accent5>
      <a:accent6>
        <a:srgbClr val="005579"/>
      </a:accent6>
      <a:hlink>
        <a:srgbClr val="45B8AB"/>
      </a:hlink>
      <a:folHlink>
        <a:srgbClr val="C8D3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antern_Theme" id="{EE455F5F-B189-4E43-837C-610E1AFC6B20}" vid="{04597621-9154-A346-8468-D9019BB75B25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BMAT_Job_Description_Template_Sept2018</Template>
  <TotalTime>1</TotalTime>
  <Pages>5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Maplesden Noakes School</Company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Canning</dc:creator>
  <cp:keywords/>
  <dc:description/>
  <cp:lastModifiedBy>Kimberley Bicknell</cp:lastModifiedBy>
  <cp:revision>2</cp:revision>
  <cp:lastPrinted>2018-07-10T19:34:00Z</cp:lastPrinted>
  <dcterms:created xsi:type="dcterms:W3CDTF">2021-02-04T14:09:00Z</dcterms:created>
  <dcterms:modified xsi:type="dcterms:W3CDTF">2021-02-04T14:09:00Z</dcterms:modified>
</cp:coreProperties>
</file>