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vertAnchor="page" w:tblpYSpec="top"/>
        <w:tblOverlap w:val="never"/>
        <w:tblW w:w="9180" w:type="dxa"/>
        <w:tblLook w:val="04A0" w:firstRow="1" w:lastRow="0" w:firstColumn="1" w:lastColumn="0" w:noHBand="0" w:noVBand="1"/>
      </w:tblPr>
      <w:tblGrid>
        <w:gridCol w:w="2930"/>
        <w:gridCol w:w="6250"/>
      </w:tblGrid>
      <w:tr w:rsidR="00AA13B1" w:rsidTr="00BA0388">
        <w:trPr>
          <w:trHeight w:val="2381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A13B1" w:rsidRDefault="00AA13B1" w:rsidP="00AA13B1"/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13B1" w:rsidRDefault="00AA13B1" w:rsidP="00AA13B1">
            <w:r>
              <w:rPr>
                <w:noProof/>
                <w:lang w:eastAsia="en-GB"/>
              </w:rPr>
              <w:drawing>
                <wp:inline distT="0" distB="0" distL="0" distR="0" wp14:anchorId="6DFAE69E" wp14:editId="4D6E1BC1">
                  <wp:extent cx="3831826" cy="124078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w logo edit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652" cy="1243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A1F" w:rsidTr="00BA0388">
        <w:trPr>
          <w:trHeight w:hRule="exact" w:val="2155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2A1F" w:rsidRDefault="00452A1F" w:rsidP="00F10029"/>
          <w:p w:rsidR="00C27C40" w:rsidRDefault="00C27C40" w:rsidP="00C27C40"/>
        </w:tc>
      </w:tr>
    </w:tbl>
    <w:p w:rsidR="00C27C40" w:rsidRDefault="00C27C40" w:rsidP="00997520">
      <w:pPr>
        <w:contextualSpacing/>
        <w:jc w:val="both"/>
      </w:pPr>
    </w:p>
    <w:p w:rsidR="00C27C40" w:rsidRDefault="00C27C40" w:rsidP="00997520">
      <w:pPr>
        <w:contextualSpacing/>
        <w:jc w:val="both"/>
      </w:pPr>
    </w:p>
    <w:p w:rsidR="00C27C40" w:rsidRDefault="00701803">
      <w:pPr>
        <w:contextualSpacing/>
        <w:jc w:val="both"/>
      </w:pPr>
      <w:r>
        <w:t>July 2020</w:t>
      </w:r>
    </w:p>
    <w:p w:rsidR="00701803" w:rsidRDefault="00701803">
      <w:pPr>
        <w:contextualSpacing/>
        <w:jc w:val="both"/>
      </w:pPr>
    </w:p>
    <w:p w:rsidR="00701803" w:rsidRDefault="00701803">
      <w:pPr>
        <w:contextualSpacing/>
        <w:jc w:val="both"/>
      </w:pPr>
    </w:p>
    <w:p w:rsidR="00701803" w:rsidRDefault="00701803">
      <w:pPr>
        <w:contextualSpacing/>
        <w:jc w:val="both"/>
      </w:pPr>
      <w:r>
        <w:t>Dear Colleague</w:t>
      </w:r>
    </w:p>
    <w:p w:rsidR="00701803" w:rsidRDefault="00701803">
      <w:pPr>
        <w:contextualSpacing/>
        <w:jc w:val="both"/>
      </w:pPr>
    </w:p>
    <w:p w:rsidR="00701803" w:rsidRDefault="00701803">
      <w:pPr>
        <w:contextualSpacing/>
        <w:jc w:val="both"/>
      </w:pPr>
      <w:r>
        <w:t xml:space="preserve">Thank you for your interest in the permanent position of IT Technician at this school.  The post is 37 hours per week all year round.  </w:t>
      </w:r>
    </w:p>
    <w:p w:rsidR="00701803" w:rsidRDefault="00701803">
      <w:pPr>
        <w:contextualSpacing/>
        <w:jc w:val="both"/>
      </w:pPr>
    </w:p>
    <w:p w:rsidR="00701803" w:rsidRDefault="00701803">
      <w:pPr>
        <w:contextualSpacing/>
        <w:jc w:val="both"/>
      </w:pPr>
      <w:r>
        <w:t>The application pack consists of the following:</w:t>
      </w:r>
    </w:p>
    <w:p w:rsidR="00701803" w:rsidRDefault="00701803">
      <w:pPr>
        <w:contextualSpacing/>
        <w:jc w:val="both"/>
      </w:pPr>
    </w:p>
    <w:p w:rsidR="00701803" w:rsidRDefault="00701803" w:rsidP="00701803">
      <w:pPr>
        <w:pStyle w:val="ListParagraph"/>
        <w:numPr>
          <w:ilvl w:val="0"/>
          <w:numId w:val="1"/>
        </w:numPr>
        <w:jc w:val="both"/>
      </w:pPr>
      <w:r>
        <w:t>job description and person specification</w:t>
      </w:r>
    </w:p>
    <w:p w:rsidR="00701803" w:rsidRDefault="00701803" w:rsidP="00701803">
      <w:pPr>
        <w:pStyle w:val="ListParagraph"/>
        <w:numPr>
          <w:ilvl w:val="0"/>
          <w:numId w:val="1"/>
        </w:numPr>
        <w:jc w:val="both"/>
      </w:pPr>
      <w:r>
        <w:t xml:space="preserve">application form </w:t>
      </w:r>
    </w:p>
    <w:p w:rsidR="00701803" w:rsidRDefault="00701803" w:rsidP="00701803">
      <w:pPr>
        <w:jc w:val="both"/>
      </w:pPr>
    </w:p>
    <w:p w:rsidR="00701803" w:rsidRDefault="00D57503" w:rsidP="00701803">
      <w:pPr>
        <w:jc w:val="both"/>
      </w:pPr>
      <w:r>
        <w:t>Your a</w:t>
      </w:r>
      <w:r w:rsidR="00701803">
        <w:t>pplication should include the completed application form and a covering letter outlining your relevant skills and personal qualities for the job.</w:t>
      </w:r>
    </w:p>
    <w:p w:rsidR="00701803" w:rsidRDefault="00701803" w:rsidP="00701803">
      <w:pPr>
        <w:jc w:val="both"/>
      </w:pPr>
    </w:p>
    <w:p w:rsidR="00701803" w:rsidRDefault="00701803" w:rsidP="00701803">
      <w:pPr>
        <w:jc w:val="both"/>
      </w:pPr>
      <w:r>
        <w:t>The post will be subject to vetting procedures in line with the DFE guidance; including an Enhanced DBS check.</w:t>
      </w:r>
    </w:p>
    <w:p w:rsidR="00701803" w:rsidRDefault="00701803" w:rsidP="00701803">
      <w:pPr>
        <w:jc w:val="both"/>
      </w:pPr>
    </w:p>
    <w:p w:rsidR="00D57503" w:rsidRDefault="00D57503" w:rsidP="00701803">
      <w:pPr>
        <w:jc w:val="both"/>
      </w:pPr>
      <w:r>
        <w:t>The closing date for applications is Friday 7 August.</w:t>
      </w:r>
    </w:p>
    <w:p w:rsidR="00D57503" w:rsidRDefault="00D57503" w:rsidP="00701803">
      <w:pPr>
        <w:jc w:val="both"/>
      </w:pPr>
    </w:p>
    <w:p w:rsidR="00701803" w:rsidRDefault="00701803" w:rsidP="00701803">
      <w:pPr>
        <w:jc w:val="both"/>
      </w:pPr>
      <w:r>
        <w:t xml:space="preserve">If you have any queries about the position please contact Debbie Pavey at the school </w:t>
      </w:r>
      <w:hyperlink r:id="rId8" w:history="1">
        <w:r w:rsidRPr="009C507B">
          <w:rPr>
            <w:rStyle w:val="Hyperlink"/>
          </w:rPr>
          <w:t>dpavey@klbschool.org.uk</w:t>
        </w:r>
      </w:hyperlink>
    </w:p>
    <w:p w:rsidR="00701803" w:rsidRDefault="00701803" w:rsidP="00701803">
      <w:pPr>
        <w:jc w:val="both"/>
      </w:pPr>
      <w:bookmarkStart w:id="0" w:name="_GoBack"/>
      <w:bookmarkEnd w:id="0"/>
    </w:p>
    <w:p w:rsidR="00701803" w:rsidRDefault="00701803" w:rsidP="00701803">
      <w:pPr>
        <w:jc w:val="both"/>
      </w:pPr>
      <w:r>
        <w:t>I look forward to receiving your application.</w:t>
      </w:r>
    </w:p>
    <w:p w:rsidR="00701803" w:rsidRDefault="00701803" w:rsidP="00701803">
      <w:pPr>
        <w:jc w:val="both"/>
      </w:pPr>
    </w:p>
    <w:p w:rsidR="00701803" w:rsidRDefault="00701803" w:rsidP="00701803">
      <w:pPr>
        <w:jc w:val="both"/>
      </w:pPr>
      <w:r>
        <w:t>Yours faithfully</w:t>
      </w:r>
    </w:p>
    <w:p w:rsidR="00701803" w:rsidRDefault="00701803" w:rsidP="00701803">
      <w:pPr>
        <w:jc w:val="both"/>
      </w:pPr>
    </w:p>
    <w:p w:rsidR="00701803" w:rsidRDefault="00701803" w:rsidP="00701803">
      <w:pPr>
        <w:jc w:val="both"/>
      </w:pPr>
    </w:p>
    <w:p w:rsidR="00701803" w:rsidRDefault="00701803" w:rsidP="00701803">
      <w:pPr>
        <w:jc w:val="both"/>
      </w:pPr>
      <w:r>
        <w:t>Tim Rand</w:t>
      </w:r>
    </w:p>
    <w:p w:rsidR="00701803" w:rsidRDefault="00701803" w:rsidP="00701803">
      <w:pPr>
        <w:jc w:val="both"/>
      </w:pPr>
      <w:proofErr w:type="spellStart"/>
      <w:r>
        <w:t>Headteacher</w:t>
      </w:r>
      <w:proofErr w:type="spellEnd"/>
      <w:r>
        <w:t xml:space="preserve"> </w:t>
      </w:r>
    </w:p>
    <w:p w:rsidR="00701803" w:rsidRPr="001B4633" w:rsidRDefault="00701803" w:rsidP="00701803">
      <w:pPr>
        <w:jc w:val="both"/>
      </w:pPr>
    </w:p>
    <w:sectPr w:rsidR="00701803" w:rsidRPr="001B46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803" w:rsidRDefault="00701803" w:rsidP="00452A1F">
      <w:r>
        <w:separator/>
      </w:r>
    </w:p>
  </w:endnote>
  <w:endnote w:type="continuationSeparator" w:id="0">
    <w:p w:rsidR="00701803" w:rsidRDefault="00701803" w:rsidP="00452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C40" w:rsidRDefault="00C27C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C40" w:rsidRDefault="00C27C40">
    <w:pPr>
      <w:pStyle w:val="Footer"/>
    </w:pPr>
    <w:r>
      <w:rPr>
        <w:noProof/>
        <w:lang w:eastAsia="en-GB"/>
      </w:rPr>
      <w:drawing>
        <wp:inline distT="0" distB="0" distL="0" distR="0">
          <wp:extent cx="5731510" cy="605790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 Rand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05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C40" w:rsidRDefault="00C27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803" w:rsidRDefault="00701803" w:rsidP="00452A1F">
      <w:r>
        <w:separator/>
      </w:r>
    </w:p>
  </w:footnote>
  <w:footnote w:type="continuationSeparator" w:id="0">
    <w:p w:rsidR="00701803" w:rsidRDefault="00701803" w:rsidP="00452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C40" w:rsidRDefault="00C27C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C40" w:rsidRDefault="00C27C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C40" w:rsidRDefault="00C27C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D3C8C"/>
    <w:multiLevelType w:val="hybridMultilevel"/>
    <w:tmpl w:val="329AC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803"/>
    <w:rsid w:val="001267FA"/>
    <w:rsid w:val="00155FEE"/>
    <w:rsid w:val="001B4633"/>
    <w:rsid w:val="001C6368"/>
    <w:rsid w:val="00253462"/>
    <w:rsid w:val="00452A1F"/>
    <w:rsid w:val="00497F47"/>
    <w:rsid w:val="006221E6"/>
    <w:rsid w:val="00701803"/>
    <w:rsid w:val="007710EC"/>
    <w:rsid w:val="008F78A3"/>
    <w:rsid w:val="00925DAD"/>
    <w:rsid w:val="0099391F"/>
    <w:rsid w:val="009969DF"/>
    <w:rsid w:val="00997520"/>
    <w:rsid w:val="009D1C59"/>
    <w:rsid w:val="00AA13B1"/>
    <w:rsid w:val="00AB1162"/>
    <w:rsid w:val="00BA0388"/>
    <w:rsid w:val="00C27C40"/>
    <w:rsid w:val="00CE0E7C"/>
    <w:rsid w:val="00D33D9B"/>
    <w:rsid w:val="00D57503"/>
    <w:rsid w:val="00D80883"/>
    <w:rsid w:val="00DB04D9"/>
    <w:rsid w:val="00DB27AC"/>
    <w:rsid w:val="00E42FB7"/>
    <w:rsid w:val="00E6568B"/>
    <w:rsid w:val="00F10029"/>
    <w:rsid w:val="00F8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1D8542"/>
  <w15:docId w15:val="{4B30DCFF-7ACC-42C9-B2ED-D17F0A10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46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5F80"/>
    <w:pPr>
      <w:spacing w:after="0"/>
    </w:pPr>
  </w:style>
  <w:style w:type="table" w:styleId="TableGrid">
    <w:name w:val="Table Grid"/>
    <w:basedOn w:val="TableNormal"/>
    <w:uiPriority w:val="59"/>
    <w:rsid w:val="00AA1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1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3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2A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A1F"/>
  </w:style>
  <w:style w:type="paragraph" w:styleId="Footer">
    <w:name w:val="footer"/>
    <w:basedOn w:val="Normal"/>
    <w:link w:val="FooterChar"/>
    <w:uiPriority w:val="99"/>
    <w:unhideWhenUsed/>
    <w:rsid w:val="00452A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A1F"/>
  </w:style>
  <w:style w:type="paragraph" w:styleId="ListParagraph">
    <w:name w:val="List Paragraph"/>
    <w:basedOn w:val="Normal"/>
    <w:uiPriority w:val="34"/>
    <w:qFormat/>
    <w:rsid w:val="007018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8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avey@klbschool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K%20Drive\Templates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8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DPAVEY</dc:creator>
  <cp:lastModifiedBy>DPAVEY</cp:lastModifiedBy>
  <cp:revision>3</cp:revision>
  <cp:lastPrinted>2020-07-21T09:37:00Z</cp:lastPrinted>
  <dcterms:created xsi:type="dcterms:W3CDTF">2020-07-21T09:32:00Z</dcterms:created>
  <dcterms:modified xsi:type="dcterms:W3CDTF">2020-07-21T09:57:00Z</dcterms:modified>
</cp:coreProperties>
</file>