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246537</wp:posOffset>
                </wp:positionH>
                <wp:positionV relativeFrom="paragraph">
                  <wp:posOffset>1649823</wp:posOffset>
                </wp:positionV>
                <wp:extent cx="796705" cy="1720159"/>
                <wp:effectExtent l="0" t="0" r="2286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705" cy="17201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9.4pt;margin-top:129.9pt;width:62.75pt;height:1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9834075" cy="55316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41573" cy="553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>
      <w:r>
        <w:rPr>
          <w:noProof/>
          <w:lang w:eastAsia="en-GB"/>
        </w:rPr>
        <w:lastRenderedPageBreak/>
        <w:drawing>
          <wp:inline distT="0" distB="0" distL="0" distR="0">
            <wp:extent cx="9641941" cy="5423592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49292" cy="542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en-GB"/>
        </w:rPr>
        <w:lastRenderedPageBreak/>
        <w:drawing>
          <wp:inline distT="0" distB="0" distL="0" distR="0">
            <wp:extent cx="9335129" cy="5251010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42246" cy="525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en-GB"/>
        </w:rPr>
        <w:lastRenderedPageBreak/>
        <w:drawing>
          <wp:inline distT="0" distB="0" distL="0" distR="0">
            <wp:extent cx="9596674" cy="5398129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03991" cy="540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en-GB"/>
        </w:rPr>
        <w:lastRenderedPageBreak/>
        <w:drawing>
          <wp:inline distT="0" distB="0" distL="0" distR="0">
            <wp:extent cx="9673124" cy="5441132"/>
            <wp:effectExtent l="0" t="0" r="444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80499" cy="54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42" w:right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42" w:right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8B35B135</Template>
  <TotalTime>8</TotalTime>
  <Pages>5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Carter (Staff)</dc:creator>
  <cp:lastModifiedBy>Andrew Carter (Staff)</cp:lastModifiedBy>
  <cp:revision>2</cp:revision>
  <dcterms:created xsi:type="dcterms:W3CDTF">2020-07-14T09:30:00Z</dcterms:created>
  <dcterms:modified xsi:type="dcterms:W3CDTF">2020-07-15T06:07:00Z</dcterms:modified>
</cp:coreProperties>
</file>