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6A7C0" w14:textId="77777777" w:rsidR="00CD1B5F" w:rsidRDefault="00CD1B5F" w:rsidP="00CD1B5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ROCHDALE BOROUGH COUNCIL</w:t>
      </w:r>
    </w:p>
    <w:p w14:paraId="3836A7C1" w14:textId="77777777" w:rsidR="0051387C" w:rsidRPr="00ED7EF3" w:rsidRDefault="0051387C">
      <w:pPr>
        <w:jc w:val="center"/>
        <w:rPr>
          <w:rFonts w:ascii="Arial" w:hAnsi="Arial" w:cs="Arial"/>
          <w:b/>
          <w:sz w:val="22"/>
          <w:u w:val="single"/>
        </w:rPr>
      </w:pPr>
      <w:r w:rsidRPr="00ED7EF3">
        <w:rPr>
          <w:rFonts w:ascii="Arial" w:hAnsi="Arial" w:cs="Arial"/>
          <w:b/>
          <w:sz w:val="22"/>
          <w:u w:val="single"/>
        </w:rPr>
        <w:t>PERSON SPECIFICATION</w:t>
      </w:r>
    </w:p>
    <w:p w14:paraId="3836A7C2" w14:textId="77777777" w:rsidR="0051387C" w:rsidRPr="00ED7EF3" w:rsidRDefault="0051387C">
      <w:pPr>
        <w:jc w:val="center"/>
        <w:rPr>
          <w:rFonts w:ascii="Arial" w:hAnsi="Arial" w:cs="Arial"/>
          <w:b/>
          <w:sz w:val="16"/>
          <w:u w:val="single"/>
        </w:rPr>
      </w:pPr>
    </w:p>
    <w:p w14:paraId="3836A7C3" w14:textId="77777777" w:rsidR="00ED7EF3" w:rsidRPr="00C92459" w:rsidRDefault="00ED7EF3" w:rsidP="0070559B">
      <w:pPr>
        <w:rPr>
          <w:rFonts w:ascii="Arial" w:hAnsi="Arial" w:cs="Arial"/>
          <w:b/>
          <w:sz w:val="22"/>
          <w:szCs w:val="22"/>
        </w:rPr>
      </w:pPr>
      <w:r w:rsidRPr="00C92459">
        <w:rPr>
          <w:rFonts w:ascii="Arial" w:hAnsi="Arial" w:cs="Arial"/>
          <w:b/>
          <w:sz w:val="22"/>
          <w:szCs w:val="22"/>
        </w:rPr>
        <w:t xml:space="preserve">ICT Manager </w:t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</w:r>
      <w:r w:rsidR="0070559B">
        <w:rPr>
          <w:rFonts w:ascii="Arial" w:hAnsi="Arial" w:cs="Arial"/>
          <w:b/>
          <w:sz w:val="22"/>
          <w:szCs w:val="22"/>
        </w:rPr>
        <w:tab/>
        <w:t xml:space="preserve">Grade </w:t>
      </w:r>
      <w:r w:rsidR="00AB61B9">
        <w:rPr>
          <w:rFonts w:ascii="Arial" w:hAnsi="Arial" w:cs="Arial"/>
          <w:b/>
          <w:sz w:val="22"/>
          <w:szCs w:val="22"/>
        </w:rPr>
        <w:t xml:space="preserve">7 (SCP) </w:t>
      </w:r>
      <w:r w:rsidR="00D64ABD">
        <w:rPr>
          <w:rFonts w:ascii="Arial" w:hAnsi="Arial" w:cs="Arial"/>
          <w:b/>
          <w:sz w:val="22"/>
          <w:szCs w:val="22"/>
        </w:rPr>
        <w:t>25-29</w:t>
      </w:r>
    </w:p>
    <w:p w14:paraId="3836A7C4" w14:textId="77777777" w:rsidR="0070559B" w:rsidRDefault="0070559B">
      <w:pPr>
        <w:rPr>
          <w:rFonts w:ascii="Arial" w:hAnsi="Arial" w:cs="Arial"/>
          <w:b/>
          <w:sz w:val="22"/>
          <w:u w:val="single"/>
        </w:rPr>
      </w:pPr>
    </w:p>
    <w:p w14:paraId="3836A7C5" w14:textId="77777777" w:rsidR="0051387C" w:rsidRPr="00ED7EF3" w:rsidRDefault="0051387C">
      <w:pPr>
        <w:rPr>
          <w:rFonts w:ascii="Arial" w:hAnsi="Arial" w:cs="Arial"/>
          <w:b/>
          <w:sz w:val="22"/>
          <w:u w:val="single"/>
        </w:rPr>
      </w:pPr>
      <w:r w:rsidRPr="00ED7EF3">
        <w:rPr>
          <w:rFonts w:ascii="Arial" w:hAnsi="Arial" w:cs="Arial"/>
          <w:b/>
          <w:sz w:val="22"/>
          <w:u w:val="single"/>
        </w:rPr>
        <w:t>Note to Applicants</w:t>
      </w:r>
    </w:p>
    <w:p w14:paraId="3836A7C6" w14:textId="77777777" w:rsidR="0051387C" w:rsidRPr="00ED7EF3" w:rsidRDefault="0051387C">
      <w:pPr>
        <w:rPr>
          <w:rFonts w:ascii="Arial" w:hAnsi="Arial" w:cs="Arial"/>
          <w:b/>
          <w:sz w:val="16"/>
          <w:u w:val="single"/>
        </w:rPr>
      </w:pPr>
    </w:p>
    <w:p w14:paraId="3836A7C7" w14:textId="77777777" w:rsidR="0051387C" w:rsidRPr="00ED7EF3" w:rsidRDefault="0051387C">
      <w:pPr>
        <w:rPr>
          <w:rFonts w:ascii="Arial" w:hAnsi="Arial" w:cs="Arial"/>
          <w:sz w:val="22"/>
        </w:rPr>
      </w:pPr>
      <w:r w:rsidRPr="00ED7EF3">
        <w:rPr>
          <w:rFonts w:ascii="Arial" w:hAnsi="Arial" w:cs="Arial"/>
          <w:b/>
          <w:bCs/>
          <w:sz w:val="22"/>
        </w:rPr>
        <w:t>This school is committed to safeguarding and promoting the welfare of children and young people and expects all staff to share this commitment</w:t>
      </w:r>
      <w:r w:rsidRPr="00ED7EF3">
        <w:rPr>
          <w:rFonts w:ascii="Arial" w:hAnsi="Arial" w:cs="Arial"/>
          <w:sz w:val="22"/>
        </w:rPr>
        <w:t>.</w:t>
      </w:r>
    </w:p>
    <w:p w14:paraId="3836A7C8" w14:textId="77777777" w:rsidR="0051387C" w:rsidRPr="00ED7EF3" w:rsidRDefault="0051387C">
      <w:pPr>
        <w:rPr>
          <w:rFonts w:ascii="Arial" w:hAnsi="Arial" w:cs="Arial"/>
          <w:b/>
          <w:sz w:val="16"/>
          <w:u w:val="single"/>
        </w:rPr>
      </w:pPr>
    </w:p>
    <w:p w14:paraId="3836A7C9" w14:textId="77777777" w:rsidR="0051387C" w:rsidRPr="00ED7EF3" w:rsidRDefault="0051387C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 w:rsidRPr="00ED7EF3">
        <w:rPr>
          <w:rFonts w:ascii="Arial" w:hAnsi="Arial" w:cs="Arial"/>
          <w:b/>
          <w:sz w:val="22"/>
        </w:rPr>
        <w:t xml:space="preserve">The </w:t>
      </w:r>
      <w:r w:rsidRPr="00ED7EF3">
        <w:rPr>
          <w:rFonts w:ascii="Arial" w:hAnsi="Arial" w:cs="Arial"/>
          <w:b/>
          <w:i/>
          <w:sz w:val="22"/>
        </w:rPr>
        <w:t>Essential</w:t>
      </w:r>
      <w:r w:rsidRPr="00ED7EF3">
        <w:rPr>
          <w:rFonts w:ascii="Arial" w:hAnsi="Arial" w:cs="Arial"/>
          <w:b/>
          <w:sz w:val="22"/>
        </w:rPr>
        <w:t xml:space="preserve"> Criteria are for the qualifications, experience, skills or knowledge you MUST SHOW YOU HAVE to be considered for the job.</w:t>
      </w:r>
    </w:p>
    <w:p w14:paraId="3836A7CA" w14:textId="77777777" w:rsidR="0051387C" w:rsidRPr="00ED7EF3" w:rsidRDefault="0051387C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 w:rsidRPr="00ED7EF3">
        <w:rPr>
          <w:rFonts w:ascii="Arial" w:hAnsi="Arial" w:cs="Arial"/>
          <w:b/>
          <w:sz w:val="22"/>
        </w:rPr>
        <w:t xml:space="preserve">The </w:t>
      </w:r>
      <w:r w:rsidRPr="00ED7EF3">
        <w:rPr>
          <w:rFonts w:ascii="Arial" w:hAnsi="Arial" w:cs="Arial"/>
          <w:b/>
          <w:i/>
          <w:sz w:val="22"/>
        </w:rPr>
        <w:t>Desirable</w:t>
      </w:r>
      <w:r w:rsidRPr="00ED7EF3">
        <w:rPr>
          <w:rFonts w:ascii="Arial" w:hAnsi="Arial" w:cs="Arial"/>
          <w:b/>
          <w:sz w:val="22"/>
        </w:rPr>
        <w:t xml:space="preserve"> Criteria are used to help decide between candidates who meet ALL the Essential Criteria.</w:t>
      </w:r>
    </w:p>
    <w:p w14:paraId="3836A7CB" w14:textId="77777777" w:rsidR="0051387C" w:rsidRPr="00ED7EF3" w:rsidRDefault="0051387C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 w:rsidRPr="00ED7EF3">
        <w:rPr>
          <w:rFonts w:ascii="Arial" w:hAnsi="Arial" w:cs="Arial"/>
          <w:b/>
          <w:sz w:val="22"/>
        </w:rPr>
        <w:t xml:space="preserve">The </w:t>
      </w:r>
      <w:r w:rsidRPr="00ED7EF3">
        <w:rPr>
          <w:rFonts w:ascii="Arial" w:hAnsi="Arial" w:cs="Arial"/>
          <w:b/>
          <w:i/>
          <w:sz w:val="22"/>
        </w:rPr>
        <w:t>How Identified</w:t>
      </w:r>
      <w:r w:rsidRPr="00ED7EF3">
        <w:rPr>
          <w:rFonts w:ascii="Arial" w:hAnsi="Arial" w:cs="Arial"/>
          <w:b/>
          <w:sz w:val="22"/>
        </w:rPr>
        <w:t xml:space="preserve"> column shows how the Council will obtain the necessary information about you.</w:t>
      </w:r>
    </w:p>
    <w:p w14:paraId="3836A7CC" w14:textId="77777777" w:rsidR="0051387C" w:rsidRPr="00ED7EF3" w:rsidRDefault="0051387C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 w:rsidRPr="00ED7EF3">
        <w:rPr>
          <w:rFonts w:ascii="Arial" w:hAnsi="Arial" w:cs="Arial"/>
          <w:b/>
          <w:sz w:val="22"/>
        </w:rPr>
        <w:t xml:space="preserve">If the How Identified column says the Application Form next to an Essential Criteria or a Desirable Criteria, you MUST include in your application enough information to show </w:t>
      </w:r>
      <w:r w:rsidRPr="00ED7EF3">
        <w:rPr>
          <w:rFonts w:ascii="Arial" w:hAnsi="Arial" w:cs="Arial"/>
          <w:b/>
          <w:sz w:val="22"/>
          <w:u w:val="single"/>
        </w:rPr>
        <w:t>how</w:t>
      </w:r>
      <w:r w:rsidRPr="00ED7EF3">
        <w:rPr>
          <w:rFonts w:ascii="Arial" w:hAnsi="Arial" w:cs="Arial"/>
          <w:b/>
          <w:sz w:val="22"/>
        </w:rPr>
        <w:t xml:space="preserve"> you meet this criteria.  You should include examples from your paid or voluntary work.</w:t>
      </w:r>
    </w:p>
    <w:p w14:paraId="3836A7CD" w14:textId="77777777" w:rsidR="0051387C" w:rsidRPr="00ED7EF3" w:rsidRDefault="0051387C">
      <w:pPr>
        <w:numPr>
          <w:ilvl w:val="12"/>
          <w:numId w:val="0"/>
        </w:numPr>
        <w:ind w:left="360" w:hanging="360"/>
        <w:rPr>
          <w:rFonts w:ascii="Arial" w:hAnsi="Arial" w:cs="Arial"/>
          <w:b/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ED7EF3" w14:paraId="3836A7D4" w14:textId="77777777">
        <w:tc>
          <w:tcPr>
            <w:tcW w:w="2538" w:type="dxa"/>
            <w:shd w:val="pct25" w:color="auto" w:fill="auto"/>
          </w:tcPr>
          <w:p w14:paraId="3836A7CE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ATTRIBUTES</w:t>
            </w:r>
          </w:p>
          <w:p w14:paraId="3836A7CF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590" w:type="dxa"/>
            <w:shd w:val="pct25" w:color="auto" w:fill="auto"/>
          </w:tcPr>
          <w:p w14:paraId="3836A7D0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ESSENTIAL</w:t>
            </w:r>
          </w:p>
        </w:tc>
        <w:tc>
          <w:tcPr>
            <w:tcW w:w="2430" w:type="dxa"/>
            <w:shd w:val="pct25" w:color="auto" w:fill="auto"/>
          </w:tcPr>
          <w:p w14:paraId="3836A7D1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HOW IDENTIFIED</w:t>
            </w:r>
          </w:p>
        </w:tc>
        <w:tc>
          <w:tcPr>
            <w:tcW w:w="4058" w:type="dxa"/>
            <w:shd w:val="pct25" w:color="auto" w:fill="auto"/>
          </w:tcPr>
          <w:p w14:paraId="3836A7D2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 xml:space="preserve">DESIRABLE </w:t>
            </w:r>
          </w:p>
        </w:tc>
        <w:tc>
          <w:tcPr>
            <w:tcW w:w="2085" w:type="dxa"/>
            <w:shd w:val="pct25" w:color="auto" w:fill="auto"/>
          </w:tcPr>
          <w:p w14:paraId="3836A7D3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HOW IDENTIFIED</w:t>
            </w:r>
          </w:p>
        </w:tc>
      </w:tr>
      <w:tr w:rsidR="0051387C" w:rsidRPr="00ED7EF3" w14:paraId="3836A803" w14:textId="77777777">
        <w:tc>
          <w:tcPr>
            <w:tcW w:w="2538" w:type="dxa"/>
          </w:tcPr>
          <w:p w14:paraId="3836A7D5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 xml:space="preserve">QUALIFICATIONS </w:t>
            </w:r>
          </w:p>
          <w:p w14:paraId="3836A7D6" w14:textId="77777777" w:rsidR="0051387C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AND</w:t>
            </w:r>
            <w:r w:rsidR="0051387C" w:rsidRPr="00ED7EF3">
              <w:rPr>
                <w:rFonts w:ascii="Arial" w:hAnsi="Arial" w:cs="Arial"/>
                <w:b/>
                <w:sz w:val="22"/>
              </w:rPr>
              <w:t xml:space="preserve"> EXPERIENCE</w:t>
            </w:r>
          </w:p>
          <w:p w14:paraId="3836A7D7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8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9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A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B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C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D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E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DF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0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1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2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3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4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5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6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7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8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9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A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B" w14:textId="77777777" w:rsidR="009C797E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C" w14:textId="77777777" w:rsidR="0009313A" w:rsidRDefault="0009313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D" w14:textId="77777777" w:rsidR="0009313A" w:rsidRDefault="0009313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3836A7EE" w14:textId="77777777" w:rsidR="009C797E" w:rsidRPr="00ED7EF3" w:rsidRDefault="009C797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QUALIFICATIONS AND EXPERIENCE</w:t>
            </w:r>
          </w:p>
          <w:p w14:paraId="3836A7EF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4590" w:type="dxa"/>
          </w:tcPr>
          <w:p w14:paraId="3836A7F0" w14:textId="77777777" w:rsidR="00A457A9" w:rsidRDefault="00A457A9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To possess GCSE English and Mathematics at Grade A*- C, or GCSE Level 4 - 9, or a Level 2 qualification in Literacy and Numeracy.</w:t>
            </w:r>
          </w:p>
          <w:p w14:paraId="3836A7F1" w14:textId="77777777" w:rsidR="00B929F8" w:rsidRPr="00ED7EF3" w:rsidRDefault="00EB68C0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 possess a Level 4 qualification </w:t>
            </w:r>
            <w:r w:rsidR="00B929F8" w:rsidRPr="00ED7EF3">
              <w:rPr>
                <w:rFonts w:ascii="Arial" w:hAnsi="Arial" w:cs="Arial"/>
                <w:sz w:val="22"/>
              </w:rPr>
              <w:t>in an ICT discipline.</w:t>
            </w:r>
          </w:p>
          <w:p w14:paraId="3836A7F2" w14:textId="77777777" w:rsidR="00B929F8" w:rsidRPr="00ED7EF3" w:rsidRDefault="00EB68C0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="00B929F8" w:rsidRPr="00ED7EF3">
              <w:rPr>
                <w:rFonts w:ascii="Arial" w:hAnsi="Arial" w:cs="Arial"/>
                <w:sz w:val="22"/>
              </w:rPr>
              <w:t>xperience of using ICT applications i.e. Microsoft Word, Excel, Access, E-mail and the Internet.</w:t>
            </w:r>
          </w:p>
          <w:p w14:paraId="3836A7F3" w14:textId="77777777" w:rsidR="00B929F8" w:rsidRPr="00ED7EF3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working with customers face to face and/or on the telephone.</w:t>
            </w:r>
          </w:p>
          <w:p w14:paraId="3836A7F4" w14:textId="77777777" w:rsidR="00B929F8" w:rsidRPr="00ED7EF3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dealing with ICT issues as they arise and solving problems for ICT users.</w:t>
            </w:r>
          </w:p>
          <w:p w14:paraId="3836A7F5" w14:textId="77777777" w:rsidR="00B929F8" w:rsidRPr="00ED7EF3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supervising and motivating staff.</w:t>
            </w:r>
          </w:p>
          <w:sdt>
            <w:sdtPr>
              <w:rPr>
                <w:rFonts w:ascii="Arial" w:hAnsi="Arial" w:cs="Arial"/>
                <w:sz w:val="22"/>
              </w:rPr>
              <w:id w:val="1632280990"/>
              <w:placeholder>
                <w:docPart w:val="DefaultPlaceholder_1082065158"/>
              </w:placeholder>
            </w:sdtPr>
            <w:sdtEndPr>
              <w:rPr>
                <w:b/>
                <w:bCs/>
              </w:rPr>
            </w:sdtEndPr>
            <w:sdtContent>
              <w:p w14:paraId="3836A7F6" w14:textId="538668DB" w:rsidR="00B929F8" w:rsidRPr="002F3E1A" w:rsidRDefault="00B929F8" w:rsidP="00A457A9">
                <w:pPr>
                  <w:numPr>
                    <w:ilvl w:val="0"/>
                    <w:numId w:val="13"/>
                  </w:numPr>
                  <w:rPr>
                    <w:rFonts w:ascii="Arial" w:hAnsi="Arial" w:cs="Arial"/>
                    <w:b/>
                    <w:sz w:val="22"/>
                  </w:rPr>
                </w:pPr>
                <w:r w:rsidRPr="00ED7EF3">
                  <w:rPr>
                    <w:rFonts w:ascii="Arial" w:hAnsi="Arial" w:cs="Arial"/>
                    <w:sz w:val="22"/>
                  </w:rPr>
                  <w:t xml:space="preserve">To possess or be willing to undertake appointed person certificate in first aid administration </w:t>
                </w:r>
              </w:p>
            </w:sdtContent>
          </w:sdt>
          <w:p w14:paraId="3836A7F7" w14:textId="77777777" w:rsidR="00B929F8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setting up and configuring computers and experience of network development.</w:t>
            </w:r>
          </w:p>
          <w:p w14:paraId="3836A7F8" w14:textId="77777777" w:rsidR="00A457A9" w:rsidRPr="00ED7EF3" w:rsidRDefault="00A457A9" w:rsidP="00A457A9">
            <w:pPr>
              <w:rPr>
                <w:rFonts w:ascii="Arial" w:hAnsi="Arial" w:cs="Arial"/>
                <w:sz w:val="22"/>
              </w:rPr>
            </w:pPr>
          </w:p>
          <w:p w14:paraId="3836A7F9" w14:textId="77777777" w:rsidR="00C74DC0" w:rsidRPr="00A457A9" w:rsidRDefault="00B929F8" w:rsidP="004C386E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lastRenderedPageBreak/>
              <w:t>Experience</w:t>
            </w:r>
            <w:r w:rsidR="00767591" w:rsidRPr="00ED7EF3">
              <w:rPr>
                <w:rFonts w:ascii="Arial" w:hAnsi="Arial" w:cs="Arial"/>
                <w:sz w:val="22"/>
              </w:rPr>
              <w:t xml:space="preserve"> of PC repairs and maintenance.</w:t>
            </w:r>
          </w:p>
          <w:p w14:paraId="3836A7FA" w14:textId="77777777" w:rsidR="00B929F8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setting up and maintaining network servers.</w:t>
            </w:r>
          </w:p>
          <w:p w14:paraId="3836A7FB" w14:textId="77777777" w:rsidR="00B929F8" w:rsidRPr="00ED7EF3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ensuring PC security including using anti-virus software.</w:t>
            </w:r>
          </w:p>
          <w:p w14:paraId="3836A7FC" w14:textId="77777777" w:rsidR="00B929F8" w:rsidRPr="00ED7EF3" w:rsidRDefault="00B929F8" w:rsidP="00A457A9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Experience of resolving difficulties in Information Systems i.e. School Information Management Systems.</w:t>
            </w:r>
          </w:p>
          <w:p w14:paraId="3836A7FD" w14:textId="77777777" w:rsidR="000B6B52" w:rsidRPr="00ED7EF3" w:rsidRDefault="000B6B52" w:rsidP="000B6B5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30" w:type="dxa"/>
          </w:tcPr>
          <w:p w14:paraId="3836A7FE" w14:textId="77777777" w:rsidR="0051387C" w:rsidRPr="009556B9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9556B9">
              <w:rPr>
                <w:rFonts w:ascii="Arial" w:hAnsi="Arial" w:cs="Arial"/>
                <w:b/>
                <w:sz w:val="22"/>
              </w:rPr>
              <w:lastRenderedPageBreak/>
              <w:t>Application Form</w:t>
            </w:r>
            <w:r w:rsidR="006C4AC4" w:rsidRPr="009556B9">
              <w:rPr>
                <w:rFonts w:ascii="Arial" w:hAnsi="Arial" w:cs="Arial"/>
                <w:b/>
                <w:sz w:val="22"/>
              </w:rPr>
              <w:t>/ C</w:t>
            </w:r>
            <w:r w:rsidR="009D4C5D" w:rsidRPr="009556B9">
              <w:rPr>
                <w:rFonts w:ascii="Arial" w:hAnsi="Arial" w:cs="Arial"/>
                <w:b/>
                <w:sz w:val="22"/>
              </w:rPr>
              <w:t xml:space="preserve">hecking </w:t>
            </w:r>
            <w:r w:rsidR="006C4AC4" w:rsidRPr="009556B9">
              <w:rPr>
                <w:rFonts w:ascii="Arial" w:hAnsi="Arial" w:cs="Arial"/>
                <w:b/>
                <w:sz w:val="22"/>
              </w:rPr>
              <w:t>of C</w:t>
            </w:r>
            <w:r w:rsidR="009D4C5D" w:rsidRPr="009556B9">
              <w:rPr>
                <w:rFonts w:ascii="Arial" w:hAnsi="Arial" w:cs="Arial"/>
                <w:b/>
                <w:sz w:val="22"/>
              </w:rPr>
              <w:t>ertificates</w:t>
            </w:r>
          </w:p>
        </w:tc>
        <w:tc>
          <w:tcPr>
            <w:tcW w:w="4058" w:type="dxa"/>
          </w:tcPr>
          <w:p w14:paraId="3836A7FF" w14:textId="77777777" w:rsidR="00ED7EF3" w:rsidRPr="00ED7EF3" w:rsidRDefault="00ED7EF3" w:rsidP="00124ECE">
            <w:pPr>
              <w:numPr>
                <w:ilvl w:val="0"/>
                <w:numId w:val="6"/>
              </w:numPr>
              <w:tabs>
                <w:tab w:val="clear" w:pos="360"/>
                <w:tab w:val="num" w:pos="223"/>
              </w:tabs>
              <w:ind w:left="223" w:hanging="223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Working with children in a paid or voluntary capacity.</w:t>
            </w:r>
          </w:p>
          <w:p w14:paraId="3836A800" w14:textId="77777777" w:rsidR="00ED7EF3" w:rsidRPr="00ED7EF3" w:rsidRDefault="00ED7EF3" w:rsidP="00124ECE">
            <w:pPr>
              <w:numPr>
                <w:ilvl w:val="0"/>
                <w:numId w:val="6"/>
              </w:numPr>
              <w:tabs>
                <w:tab w:val="clear" w:pos="360"/>
                <w:tab w:val="num" w:pos="223"/>
              </w:tabs>
              <w:ind w:left="223" w:hanging="223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  <w:szCs w:val="27"/>
              </w:rPr>
              <w:t>Electronic A+ Computer Maintenance certificate or equivalent qualification in computer maintenance.</w:t>
            </w:r>
          </w:p>
          <w:p w14:paraId="3836A801" w14:textId="77777777" w:rsidR="0051387C" w:rsidRPr="00ED7EF3" w:rsidRDefault="0051387C" w:rsidP="00ED7EF3">
            <w:pPr>
              <w:ind w:left="340"/>
              <w:rPr>
                <w:rFonts w:ascii="Arial" w:hAnsi="Arial" w:cs="Arial"/>
                <w:sz w:val="22"/>
              </w:rPr>
            </w:pPr>
          </w:p>
        </w:tc>
        <w:tc>
          <w:tcPr>
            <w:tcW w:w="2085" w:type="dxa"/>
          </w:tcPr>
          <w:p w14:paraId="3836A802" w14:textId="77777777" w:rsidR="0051387C" w:rsidRPr="009556B9" w:rsidRDefault="0070559B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9556B9">
              <w:rPr>
                <w:rFonts w:ascii="Arial" w:hAnsi="Arial" w:cs="Arial"/>
                <w:b/>
                <w:sz w:val="22"/>
              </w:rPr>
              <w:t>Application Form/Checking of Certificates</w:t>
            </w:r>
          </w:p>
        </w:tc>
      </w:tr>
      <w:tr w:rsidR="0051387C" w:rsidRPr="00ED7EF3" w14:paraId="3836A82D" w14:textId="77777777" w:rsidTr="009C797E">
        <w:trPr>
          <w:trHeight w:val="4362"/>
        </w:trPr>
        <w:tc>
          <w:tcPr>
            <w:tcW w:w="2538" w:type="dxa"/>
          </w:tcPr>
          <w:p w14:paraId="3836A804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SKILLS AND KNOWLEDGE</w:t>
            </w:r>
          </w:p>
          <w:p w14:paraId="3836A805" w14:textId="77777777" w:rsidR="0051387C" w:rsidRPr="00ED7EF3" w:rsidRDefault="0051387C" w:rsidP="00B929F8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4590" w:type="dxa"/>
          </w:tcPr>
          <w:p w14:paraId="3836A806" w14:textId="77777777" w:rsidR="00B929F8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Excellent use and knowledge of ICT packages i.e. Microsoft Word, Excel, Access, Powerpoint, E-mail and the Internet</w:t>
            </w:r>
            <w:r w:rsidR="002D24BC">
              <w:rPr>
                <w:rFonts w:ascii="Arial" w:hAnsi="Arial" w:cs="Arial"/>
                <w:sz w:val="22"/>
              </w:rPr>
              <w:t>.</w:t>
            </w:r>
          </w:p>
          <w:p w14:paraId="3836A807" w14:textId="77777777" w:rsidR="00B929F8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  <w:tab w:val="num" w:pos="297"/>
              </w:tabs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Ability to manage a large budget.</w:t>
            </w:r>
          </w:p>
          <w:p w14:paraId="3836A808" w14:textId="77777777" w:rsidR="00B929F8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The ability to build and maintain effective working relationships with pupils and colleagues.</w:t>
            </w:r>
          </w:p>
          <w:p w14:paraId="3836A809" w14:textId="77777777" w:rsidR="00B929F8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The ability to follow instructions and to work in a team environment.</w:t>
            </w:r>
          </w:p>
          <w:p w14:paraId="3836A80A" w14:textId="77777777" w:rsidR="00B929F8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Ability to continually develop and extend own working practices.</w:t>
            </w:r>
          </w:p>
          <w:p w14:paraId="3836A80B" w14:textId="77777777" w:rsidR="00767591" w:rsidRPr="00ED7EF3" w:rsidRDefault="00B929F8" w:rsidP="00124ECE">
            <w:pPr>
              <w:numPr>
                <w:ilvl w:val="0"/>
                <w:numId w:val="15"/>
              </w:numPr>
              <w:tabs>
                <w:tab w:val="clear" w:pos="567"/>
              </w:tabs>
              <w:ind w:left="297" w:hanging="283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Ability to communicate well through various channels i.e. face to face, telephone, e-mail, letter to people at different levels throughout the school.</w:t>
            </w:r>
          </w:p>
        </w:tc>
        <w:tc>
          <w:tcPr>
            <w:tcW w:w="2430" w:type="dxa"/>
          </w:tcPr>
          <w:p w14:paraId="3836A80C" w14:textId="77777777" w:rsidR="0051387C" w:rsidRPr="009556B9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9556B9">
              <w:rPr>
                <w:rFonts w:ascii="Arial" w:hAnsi="Arial" w:cs="Arial"/>
                <w:b/>
                <w:sz w:val="22"/>
              </w:rPr>
              <w:t>Application Form/Interview</w:t>
            </w:r>
          </w:p>
          <w:p w14:paraId="3836A80D" w14:textId="77777777" w:rsidR="0051387C" w:rsidRPr="00ED7EF3" w:rsidRDefault="0051387C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0E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0F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0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1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2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3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4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5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6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7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8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9" w14:textId="77777777" w:rsidR="00B929F8" w:rsidRPr="00ED7EF3" w:rsidRDefault="00B929F8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1A" w14:textId="77777777" w:rsidR="00767591" w:rsidRPr="00ED7EF3" w:rsidRDefault="00767591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4058" w:type="dxa"/>
          </w:tcPr>
          <w:sdt>
            <w:sdtPr>
              <w:rPr>
                <w:rFonts w:ascii="Arial" w:hAnsi="Arial" w:cs="Arial"/>
                <w:sz w:val="22"/>
              </w:rPr>
              <w:id w:val="-611206258"/>
              <w:placeholder>
                <w:docPart w:val="DefaultPlaceholder_1082065158"/>
              </w:placeholder>
            </w:sdtPr>
            <w:sdtEndPr>
              <w:rPr>
                <w:b/>
                <w:bCs/>
              </w:rPr>
            </w:sdtEndPr>
            <w:sdtContent>
              <w:p w14:paraId="3836A81B" w14:textId="66717F3C" w:rsidR="00ED7EF3" w:rsidRPr="0070559B" w:rsidRDefault="00ED7EF3" w:rsidP="00124ECE">
                <w:pPr>
                  <w:numPr>
                    <w:ilvl w:val="0"/>
                    <w:numId w:val="13"/>
                  </w:numPr>
                  <w:tabs>
                    <w:tab w:val="clear" w:pos="567"/>
                    <w:tab w:val="num" w:pos="365"/>
                  </w:tabs>
                  <w:ind w:left="365" w:hanging="284"/>
                  <w:rPr>
                    <w:rFonts w:ascii="Arial" w:hAnsi="Arial" w:cs="Arial"/>
                    <w:b/>
                    <w:sz w:val="22"/>
                  </w:rPr>
                </w:pPr>
                <w:r w:rsidRPr="00ED7EF3">
                  <w:rPr>
                    <w:rFonts w:ascii="Arial" w:hAnsi="Arial" w:cs="Arial"/>
                    <w:sz w:val="22"/>
                  </w:rPr>
                  <w:t xml:space="preserve">Knowledge and understanding of First Aid practises </w:t>
                </w:r>
              </w:p>
              <w:bookmarkStart w:id="0" w:name="_GoBack" w:displacedByCustomXml="next"/>
              <w:bookmarkEnd w:id="0" w:displacedByCustomXml="next"/>
            </w:sdtContent>
          </w:sdt>
          <w:p w14:paraId="3836A81C" w14:textId="77777777" w:rsidR="0051387C" w:rsidRPr="00ED7EF3" w:rsidRDefault="0051387C" w:rsidP="00901473">
            <w:pPr>
              <w:rPr>
                <w:rFonts w:ascii="Arial" w:hAnsi="Arial" w:cs="Arial"/>
                <w:sz w:val="22"/>
              </w:rPr>
            </w:pPr>
          </w:p>
          <w:p w14:paraId="3836A81D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1E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1F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0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1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2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3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4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5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6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7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  <w:p w14:paraId="3836A828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85" w:type="dxa"/>
          </w:tcPr>
          <w:p w14:paraId="3836A829" w14:textId="77777777" w:rsidR="0051387C" w:rsidRPr="009556B9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9556B9">
              <w:rPr>
                <w:rFonts w:ascii="Arial" w:hAnsi="Arial" w:cs="Arial"/>
                <w:b/>
                <w:sz w:val="22"/>
              </w:rPr>
              <w:t>Application form and interview</w:t>
            </w:r>
          </w:p>
          <w:p w14:paraId="3836A82A" w14:textId="77777777" w:rsidR="0051387C" w:rsidRPr="00ED7EF3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2B" w14:textId="77777777" w:rsidR="0051387C" w:rsidRPr="00ED7EF3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14:paraId="3836A82C" w14:textId="77777777" w:rsidR="0051387C" w:rsidRPr="00ED7EF3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</w:tr>
    </w:tbl>
    <w:p w14:paraId="3836A82E" w14:textId="77777777" w:rsidR="005D7DDC" w:rsidRPr="005D7DDC" w:rsidRDefault="005D7DDC" w:rsidP="005D7DDC">
      <w:pPr>
        <w:rPr>
          <w:vanish/>
        </w:rPr>
      </w:pPr>
    </w:p>
    <w:tbl>
      <w:tblPr>
        <w:tblpPr w:leftFromText="180" w:rightFromText="180" w:vertAnchor="text" w:horzAnchor="margin" w:tblpY="2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ED7EF3" w14:paraId="3836A83A" w14:textId="77777777">
        <w:tc>
          <w:tcPr>
            <w:tcW w:w="2538" w:type="dxa"/>
          </w:tcPr>
          <w:p w14:paraId="3836A82F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</w:rPr>
            </w:pPr>
            <w:r w:rsidRPr="00ED7EF3">
              <w:rPr>
                <w:rFonts w:ascii="Arial" w:hAnsi="Arial" w:cs="Arial"/>
                <w:b/>
                <w:sz w:val="22"/>
              </w:rPr>
              <w:t>SPECIAL WORKING CONDITIONS</w:t>
            </w:r>
          </w:p>
          <w:p w14:paraId="3836A830" w14:textId="77777777" w:rsidR="0051387C" w:rsidRPr="00ED7EF3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4590" w:type="dxa"/>
          </w:tcPr>
          <w:p w14:paraId="3836A831" w14:textId="77777777" w:rsidR="00B929F8" w:rsidRPr="00ED7EF3" w:rsidRDefault="00B929F8" w:rsidP="00124ECE">
            <w:pPr>
              <w:numPr>
                <w:ilvl w:val="0"/>
                <w:numId w:val="13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Ability to attend occasional meetings outside of school hours</w:t>
            </w:r>
            <w:r w:rsidR="002D24BC">
              <w:rPr>
                <w:rFonts w:ascii="Arial" w:hAnsi="Arial" w:cs="Arial"/>
                <w:sz w:val="22"/>
              </w:rPr>
              <w:t>.</w:t>
            </w:r>
          </w:p>
          <w:p w14:paraId="3836A832" w14:textId="77777777" w:rsidR="00901473" w:rsidRDefault="00B929F8" w:rsidP="00124ECE">
            <w:pPr>
              <w:numPr>
                <w:ilvl w:val="0"/>
                <w:numId w:val="13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</w:rPr>
            </w:pPr>
            <w:r w:rsidRPr="00ED7EF3">
              <w:rPr>
                <w:rFonts w:ascii="Arial" w:hAnsi="Arial" w:cs="Arial"/>
                <w:sz w:val="22"/>
              </w:rPr>
              <w:t>Willingness to attend relevant ICT and Health &amp; Safety training as required.</w:t>
            </w:r>
          </w:p>
          <w:p w14:paraId="3836A833" w14:textId="77777777" w:rsidR="007D5E1D" w:rsidRPr="007D5E1D" w:rsidRDefault="007D5E1D" w:rsidP="00124ECE">
            <w:pPr>
              <w:numPr>
                <w:ilvl w:val="0"/>
                <w:numId w:val="13"/>
              </w:numPr>
              <w:tabs>
                <w:tab w:val="clear" w:pos="567"/>
                <w:tab w:val="num" w:pos="297"/>
              </w:tabs>
              <w:ind w:left="297" w:hanging="297"/>
              <w:rPr>
                <w:rFonts w:ascii="Arial" w:hAnsi="Arial" w:cs="Arial"/>
                <w:sz w:val="22"/>
                <w:szCs w:val="22"/>
              </w:rPr>
            </w:pPr>
            <w:r w:rsidRPr="007D5E1D">
              <w:rPr>
                <w:rFonts w:ascii="Arial" w:hAnsi="Arial" w:cs="Arial"/>
                <w:sz w:val="22"/>
                <w:szCs w:val="22"/>
              </w:rPr>
              <w:t>The ability to converse at ease with customers and service users and provide advice in accurate spoken English.</w:t>
            </w:r>
          </w:p>
          <w:p w14:paraId="3836A834" w14:textId="77777777" w:rsidR="00901473" w:rsidRPr="00ED7EF3" w:rsidRDefault="00901473" w:rsidP="009014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30" w:type="dxa"/>
          </w:tcPr>
          <w:p w14:paraId="3836A835" w14:textId="77777777" w:rsidR="0051387C" w:rsidRPr="009556B9" w:rsidRDefault="0051387C">
            <w:pPr>
              <w:rPr>
                <w:rFonts w:ascii="Arial" w:hAnsi="Arial" w:cs="Arial"/>
                <w:b/>
                <w:sz w:val="22"/>
              </w:rPr>
            </w:pPr>
            <w:r w:rsidRPr="009556B9">
              <w:rPr>
                <w:rFonts w:ascii="Arial" w:hAnsi="Arial" w:cs="Arial"/>
                <w:b/>
                <w:sz w:val="22"/>
              </w:rPr>
              <w:t xml:space="preserve">Application Form </w:t>
            </w:r>
          </w:p>
          <w:p w14:paraId="3836A836" w14:textId="77777777" w:rsidR="0051387C" w:rsidRPr="00ED7EF3" w:rsidRDefault="0051387C">
            <w:pPr>
              <w:rPr>
                <w:rFonts w:ascii="Arial" w:hAnsi="Arial" w:cs="Arial"/>
                <w:sz w:val="22"/>
              </w:rPr>
            </w:pPr>
          </w:p>
          <w:p w14:paraId="3836A837" w14:textId="77777777" w:rsidR="0051387C" w:rsidRPr="00ED7EF3" w:rsidRDefault="0051387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058" w:type="dxa"/>
          </w:tcPr>
          <w:p w14:paraId="3836A838" w14:textId="77777777" w:rsidR="0051387C" w:rsidRPr="00ED7EF3" w:rsidRDefault="0051387C">
            <w:pPr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2085" w:type="dxa"/>
          </w:tcPr>
          <w:p w14:paraId="3836A839" w14:textId="77777777" w:rsidR="0051387C" w:rsidRPr="00ED7EF3" w:rsidRDefault="0051387C">
            <w:pPr>
              <w:rPr>
                <w:rFonts w:ascii="Arial" w:hAnsi="Arial" w:cs="Arial"/>
                <w:sz w:val="22"/>
              </w:rPr>
            </w:pPr>
          </w:p>
        </w:tc>
      </w:tr>
    </w:tbl>
    <w:p w14:paraId="3836A83B" w14:textId="77777777" w:rsidR="0051387C" w:rsidRPr="00ED7EF3" w:rsidRDefault="0051387C">
      <w:pPr>
        <w:numPr>
          <w:ilvl w:val="12"/>
          <w:numId w:val="0"/>
        </w:numPr>
        <w:rPr>
          <w:rFonts w:ascii="Arial" w:hAnsi="Arial" w:cs="Arial"/>
        </w:rPr>
      </w:pPr>
    </w:p>
    <w:sectPr w:rsidR="0051387C" w:rsidRPr="00ED7EF3">
      <w:footerReference w:type="default" r:id="rId12"/>
      <w:pgSz w:w="16834" w:h="11909" w:orient="landscape" w:code="9"/>
      <w:pgMar w:top="431" w:right="578" w:bottom="431" w:left="578" w:header="709" w:footer="709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6A83E" w14:textId="77777777" w:rsidR="00DF3FD5" w:rsidRDefault="00DF3FD5">
      <w:r>
        <w:separator/>
      </w:r>
    </w:p>
  </w:endnote>
  <w:endnote w:type="continuationSeparator" w:id="0">
    <w:p w14:paraId="3836A83F" w14:textId="77777777" w:rsidR="00DF3FD5" w:rsidRDefault="00DF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6A840" w14:textId="77777777" w:rsidR="0051387C" w:rsidRDefault="0070559B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 xml:space="preserve">ICT Manager </w:t>
    </w:r>
    <w:r w:rsidR="00D64ABD">
      <w:rPr>
        <w:rFonts w:ascii="Arial" w:hAnsi="Arial" w:cs="Arial"/>
        <w:sz w:val="16"/>
        <w:lang w:val="en-US"/>
      </w:rPr>
      <w:t>– April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6A83C" w14:textId="77777777" w:rsidR="00DF3FD5" w:rsidRDefault="00DF3FD5">
      <w:r>
        <w:separator/>
      </w:r>
    </w:p>
  </w:footnote>
  <w:footnote w:type="continuationSeparator" w:id="0">
    <w:p w14:paraId="3836A83D" w14:textId="77777777" w:rsidR="00DF3FD5" w:rsidRDefault="00DF3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460A18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0E5B7646"/>
    <w:multiLevelType w:val="hybridMultilevel"/>
    <w:tmpl w:val="6CA67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1529"/>
    <w:multiLevelType w:val="hybridMultilevel"/>
    <w:tmpl w:val="E8523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D73ED"/>
    <w:multiLevelType w:val="hybridMultilevel"/>
    <w:tmpl w:val="30C0BEF2"/>
    <w:lvl w:ilvl="0" w:tplc="18F0121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7136"/>
    <w:multiLevelType w:val="hybridMultilevel"/>
    <w:tmpl w:val="EE12BF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4F7BBA"/>
    <w:multiLevelType w:val="hybridMultilevel"/>
    <w:tmpl w:val="E0C0B9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186D82"/>
    <w:multiLevelType w:val="hybridMultilevel"/>
    <w:tmpl w:val="CC1CF8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D23305"/>
    <w:multiLevelType w:val="hybridMultilevel"/>
    <w:tmpl w:val="F6F00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F2A11"/>
    <w:multiLevelType w:val="hybridMultilevel"/>
    <w:tmpl w:val="E44242F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441112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1" w15:restartNumberingAfterBreak="0">
    <w:nsid w:val="62E706A5"/>
    <w:multiLevelType w:val="hybridMultilevel"/>
    <w:tmpl w:val="82961B6A"/>
    <w:lvl w:ilvl="0" w:tplc="18F0121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44430"/>
    <w:multiLevelType w:val="hybridMultilevel"/>
    <w:tmpl w:val="40820BF8"/>
    <w:lvl w:ilvl="0" w:tplc="18F0121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3D5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4" w15:restartNumberingAfterBreak="0">
    <w:nsid w:val="7D736626"/>
    <w:multiLevelType w:val="hybridMultilevel"/>
    <w:tmpl w:val="1CC4F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2"/>
  </w:num>
  <w:num w:numId="4">
    <w:abstractNumId w:val="3"/>
  </w:num>
  <w:num w:numId="5">
    <w:abstractNumId w:val="8"/>
  </w:num>
  <w:num w:numId="6">
    <w:abstractNumId w:val="13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11"/>
  </w:num>
  <w:num w:numId="14">
    <w:abstractNumId w:val="12"/>
  </w:num>
  <w:num w:numId="15">
    <w:abstractNumId w:val="4"/>
  </w:num>
  <w:num w:numId="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gsgiHc/WnCbAbTDRl5bMUaXC+rU=" w:salt="Co+ecJo9Ogj/Y52C4p8D4Q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D2F"/>
    <w:rsid w:val="00027A26"/>
    <w:rsid w:val="000863A9"/>
    <w:rsid w:val="0009313A"/>
    <w:rsid w:val="000B6B52"/>
    <w:rsid w:val="0010478F"/>
    <w:rsid w:val="00124ECE"/>
    <w:rsid w:val="00203DE4"/>
    <w:rsid w:val="002633C5"/>
    <w:rsid w:val="00266C97"/>
    <w:rsid w:val="00287352"/>
    <w:rsid w:val="002D24BC"/>
    <w:rsid w:val="002F3E1A"/>
    <w:rsid w:val="00371937"/>
    <w:rsid w:val="003813DB"/>
    <w:rsid w:val="004C386E"/>
    <w:rsid w:val="004C4C9D"/>
    <w:rsid w:val="0051387C"/>
    <w:rsid w:val="0055660A"/>
    <w:rsid w:val="005B4D2F"/>
    <w:rsid w:val="005D7DDC"/>
    <w:rsid w:val="00684148"/>
    <w:rsid w:val="006C4AC4"/>
    <w:rsid w:val="006E3283"/>
    <w:rsid w:val="006E6670"/>
    <w:rsid w:val="0070559B"/>
    <w:rsid w:val="00736B68"/>
    <w:rsid w:val="00767591"/>
    <w:rsid w:val="007719AE"/>
    <w:rsid w:val="007807FF"/>
    <w:rsid w:val="007972EC"/>
    <w:rsid w:val="007D5E1D"/>
    <w:rsid w:val="0080424B"/>
    <w:rsid w:val="0086197F"/>
    <w:rsid w:val="008A3079"/>
    <w:rsid w:val="00901473"/>
    <w:rsid w:val="009556B9"/>
    <w:rsid w:val="009A3B29"/>
    <w:rsid w:val="009C797E"/>
    <w:rsid w:val="009D1DD8"/>
    <w:rsid w:val="009D4C5D"/>
    <w:rsid w:val="00A457A9"/>
    <w:rsid w:val="00AB3FDC"/>
    <w:rsid w:val="00AB61B9"/>
    <w:rsid w:val="00B547E9"/>
    <w:rsid w:val="00B929F8"/>
    <w:rsid w:val="00B94337"/>
    <w:rsid w:val="00C638B7"/>
    <w:rsid w:val="00C74DC0"/>
    <w:rsid w:val="00C92459"/>
    <w:rsid w:val="00CD1B5F"/>
    <w:rsid w:val="00CF3802"/>
    <w:rsid w:val="00D06827"/>
    <w:rsid w:val="00D523FF"/>
    <w:rsid w:val="00D552BA"/>
    <w:rsid w:val="00D64ABD"/>
    <w:rsid w:val="00DF3FD5"/>
    <w:rsid w:val="00E85A09"/>
    <w:rsid w:val="00E90CA1"/>
    <w:rsid w:val="00EB68C0"/>
    <w:rsid w:val="00ED7EF3"/>
    <w:rsid w:val="00EE09DF"/>
    <w:rsid w:val="00F4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36A7C0"/>
  <w15:docId w15:val="{7413FB1C-C4E9-420E-9BBD-B5F416AF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09313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1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9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8AF22-D3B8-4C2E-A843-C036B6503BD9}"/>
      </w:docPartPr>
      <w:docPartBody>
        <w:p w:rsidR="00732C7F" w:rsidRDefault="00841C06">
          <w:r w:rsidRPr="001203E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06"/>
    <w:rsid w:val="00732C7F"/>
    <w:rsid w:val="0084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1C0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:Policy xmlns:p="office.server.policy" id="" local="true">
  <p:Name>Document</p:Name>
  <p:Description/>
  <p:Statement/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2CC509004B2A4786CD0B2C5B1B8BC4" ma:contentTypeVersion="2" ma:contentTypeDescription="Create a new document." ma:contentTypeScope="" ma:versionID="fe196f94c94b119650b8fc91a71ddb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8eccab7e06c40e5fe83bf06182e4b5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ADDA1-43EF-4AD6-B85C-7B630794E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DCC11C-C578-4603-8E98-FE7C316AF473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3528A71F-7DE4-4E4D-8992-836D7222D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E94B0A-042E-4A5C-9B4D-6C243DC4C1F5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2012D5A-8C0E-46DB-8FDE-B1494137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66C69434</Template>
  <TotalTime>2</TotalTime>
  <Pages>2</Pages>
  <Words>457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ROCHDALE METROPOLITAN BOROUGH COUNCIL</vt:lpstr>
    </vt:vector>
  </TitlesOfParts>
  <Company>Pre-installed Company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ROCHDALE METROPOLITAN BOROUGH COUNCIL</dc:title>
  <dc:creator>Pre-installed User</dc:creator>
  <cp:lastModifiedBy>S Jackson</cp:lastModifiedBy>
  <cp:revision>3</cp:revision>
  <cp:lastPrinted>2013-09-23T09:32:00Z</cp:lastPrinted>
  <dcterms:created xsi:type="dcterms:W3CDTF">2019-05-13T08:20:00Z</dcterms:created>
  <dcterms:modified xsi:type="dcterms:W3CDTF">2019-05-13T08:22:00Z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0x010100972CC509004B2A4786CD0B2C5B1B8BC4</vt:lpwstr>
  </property>
</Properties>
</file>