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F17051" w:rsidRPr="004E79EB" w:rsidRDefault="00F17051" w:rsidP="00982ECB">
      <w:pPr>
        <w:tabs>
          <w:tab w:val="left" w:pos="0"/>
          <w:tab w:val="center" w:pos="4512"/>
          <w:tab w:val="left" w:pos="5040"/>
        </w:tabs>
        <w:suppressAutoHyphens/>
        <w:jc w:val="center"/>
        <w:rPr>
          <w:rFonts w:ascii="Trebuchet MS" w:hAnsi="Trebuchet MS"/>
          <w:b/>
          <w:spacing w:val="-2"/>
          <w:sz w:val="22"/>
          <w:u w:val="single"/>
          <w:lang w:val="en-GB"/>
        </w:rPr>
      </w:pPr>
    </w:p>
    <w:p w14:paraId="0A37501D" w14:textId="77777777" w:rsidR="00F17051" w:rsidRPr="004E79EB" w:rsidRDefault="00F17051" w:rsidP="00982ECB">
      <w:pPr>
        <w:tabs>
          <w:tab w:val="left" w:pos="0"/>
          <w:tab w:val="center" w:pos="4512"/>
          <w:tab w:val="left" w:pos="5040"/>
        </w:tabs>
        <w:suppressAutoHyphens/>
        <w:jc w:val="center"/>
        <w:rPr>
          <w:rFonts w:ascii="Trebuchet MS" w:hAnsi="Trebuchet MS"/>
          <w:b/>
          <w:spacing w:val="-2"/>
          <w:sz w:val="22"/>
          <w:u w:val="single"/>
          <w:lang w:val="en-GB"/>
        </w:rPr>
      </w:pPr>
      <w:r w:rsidRPr="004E79EB">
        <w:rPr>
          <w:rFonts w:ascii="Trebuchet MS" w:hAnsi="Trebuchet MS"/>
          <w:b/>
          <w:noProof/>
          <w:snapToGrid/>
          <w:spacing w:val="-2"/>
          <w:sz w:val="22"/>
          <w:lang w:val="en-GB" w:eastAsia="en-GB"/>
        </w:rPr>
        <w:drawing>
          <wp:inline distT="0" distB="0" distL="0" distR="0" wp14:anchorId="759A9121" wp14:editId="45BE9DFE">
            <wp:extent cx="899160" cy="1161288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GS_LOGO_BLUE_WHITE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1161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B6C7B" w14:textId="77777777" w:rsidR="00F17051" w:rsidRPr="004E79EB" w:rsidRDefault="00F17051" w:rsidP="00982ECB">
      <w:pPr>
        <w:tabs>
          <w:tab w:val="left" w:pos="0"/>
          <w:tab w:val="center" w:pos="4512"/>
          <w:tab w:val="left" w:pos="5040"/>
        </w:tabs>
        <w:suppressAutoHyphens/>
        <w:jc w:val="center"/>
        <w:rPr>
          <w:rFonts w:ascii="Trebuchet MS" w:hAnsi="Trebuchet MS"/>
          <w:b/>
          <w:spacing w:val="-2"/>
          <w:sz w:val="22"/>
          <w:u w:val="single"/>
          <w:lang w:val="en-GB"/>
        </w:rPr>
      </w:pPr>
    </w:p>
    <w:p w14:paraId="02EB378F" w14:textId="77777777" w:rsidR="00F17051" w:rsidRPr="004E79EB" w:rsidRDefault="00F17051" w:rsidP="00982ECB">
      <w:pPr>
        <w:tabs>
          <w:tab w:val="left" w:pos="0"/>
          <w:tab w:val="center" w:pos="4512"/>
          <w:tab w:val="left" w:pos="5040"/>
        </w:tabs>
        <w:suppressAutoHyphens/>
        <w:jc w:val="center"/>
        <w:rPr>
          <w:rFonts w:ascii="Trebuchet MS" w:hAnsi="Trebuchet MS"/>
          <w:b/>
          <w:spacing w:val="-2"/>
          <w:sz w:val="22"/>
          <w:u w:val="single"/>
          <w:lang w:val="en-GB"/>
        </w:rPr>
      </w:pPr>
    </w:p>
    <w:p w14:paraId="244E27AB" w14:textId="11B6FD9D" w:rsidR="00ED6CC1" w:rsidRPr="004E79EB" w:rsidRDefault="00ED6CC1" w:rsidP="61248D12">
      <w:pPr>
        <w:tabs>
          <w:tab w:val="left" w:pos="0"/>
          <w:tab w:val="center" w:pos="4512"/>
          <w:tab w:val="left" w:pos="5040"/>
        </w:tabs>
        <w:suppressAutoHyphens/>
        <w:jc w:val="center"/>
        <w:rPr>
          <w:rFonts w:ascii="Trebuchet MS" w:hAnsi="Trebuchet MS"/>
          <w:b/>
          <w:bCs/>
          <w:sz w:val="22"/>
          <w:szCs w:val="22"/>
          <w:lang w:val="en-GB"/>
        </w:rPr>
      </w:pPr>
      <w:r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>T</w:t>
      </w:r>
      <w:r w:rsidR="00D02AF6"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 xml:space="preserve">olworth Girls’ School &amp; </w:t>
      </w:r>
      <w:r w:rsid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 xml:space="preserve">Sixth </w:t>
      </w:r>
      <w:r w:rsidR="00D02AF6"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>Form</w:t>
      </w:r>
    </w:p>
    <w:p w14:paraId="6A05A809" w14:textId="77777777" w:rsidR="00ED6CC1" w:rsidRPr="004E79EB" w:rsidRDefault="00ED6CC1">
      <w:pPr>
        <w:tabs>
          <w:tab w:val="left" w:pos="0"/>
          <w:tab w:val="center" w:pos="4512"/>
          <w:tab w:val="left" w:pos="5040"/>
        </w:tabs>
        <w:suppressAutoHyphens/>
        <w:jc w:val="both"/>
        <w:rPr>
          <w:rFonts w:ascii="Trebuchet MS" w:hAnsi="Trebuchet MS"/>
          <w:b/>
          <w:spacing w:val="-2"/>
          <w:sz w:val="22"/>
          <w:lang w:val="en-GB"/>
        </w:rPr>
      </w:pPr>
      <w:r w:rsidRPr="004E79EB">
        <w:rPr>
          <w:rFonts w:ascii="Trebuchet MS" w:hAnsi="Trebuchet MS"/>
          <w:b/>
          <w:spacing w:val="-2"/>
          <w:sz w:val="22"/>
          <w:lang w:val="en-GB"/>
        </w:rPr>
        <w:tab/>
      </w:r>
    </w:p>
    <w:p w14:paraId="5FE928B3" w14:textId="77777777" w:rsidR="00ED6CC1" w:rsidRPr="004E79EB" w:rsidRDefault="001777B9" w:rsidP="61248D12">
      <w:pPr>
        <w:tabs>
          <w:tab w:val="left" w:pos="0"/>
          <w:tab w:val="center" w:pos="4512"/>
          <w:tab w:val="left" w:pos="5040"/>
        </w:tabs>
        <w:suppressAutoHyphens/>
        <w:jc w:val="center"/>
        <w:rPr>
          <w:rFonts w:ascii="Trebuchet MS" w:hAnsi="Trebuchet MS"/>
          <w:b/>
          <w:bCs/>
          <w:sz w:val="22"/>
          <w:szCs w:val="22"/>
          <w:u w:val="single"/>
          <w:lang w:val="en-GB"/>
        </w:rPr>
      </w:pPr>
      <w:r w:rsidRPr="004E79EB">
        <w:rPr>
          <w:rFonts w:ascii="Trebuchet MS" w:hAnsi="Trebuchet MS"/>
          <w:b/>
          <w:bCs/>
          <w:spacing w:val="-2"/>
          <w:sz w:val="22"/>
          <w:szCs w:val="22"/>
          <w:u w:val="single"/>
          <w:lang w:val="en-GB"/>
        </w:rPr>
        <w:t>J</w:t>
      </w:r>
      <w:r w:rsidR="00D02AF6" w:rsidRPr="004E79EB">
        <w:rPr>
          <w:rFonts w:ascii="Trebuchet MS" w:hAnsi="Trebuchet MS"/>
          <w:b/>
          <w:bCs/>
          <w:spacing w:val="-2"/>
          <w:sz w:val="22"/>
          <w:szCs w:val="22"/>
          <w:u w:val="single"/>
          <w:lang w:val="en-GB"/>
        </w:rPr>
        <w:t>ob</w:t>
      </w:r>
      <w:r w:rsidRPr="004E79EB">
        <w:rPr>
          <w:rFonts w:ascii="Trebuchet MS" w:hAnsi="Trebuchet MS"/>
          <w:b/>
          <w:bCs/>
          <w:spacing w:val="-2"/>
          <w:sz w:val="22"/>
          <w:szCs w:val="22"/>
          <w:u w:val="single"/>
          <w:lang w:val="en-GB"/>
        </w:rPr>
        <w:t xml:space="preserve"> </w:t>
      </w:r>
      <w:r w:rsidR="00885687" w:rsidRPr="004E79EB">
        <w:rPr>
          <w:rFonts w:ascii="Trebuchet MS" w:hAnsi="Trebuchet MS"/>
          <w:b/>
          <w:bCs/>
          <w:spacing w:val="-2"/>
          <w:sz w:val="22"/>
          <w:szCs w:val="22"/>
          <w:u w:val="single"/>
          <w:lang w:val="en-GB"/>
        </w:rPr>
        <w:t>D</w:t>
      </w:r>
      <w:r w:rsidR="00D02AF6" w:rsidRPr="004E79EB">
        <w:rPr>
          <w:rFonts w:ascii="Trebuchet MS" w:hAnsi="Trebuchet MS"/>
          <w:b/>
          <w:bCs/>
          <w:spacing w:val="-2"/>
          <w:sz w:val="22"/>
          <w:szCs w:val="22"/>
          <w:u w:val="single"/>
          <w:lang w:val="en-GB"/>
        </w:rPr>
        <w:t>escription</w:t>
      </w:r>
    </w:p>
    <w:p w14:paraId="5A39BBE3" w14:textId="77777777" w:rsidR="00ED6CC1" w:rsidRPr="004E79EB" w:rsidRDefault="00ED6CC1">
      <w:pPr>
        <w:tabs>
          <w:tab w:val="left" w:pos="0"/>
        </w:tabs>
        <w:suppressAutoHyphens/>
        <w:jc w:val="both"/>
        <w:rPr>
          <w:rFonts w:ascii="Trebuchet MS" w:hAnsi="Trebuchet MS"/>
          <w:spacing w:val="-2"/>
          <w:sz w:val="24"/>
          <w:lang w:val="en-GB"/>
        </w:rPr>
      </w:pPr>
      <w:bookmarkStart w:id="0" w:name="_GoBack"/>
      <w:bookmarkEnd w:id="0"/>
    </w:p>
    <w:p w14:paraId="059E8538" w14:textId="77777777" w:rsidR="001D5D7C" w:rsidRPr="004E79EB" w:rsidRDefault="00FF5703" w:rsidP="61248D12">
      <w:pPr>
        <w:tabs>
          <w:tab w:val="left" w:pos="0"/>
          <w:tab w:val="left" w:pos="720"/>
          <w:tab w:val="left" w:pos="1440"/>
        </w:tabs>
        <w:suppressAutoHyphens/>
        <w:ind w:left="2160" w:hanging="2160"/>
        <w:jc w:val="both"/>
        <w:rPr>
          <w:rFonts w:ascii="Trebuchet MS" w:hAnsi="Trebuchet MS"/>
          <w:sz w:val="22"/>
          <w:szCs w:val="22"/>
          <w:lang w:val="en-GB"/>
        </w:rPr>
      </w:pPr>
      <w:r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>Job Title</w:t>
      </w:r>
      <w:r w:rsidR="00ED6CC1"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>:</w:t>
      </w:r>
      <w:r w:rsidR="00ED6CC1" w:rsidRPr="004E79EB">
        <w:rPr>
          <w:rFonts w:ascii="Trebuchet MS" w:hAnsi="Trebuchet MS"/>
          <w:b/>
          <w:spacing w:val="-2"/>
          <w:sz w:val="22"/>
          <w:szCs w:val="22"/>
          <w:lang w:val="en-GB"/>
        </w:rPr>
        <w:tab/>
      </w:r>
      <w:r w:rsidR="001777B9"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="00D02AF6" w:rsidRPr="004E79EB">
        <w:rPr>
          <w:rFonts w:ascii="Trebuchet MS" w:hAnsi="Trebuchet MS"/>
          <w:spacing w:val="-2"/>
          <w:sz w:val="22"/>
          <w:szCs w:val="22"/>
          <w:lang w:val="en-GB"/>
        </w:rPr>
        <w:t>Network Manager</w:t>
      </w:r>
    </w:p>
    <w:p w14:paraId="29D6B04F" w14:textId="77777777" w:rsidR="00ED6CC1" w:rsidRPr="004E79EB" w:rsidRDefault="001777B9">
      <w:pPr>
        <w:tabs>
          <w:tab w:val="left" w:pos="0"/>
          <w:tab w:val="left" w:pos="720"/>
          <w:tab w:val="left" w:pos="1440"/>
        </w:tabs>
        <w:suppressAutoHyphens/>
        <w:ind w:left="2160" w:hanging="2160"/>
        <w:jc w:val="both"/>
        <w:rPr>
          <w:rFonts w:ascii="Trebuchet MS" w:hAnsi="Trebuchet MS"/>
          <w:b/>
          <w:spacing w:val="-2"/>
          <w:sz w:val="22"/>
          <w:szCs w:val="22"/>
          <w:lang w:val="en-GB"/>
        </w:rPr>
      </w:pPr>
      <w:r w:rsidRPr="004E79EB">
        <w:rPr>
          <w:rFonts w:ascii="Trebuchet MS" w:hAnsi="Trebuchet MS"/>
          <w:spacing w:val="-2"/>
          <w:sz w:val="22"/>
          <w:szCs w:val="22"/>
          <w:lang w:val="en-GB"/>
        </w:rPr>
        <w:t xml:space="preserve"> </w:t>
      </w:r>
    </w:p>
    <w:p w14:paraId="44F33862" w14:textId="77777777" w:rsidR="00ED6CC1" w:rsidRPr="004E79EB" w:rsidRDefault="008D56B7" w:rsidP="61248D12">
      <w:pPr>
        <w:tabs>
          <w:tab w:val="left" w:pos="0"/>
          <w:tab w:val="left" w:pos="720"/>
          <w:tab w:val="left" w:pos="1440"/>
        </w:tabs>
        <w:suppressAutoHyphens/>
        <w:ind w:left="2160" w:hanging="2160"/>
        <w:jc w:val="both"/>
        <w:rPr>
          <w:rFonts w:ascii="Trebuchet MS" w:hAnsi="Trebuchet MS"/>
          <w:sz w:val="22"/>
          <w:szCs w:val="22"/>
          <w:lang w:val="en-GB"/>
        </w:rPr>
      </w:pPr>
      <w:r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>Hours</w:t>
      </w:r>
      <w:r w:rsidR="00ED6CC1"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>:</w:t>
      </w:r>
      <w:r w:rsidR="00ED6CC1" w:rsidRPr="004E79EB">
        <w:rPr>
          <w:rFonts w:ascii="Trebuchet MS" w:hAnsi="Trebuchet MS"/>
          <w:b/>
          <w:spacing w:val="-2"/>
          <w:sz w:val="22"/>
          <w:szCs w:val="22"/>
          <w:lang w:val="en-GB"/>
        </w:rPr>
        <w:tab/>
      </w:r>
      <w:r w:rsidR="00ED6CC1" w:rsidRPr="004E79EB">
        <w:rPr>
          <w:rFonts w:ascii="Trebuchet MS" w:hAnsi="Trebuchet MS"/>
          <w:b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b/>
          <w:spacing w:val="-2"/>
          <w:sz w:val="22"/>
          <w:szCs w:val="22"/>
          <w:lang w:val="en-GB"/>
        </w:rPr>
        <w:tab/>
      </w:r>
      <w:r w:rsidR="007D6F1A" w:rsidRPr="004E79EB">
        <w:rPr>
          <w:rFonts w:ascii="Trebuchet MS" w:hAnsi="Trebuchet MS"/>
          <w:spacing w:val="-2"/>
          <w:sz w:val="22"/>
          <w:szCs w:val="22"/>
          <w:lang w:val="en-GB"/>
        </w:rPr>
        <w:t>Full-</w:t>
      </w:r>
      <w:r w:rsidR="00D02AF6" w:rsidRPr="004E79EB">
        <w:rPr>
          <w:rFonts w:ascii="Trebuchet MS" w:hAnsi="Trebuchet MS"/>
          <w:spacing w:val="-2"/>
          <w:sz w:val="22"/>
          <w:szCs w:val="22"/>
          <w:lang w:val="en-GB"/>
        </w:rPr>
        <w:t>Time (36 Hours per week</w:t>
      </w:r>
      <w:r w:rsidR="00FF5703" w:rsidRPr="004E79EB">
        <w:rPr>
          <w:rFonts w:ascii="Trebuchet MS" w:hAnsi="Trebuchet MS"/>
          <w:spacing w:val="-2"/>
          <w:sz w:val="22"/>
          <w:szCs w:val="22"/>
          <w:lang w:val="en-GB"/>
        </w:rPr>
        <w:t xml:space="preserve"> / 52 Weeks per annum</w:t>
      </w:r>
      <w:r w:rsidR="00D02AF6" w:rsidRPr="004E79EB">
        <w:rPr>
          <w:rFonts w:ascii="Trebuchet MS" w:hAnsi="Trebuchet MS"/>
          <w:spacing w:val="-2"/>
          <w:sz w:val="22"/>
          <w:szCs w:val="22"/>
          <w:lang w:val="en-GB"/>
        </w:rPr>
        <w:t>)</w:t>
      </w:r>
    </w:p>
    <w:p w14:paraId="41C8F396" w14:textId="77777777" w:rsidR="001D5D7C" w:rsidRPr="004E79EB" w:rsidRDefault="001D5D7C">
      <w:pPr>
        <w:tabs>
          <w:tab w:val="left" w:pos="0"/>
          <w:tab w:val="left" w:pos="720"/>
          <w:tab w:val="left" w:pos="1440"/>
        </w:tabs>
        <w:suppressAutoHyphens/>
        <w:ind w:left="2160" w:hanging="2160"/>
        <w:jc w:val="both"/>
        <w:rPr>
          <w:rFonts w:ascii="Trebuchet MS" w:hAnsi="Trebuchet MS"/>
          <w:spacing w:val="-2"/>
          <w:sz w:val="22"/>
          <w:szCs w:val="22"/>
          <w:lang w:val="en-GB"/>
        </w:rPr>
      </w:pPr>
    </w:p>
    <w:p w14:paraId="43B44B3F" w14:textId="77777777" w:rsidR="001777B9" w:rsidRPr="004E79EB" w:rsidRDefault="008D56B7" w:rsidP="61248D12">
      <w:pPr>
        <w:tabs>
          <w:tab w:val="left" w:pos="0"/>
          <w:tab w:val="left" w:pos="720"/>
          <w:tab w:val="left" w:pos="1440"/>
        </w:tabs>
        <w:suppressAutoHyphens/>
        <w:ind w:left="2160" w:hanging="2160"/>
        <w:jc w:val="both"/>
        <w:rPr>
          <w:rFonts w:ascii="Trebuchet MS" w:hAnsi="Trebuchet MS"/>
          <w:b/>
          <w:bCs/>
          <w:sz w:val="22"/>
          <w:szCs w:val="22"/>
          <w:lang w:val="en-GB"/>
        </w:rPr>
      </w:pPr>
      <w:r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>Salary Grade</w:t>
      </w:r>
      <w:r w:rsidR="001777B9"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>:</w:t>
      </w:r>
      <w:r w:rsidR="001777B9"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="001777B9"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="00FF5703" w:rsidRPr="004E79EB">
        <w:rPr>
          <w:rFonts w:ascii="Trebuchet MS" w:hAnsi="Trebuchet MS"/>
          <w:spacing w:val="-2"/>
          <w:sz w:val="22"/>
          <w:szCs w:val="22"/>
          <w:lang w:val="en-GB"/>
        </w:rPr>
        <w:t xml:space="preserve">Grade </w:t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>H</w:t>
      </w:r>
      <w:r w:rsidR="00FF5703" w:rsidRPr="004E79EB">
        <w:rPr>
          <w:rFonts w:ascii="Trebuchet MS" w:hAnsi="Trebuchet MS"/>
          <w:spacing w:val="-2"/>
          <w:sz w:val="22"/>
          <w:szCs w:val="22"/>
          <w:lang w:val="en-GB"/>
        </w:rPr>
        <w:t xml:space="preserve"> (according to experience)</w:t>
      </w:r>
    </w:p>
    <w:p w14:paraId="72A3D3EC" w14:textId="77777777" w:rsidR="008D56B7" w:rsidRPr="004E79EB" w:rsidRDefault="008D56B7">
      <w:pPr>
        <w:tabs>
          <w:tab w:val="left" w:pos="0"/>
          <w:tab w:val="left" w:pos="720"/>
          <w:tab w:val="left" w:pos="1440"/>
        </w:tabs>
        <w:suppressAutoHyphens/>
        <w:ind w:left="2160" w:hanging="2160"/>
        <w:jc w:val="both"/>
        <w:rPr>
          <w:rFonts w:ascii="Trebuchet MS" w:hAnsi="Trebuchet MS"/>
          <w:b/>
          <w:spacing w:val="-2"/>
          <w:sz w:val="22"/>
          <w:szCs w:val="22"/>
          <w:lang w:val="en-GB"/>
        </w:rPr>
      </w:pPr>
    </w:p>
    <w:p w14:paraId="5BC71ABE" w14:textId="77777777" w:rsidR="008D56B7" w:rsidRPr="004E79EB" w:rsidRDefault="008D56B7" w:rsidP="61248D12">
      <w:pPr>
        <w:tabs>
          <w:tab w:val="left" w:pos="0"/>
          <w:tab w:val="left" w:pos="720"/>
          <w:tab w:val="left" w:pos="1440"/>
        </w:tabs>
        <w:suppressAutoHyphens/>
        <w:ind w:left="2160" w:hanging="2160"/>
        <w:jc w:val="both"/>
        <w:rPr>
          <w:rFonts w:ascii="Trebuchet MS" w:hAnsi="Trebuchet MS"/>
          <w:sz w:val="22"/>
          <w:szCs w:val="22"/>
          <w:lang w:val="en-GB"/>
        </w:rPr>
      </w:pPr>
      <w:r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>Scale Points:</w:t>
      </w:r>
      <w:r w:rsidRPr="004E79EB">
        <w:rPr>
          <w:rFonts w:ascii="Trebuchet MS" w:hAnsi="Trebuchet MS"/>
          <w:b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b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>34 to 39</w:t>
      </w:r>
    </w:p>
    <w:p w14:paraId="0D0B940D" w14:textId="77777777" w:rsidR="00ED6CC1" w:rsidRPr="004E79EB" w:rsidRDefault="00ED6CC1" w:rsidP="008D56B7">
      <w:pPr>
        <w:tabs>
          <w:tab w:val="left" w:pos="0"/>
          <w:tab w:val="left" w:pos="720"/>
          <w:tab w:val="left" w:pos="1440"/>
        </w:tabs>
        <w:suppressAutoHyphens/>
        <w:jc w:val="both"/>
        <w:rPr>
          <w:rFonts w:ascii="Trebuchet MS" w:hAnsi="Trebuchet MS"/>
          <w:spacing w:val="-2"/>
          <w:sz w:val="24"/>
          <w:lang w:val="en-GB"/>
        </w:rPr>
      </w:pPr>
      <w:r w:rsidRPr="004E79EB">
        <w:rPr>
          <w:rFonts w:ascii="Trebuchet MS" w:hAnsi="Trebuchet MS"/>
          <w:spacing w:val="-2"/>
          <w:sz w:val="24"/>
          <w:lang w:val="en-GB"/>
        </w:rPr>
        <w:tab/>
      </w:r>
    </w:p>
    <w:p w14:paraId="776BBC51" w14:textId="77777777" w:rsidR="00E31292" w:rsidRPr="004E79EB" w:rsidRDefault="00E31292" w:rsidP="61248D12">
      <w:pPr>
        <w:tabs>
          <w:tab w:val="left" w:pos="0"/>
        </w:tabs>
        <w:suppressAutoHyphens/>
        <w:jc w:val="both"/>
        <w:rPr>
          <w:rFonts w:ascii="Trebuchet MS" w:hAnsi="Trebuchet MS"/>
          <w:b/>
          <w:bCs/>
          <w:sz w:val="22"/>
          <w:szCs w:val="22"/>
          <w:lang w:val="en-GB"/>
        </w:rPr>
      </w:pPr>
      <w:r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>Relationships:</w:t>
      </w:r>
    </w:p>
    <w:p w14:paraId="0E27B00A" w14:textId="77777777" w:rsidR="00E31292" w:rsidRPr="004E79EB" w:rsidRDefault="00E31292">
      <w:pPr>
        <w:tabs>
          <w:tab w:val="left" w:pos="0"/>
        </w:tabs>
        <w:suppressAutoHyphens/>
        <w:jc w:val="both"/>
        <w:rPr>
          <w:rFonts w:ascii="Trebuchet MS" w:hAnsi="Trebuchet MS"/>
          <w:spacing w:val="-2"/>
          <w:sz w:val="22"/>
          <w:szCs w:val="22"/>
          <w:lang w:val="en-GB"/>
        </w:rPr>
      </w:pPr>
    </w:p>
    <w:p w14:paraId="725C99C1" w14:textId="77777777" w:rsidR="00ED6CC1" w:rsidRPr="004E79EB" w:rsidRDefault="00E31292" w:rsidP="61248D12">
      <w:pPr>
        <w:tabs>
          <w:tab w:val="left" w:pos="0"/>
        </w:tabs>
        <w:suppressAutoHyphens/>
        <w:jc w:val="both"/>
        <w:rPr>
          <w:rFonts w:ascii="Trebuchet MS" w:hAnsi="Trebuchet MS"/>
          <w:sz w:val="22"/>
          <w:szCs w:val="22"/>
          <w:lang w:val="en-GB"/>
        </w:rPr>
      </w:pP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="00ED6CC1" w:rsidRPr="004E79EB">
        <w:rPr>
          <w:rFonts w:ascii="Trebuchet MS" w:hAnsi="Trebuchet MS"/>
          <w:spacing w:val="-2"/>
          <w:sz w:val="22"/>
          <w:szCs w:val="22"/>
          <w:lang w:val="en-GB"/>
        </w:rPr>
        <w:t>R</w:t>
      </w:r>
      <w:r w:rsidR="00FF5703" w:rsidRPr="004E79EB">
        <w:rPr>
          <w:rFonts w:ascii="Trebuchet MS" w:hAnsi="Trebuchet MS"/>
          <w:spacing w:val="-2"/>
          <w:sz w:val="22"/>
          <w:szCs w:val="22"/>
          <w:lang w:val="en-GB"/>
        </w:rPr>
        <w:t>esponsible to:</w:t>
      </w:r>
      <w:r w:rsidR="00ED6CC1" w:rsidRPr="004E79EB">
        <w:rPr>
          <w:rFonts w:ascii="Trebuchet MS" w:hAnsi="Trebuchet MS"/>
          <w:spacing w:val="-2"/>
          <w:sz w:val="24"/>
          <w:lang w:val="en-GB"/>
        </w:rPr>
        <w:tab/>
      </w:r>
      <w:r w:rsidRPr="004E79EB">
        <w:rPr>
          <w:rFonts w:ascii="Trebuchet MS" w:hAnsi="Trebuchet MS"/>
          <w:spacing w:val="-2"/>
          <w:sz w:val="24"/>
          <w:lang w:val="en-GB"/>
        </w:rPr>
        <w:tab/>
      </w:r>
      <w:r w:rsidR="00D02AF6" w:rsidRPr="004E79EB">
        <w:rPr>
          <w:rFonts w:ascii="Trebuchet MS" w:hAnsi="Trebuchet MS"/>
          <w:spacing w:val="-2"/>
          <w:sz w:val="22"/>
          <w:szCs w:val="22"/>
          <w:lang w:val="en-GB"/>
        </w:rPr>
        <w:t xml:space="preserve">Director of </w:t>
      </w:r>
      <w:r w:rsidR="00B11826" w:rsidRPr="004E79EB">
        <w:rPr>
          <w:rFonts w:ascii="Trebuchet MS" w:hAnsi="Trebuchet MS"/>
          <w:spacing w:val="-2"/>
          <w:sz w:val="22"/>
          <w:szCs w:val="22"/>
          <w:lang w:val="en-GB"/>
        </w:rPr>
        <w:t>Resources</w:t>
      </w:r>
    </w:p>
    <w:p w14:paraId="60061E4C" w14:textId="77777777" w:rsidR="00E31292" w:rsidRPr="004E79EB" w:rsidRDefault="00E31292">
      <w:pPr>
        <w:tabs>
          <w:tab w:val="left" w:pos="0"/>
        </w:tabs>
        <w:suppressAutoHyphens/>
        <w:jc w:val="both"/>
        <w:rPr>
          <w:rFonts w:ascii="Trebuchet MS" w:hAnsi="Trebuchet MS"/>
          <w:spacing w:val="-2"/>
          <w:sz w:val="22"/>
          <w:szCs w:val="22"/>
          <w:lang w:val="en-GB"/>
        </w:rPr>
      </w:pPr>
    </w:p>
    <w:p w14:paraId="28973F13" w14:textId="77777777" w:rsidR="00E31292" w:rsidRPr="004E79EB" w:rsidRDefault="00E31292" w:rsidP="61248D12">
      <w:pPr>
        <w:tabs>
          <w:tab w:val="left" w:pos="0"/>
        </w:tabs>
        <w:suppressAutoHyphens/>
        <w:jc w:val="both"/>
        <w:rPr>
          <w:rFonts w:ascii="Trebuchet MS" w:hAnsi="Trebuchet MS"/>
          <w:sz w:val="22"/>
          <w:szCs w:val="22"/>
          <w:lang w:val="en-GB"/>
        </w:rPr>
      </w:pP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  <w:t>Functional Relationships:</w:t>
      </w:r>
      <w:r w:rsidR="00B11826" w:rsidRPr="004E79EB">
        <w:rPr>
          <w:rFonts w:ascii="Trebuchet MS" w:hAnsi="Trebuchet MS"/>
          <w:spacing w:val="-2"/>
          <w:sz w:val="22"/>
          <w:szCs w:val="22"/>
          <w:lang w:val="en-GB"/>
        </w:rPr>
        <w:tab/>
        <w:t>Headt</w:t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>eacher</w:t>
      </w:r>
    </w:p>
    <w:p w14:paraId="2F156F41" w14:textId="77777777" w:rsidR="00E31292" w:rsidRPr="004E79EB" w:rsidRDefault="00E31292" w:rsidP="61248D12">
      <w:pPr>
        <w:tabs>
          <w:tab w:val="left" w:pos="0"/>
        </w:tabs>
        <w:suppressAutoHyphens/>
        <w:jc w:val="both"/>
        <w:rPr>
          <w:rFonts w:ascii="Trebuchet MS" w:hAnsi="Trebuchet MS"/>
          <w:sz w:val="22"/>
          <w:szCs w:val="22"/>
          <w:lang w:val="en-GB"/>
        </w:rPr>
      </w:pP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  <w:t>Senior Leadership Team</w:t>
      </w:r>
    </w:p>
    <w:p w14:paraId="321A68DA" w14:textId="77777777" w:rsidR="00E31292" w:rsidRPr="004E79EB" w:rsidRDefault="00E31292" w:rsidP="61248D12">
      <w:pPr>
        <w:tabs>
          <w:tab w:val="left" w:pos="0"/>
        </w:tabs>
        <w:suppressAutoHyphens/>
        <w:jc w:val="both"/>
        <w:rPr>
          <w:rFonts w:ascii="Trebuchet MS" w:hAnsi="Trebuchet MS"/>
          <w:sz w:val="22"/>
          <w:szCs w:val="22"/>
          <w:lang w:val="en-GB"/>
        </w:rPr>
      </w:pP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  <w:t>IT Support Staff</w:t>
      </w:r>
    </w:p>
    <w:p w14:paraId="40680625" w14:textId="77777777" w:rsidR="00E31292" w:rsidRPr="004E79EB" w:rsidRDefault="00E31292" w:rsidP="61248D12">
      <w:pPr>
        <w:tabs>
          <w:tab w:val="left" w:pos="0"/>
        </w:tabs>
        <w:suppressAutoHyphens/>
        <w:jc w:val="both"/>
        <w:rPr>
          <w:rFonts w:ascii="Trebuchet MS" w:hAnsi="Trebuchet MS"/>
          <w:sz w:val="22"/>
          <w:szCs w:val="22"/>
          <w:lang w:val="en-GB"/>
        </w:rPr>
      </w:pP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  <w:t>Admin Support Staff</w:t>
      </w:r>
    </w:p>
    <w:p w14:paraId="44EAFD9C" w14:textId="77777777" w:rsidR="00E31292" w:rsidRPr="004E79EB" w:rsidRDefault="00E31292">
      <w:pPr>
        <w:tabs>
          <w:tab w:val="left" w:pos="0"/>
        </w:tabs>
        <w:suppressAutoHyphens/>
        <w:jc w:val="both"/>
        <w:rPr>
          <w:rFonts w:ascii="Trebuchet MS" w:hAnsi="Trebuchet MS"/>
          <w:spacing w:val="-2"/>
          <w:sz w:val="22"/>
          <w:szCs w:val="22"/>
          <w:lang w:val="en-GB"/>
        </w:rPr>
      </w:pPr>
    </w:p>
    <w:p w14:paraId="33917A0D" w14:textId="77777777" w:rsidR="00E31292" w:rsidRPr="004E79EB" w:rsidRDefault="00E31292" w:rsidP="61248D12">
      <w:pPr>
        <w:tabs>
          <w:tab w:val="left" w:pos="0"/>
        </w:tabs>
        <w:suppressAutoHyphens/>
        <w:jc w:val="both"/>
        <w:rPr>
          <w:rFonts w:ascii="Trebuchet MS" w:hAnsi="Trebuchet MS"/>
          <w:sz w:val="22"/>
          <w:szCs w:val="22"/>
          <w:lang w:val="en-GB"/>
        </w:rPr>
      </w:pP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  <w:t>External Relationships:</w:t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  <w:t>Staff &amp; Students</w:t>
      </w:r>
    </w:p>
    <w:p w14:paraId="0848D767" w14:textId="77777777" w:rsidR="00E31292" w:rsidRPr="004E79EB" w:rsidRDefault="00E31292" w:rsidP="61248D12">
      <w:pPr>
        <w:tabs>
          <w:tab w:val="left" w:pos="0"/>
        </w:tabs>
        <w:suppressAutoHyphens/>
        <w:jc w:val="both"/>
        <w:rPr>
          <w:rFonts w:ascii="Trebuchet MS" w:hAnsi="Trebuchet MS"/>
          <w:sz w:val="22"/>
          <w:szCs w:val="22"/>
          <w:lang w:val="en-GB"/>
        </w:rPr>
      </w:pP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proofErr w:type="spellStart"/>
      <w:r w:rsidRPr="004E79EB">
        <w:rPr>
          <w:rFonts w:ascii="Trebuchet MS" w:hAnsi="Trebuchet MS"/>
          <w:spacing w:val="-2"/>
          <w:sz w:val="22"/>
          <w:szCs w:val="22"/>
          <w:lang w:val="en-GB"/>
        </w:rPr>
        <w:t>AtomWide</w:t>
      </w:r>
      <w:proofErr w:type="spellEnd"/>
    </w:p>
    <w:p w14:paraId="461BA54F" w14:textId="77777777" w:rsidR="00E31292" w:rsidRPr="004E79EB" w:rsidRDefault="00E31292" w:rsidP="61248D12">
      <w:pPr>
        <w:tabs>
          <w:tab w:val="left" w:pos="0"/>
        </w:tabs>
        <w:suppressAutoHyphens/>
        <w:jc w:val="both"/>
        <w:rPr>
          <w:rFonts w:ascii="Trebuchet MS" w:hAnsi="Trebuchet MS"/>
          <w:sz w:val="22"/>
          <w:szCs w:val="22"/>
          <w:lang w:val="en-GB"/>
        </w:rPr>
      </w:pP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ab/>
        <w:t>Hardware/Software Suppliers</w:t>
      </w:r>
    </w:p>
    <w:p w14:paraId="4B94D5A5" w14:textId="77777777" w:rsidR="00ED6CC1" w:rsidRPr="004E79EB" w:rsidRDefault="00ED6CC1">
      <w:pPr>
        <w:tabs>
          <w:tab w:val="left" w:pos="0"/>
        </w:tabs>
        <w:suppressAutoHyphens/>
        <w:jc w:val="both"/>
        <w:rPr>
          <w:rFonts w:ascii="Trebuchet MS" w:hAnsi="Trebuchet MS"/>
          <w:spacing w:val="-2"/>
          <w:sz w:val="24"/>
          <w:lang w:val="en-GB"/>
        </w:rPr>
      </w:pPr>
    </w:p>
    <w:p w14:paraId="3DEEC669" w14:textId="77777777" w:rsidR="00E31292" w:rsidRPr="004E79EB" w:rsidRDefault="00E31292">
      <w:pPr>
        <w:tabs>
          <w:tab w:val="left" w:pos="0"/>
        </w:tabs>
        <w:suppressAutoHyphens/>
        <w:jc w:val="both"/>
        <w:rPr>
          <w:rFonts w:ascii="Trebuchet MS" w:hAnsi="Trebuchet MS"/>
          <w:spacing w:val="-2"/>
          <w:sz w:val="24"/>
          <w:lang w:val="en-GB"/>
        </w:rPr>
      </w:pPr>
    </w:p>
    <w:p w14:paraId="42297E21" w14:textId="77777777" w:rsidR="00ED6CC1" w:rsidRPr="004E79EB" w:rsidRDefault="00156F69" w:rsidP="61248D12">
      <w:pPr>
        <w:tabs>
          <w:tab w:val="left" w:pos="0"/>
        </w:tabs>
        <w:suppressAutoHyphens/>
        <w:jc w:val="both"/>
        <w:rPr>
          <w:rFonts w:ascii="Trebuchet MS" w:hAnsi="Trebuchet MS"/>
          <w:b/>
          <w:bCs/>
          <w:sz w:val="22"/>
          <w:szCs w:val="22"/>
          <w:u w:val="single"/>
          <w:lang w:val="en-GB"/>
        </w:rPr>
      </w:pPr>
      <w:r w:rsidRPr="004E79EB">
        <w:rPr>
          <w:rFonts w:ascii="Trebuchet MS" w:hAnsi="Trebuchet MS"/>
          <w:b/>
          <w:bCs/>
          <w:spacing w:val="-2"/>
          <w:sz w:val="24"/>
          <w:szCs w:val="24"/>
          <w:u w:val="single"/>
          <w:lang w:val="en-GB"/>
        </w:rPr>
        <w:t>Overall Purpose of Post:</w:t>
      </w:r>
    </w:p>
    <w:p w14:paraId="3656B9AB" w14:textId="77777777" w:rsidR="00ED6CC1" w:rsidRPr="004E79EB" w:rsidRDefault="00ED6CC1">
      <w:pPr>
        <w:tabs>
          <w:tab w:val="left" w:pos="0"/>
        </w:tabs>
        <w:suppressAutoHyphens/>
        <w:jc w:val="both"/>
        <w:rPr>
          <w:rFonts w:ascii="Trebuchet MS" w:hAnsi="Trebuchet MS"/>
          <w:b/>
          <w:spacing w:val="-2"/>
          <w:sz w:val="22"/>
          <w:szCs w:val="22"/>
          <w:u w:val="single"/>
          <w:lang w:val="en-GB"/>
        </w:rPr>
      </w:pPr>
    </w:p>
    <w:p w14:paraId="45FB0818" w14:textId="77777777" w:rsidR="005F61EF" w:rsidRPr="004E79EB" w:rsidRDefault="005F61EF" w:rsidP="005F61EF">
      <w:pPr>
        <w:rPr>
          <w:rFonts w:ascii="Trebuchet MS" w:hAnsi="Trebuchet MS"/>
          <w:spacing w:val="-2"/>
          <w:sz w:val="22"/>
          <w:szCs w:val="22"/>
          <w:lang w:val="en-GB"/>
        </w:rPr>
      </w:pPr>
    </w:p>
    <w:p w14:paraId="03F7F75E" w14:textId="77777777" w:rsidR="00156F69" w:rsidRPr="004E79EB" w:rsidRDefault="005F61EF" w:rsidP="61248D12">
      <w:pPr>
        <w:rPr>
          <w:rFonts w:ascii="Trebuchet MS" w:hAnsi="Trebuchet MS"/>
          <w:b/>
          <w:bCs/>
          <w:sz w:val="22"/>
          <w:szCs w:val="22"/>
          <w:lang w:val="en-GB"/>
        </w:rPr>
      </w:pPr>
      <w:r w:rsidRPr="004E79EB">
        <w:rPr>
          <w:rFonts w:ascii="Trebuchet MS" w:hAnsi="Trebuchet MS"/>
          <w:b/>
          <w:bCs/>
          <w:spacing w:val="-2"/>
          <w:sz w:val="22"/>
          <w:szCs w:val="22"/>
          <w:lang w:val="en-GB"/>
        </w:rPr>
        <w:t>Specifics</w:t>
      </w:r>
    </w:p>
    <w:p w14:paraId="049F31CB" w14:textId="77777777" w:rsidR="00156F69" w:rsidRPr="004E79EB" w:rsidRDefault="00156F69" w:rsidP="00156F69">
      <w:pPr>
        <w:rPr>
          <w:rFonts w:ascii="Trebuchet MS" w:hAnsi="Trebuchet MS"/>
          <w:b/>
          <w:spacing w:val="-2"/>
          <w:sz w:val="22"/>
          <w:szCs w:val="22"/>
          <w:lang w:val="en-GB"/>
        </w:rPr>
      </w:pPr>
    </w:p>
    <w:p w14:paraId="4F1D17E6" w14:textId="77777777" w:rsidR="005F61EF" w:rsidRPr="004E79EB" w:rsidRDefault="005F61EF" w:rsidP="61248D12">
      <w:pPr>
        <w:pStyle w:val="ListParagraph"/>
        <w:numPr>
          <w:ilvl w:val="0"/>
          <w:numId w:val="10"/>
        </w:numPr>
        <w:rPr>
          <w:rFonts w:ascii="Trebuchet MS" w:hAnsi="Trebuchet MS"/>
          <w:b/>
          <w:bCs/>
          <w:sz w:val="22"/>
          <w:szCs w:val="22"/>
          <w:lang w:val="en-GB"/>
        </w:rPr>
      </w:pPr>
      <w:r w:rsidRPr="004E79EB">
        <w:rPr>
          <w:rFonts w:ascii="Trebuchet MS" w:hAnsi="Trebuchet MS"/>
          <w:spacing w:val="-2"/>
          <w:sz w:val="22"/>
          <w:szCs w:val="22"/>
          <w:lang w:val="en-GB"/>
        </w:rPr>
        <w:t>T</w:t>
      </w:r>
      <w:r w:rsidR="00E31292" w:rsidRPr="004E79EB">
        <w:rPr>
          <w:rFonts w:ascii="Trebuchet MS" w:hAnsi="Trebuchet MS"/>
          <w:spacing w:val="-2"/>
          <w:sz w:val="22"/>
          <w:szCs w:val="22"/>
          <w:lang w:val="en-GB"/>
        </w:rPr>
        <w:t>he Post Holder will be required to maintain and support the I</w:t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 xml:space="preserve">T </w:t>
      </w:r>
      <w:r w:rsidR="00E31292" w:rsidRPr="004E79EB">
        <w:rPr>
          <w:rFonts w:ascii="Trebuchet MS" w:hAnsi="Trebuchet MS"/>
          <w:spacing w:val="-2"/>
          <w:sz w:val="22"/>
          <w:szCs w:val="22"/>
          <w:lang w:val="en-GB"/>
        </w:rPr>
        <w:t>network</w:t>
      </w:r>
      <w:r w:rsidRPr="004E79EB">
        <w:rPr>
          <w:rFonts w:ascii="Trebuchet MS" w:hAnsi="Trebuchet MS"/>
          <w:spacing w:val="-2"/>
          <w:sz w:val="22"/>
          <w:szCs w:val="22"/>
          <w:lang w:val="en-GB"/>
        </w:rPr>
        <w:t xml:space="preserve"> </w:t>
      </w:r>
      <w:r w:rsidR="00E31292" w:rsidRPr="004E79EB">
        <w:rPr>
          <w:rFonts w:ascii="Trebuchet MS" w:hAnsi="Trebuchet MS"/>
          <w:spacing w:val="-2"/>
          <w:sz w:val="22"/>
          <w:szCs w:val="22"/>
          <w:lang w:val="en-GB"/>
        </w:rPr>
        <w:t>for the School</w:t>
      </w:r>
    </w:p>
    <w:p w14:paraId="4FA20EC3" w14:textId="77777777" w:rsidR="00E31292" w:rsidRPr="004E79EB" w:rsidRDefault="00E31292" w:rsidP="61248D12">
      <w:pPr>
        <w:pStyle w:val="ListParagraph"/>
        <w:numPr>
          <w:ilvl w:val="0"/>
          <w:numId w:val="10"/>
        </w:numPr>
        <w:rPr>
          <w:rFonts w:ascii="Trebuchet MS" w:hAnsi="Trebuchet MS"/>
          <w:b/>
          <w:bCs/>
          <w:sz w:val="22"/>
          <w:szCs w:val="22"/>
          <w:lang w:val="en-GB"/>
        </w:rPr>
      </w:pPr>
      <w:r w:rsidRPr="004E79EB">
        <w:rPr>
          <w:rFonts w:ascii="Trebuchet MS" w:hAnsi="Trebuchet MS"/>
          <w:spacing w:val="-2"/>
          <w:sz w:val="22"/>
          <w:szCs w:val="22"/>
          <w:lang w:val="en-GB"/>
        </w:rPr>
        <w:t>The Post Holder will be responsible for the management of Network Infrastructure, Servers and associated storage</w:t>
      </w:r>
    </w:p>
    <w:p w14:paraId="53128261" w14:textId="77777777" w:rsidR="00B62DEC" w:rsidRPr="004E79EB" w:rsidRDefault="00B62DEC" w:rsidP="00B62DEC">
      <w:pPr>
        <w:ind w:left="1440"/>
        <w:rPr>
          <w:rFonts w:ascii="Trebuchet MS" w:hAnsi="Trebuchet MS"/>
          <w:b/>
          <w:sz w:val="22"/>
          <w:szCs w:val="22"/>
          <w:lang w:val="en-GB"/>
        </w:rPr>
      </w:pPr>
    </w:p>
    <w:p w14:paraId="62486C05" w14:textId="77777777" w:rsidR="00B62DEC" w:rsidRPr="004E79EB" w:rsidRDefault="00B62DEC" w:rsidP="00B62DEC">
      <w:pPr>
        <w:ind w:left="1440"/>
        <w:rPr>
          <w:rFonts w:ascii="Trebuchet MS" w:hAnsi="Trebuchet MS"/>
          <w:b/>
          <w:sz w:val="22"/>
          <w:szCs w:val="22"/>
          <w:lang w:val="en-GB"/>
        </w:rPr>
      </w:pPr>
    </w:p>
    <w:p w14:paraId="4101652C" w14:textId="77777777" w:rsidR="00885687" w:rsidRPr="004E79EB" w:rsidRDefault="00885687">
      <w:pPr>
        <w:tabs>
          <w:tab w:val="left" w:pos="0"/>
        </w:tabs>
        <w:suppressAutoHyphens/>
        <w:jc w:val="both"/>
        <w:rPr>
          <w:rFonts w:ascii="Trebuchet MS" w:hAnsi="Trebuchet MS"/>
          <w:b/>
          <w:spacing w:val="-2"/>
          <w:sz w:val="24"/>
          <w:u w:val="single"/>
          <w:lang w:val="en-GB"/>
        </w:rPr>
      </w:pPr>
    </w:p>
    <w:p w14:paraId="0495E737" w14:textId="77777777" w:rsidR="00B62DEC" w:rsidRPr="004E79EB" w:rsidRDefault="00B62DEC" w:rsidP="61248D12">
      <w:pPr>
        <w:tabs>
          <w:tab w:val="left" w:pos="0"/>
        </w:tabs>
        <w:suppressAutoHyphens/>
        <w:jc w:val="both"/>
        <w:rPr>
          <w:rFonts w:ascii="Trebuchet MS" w:hAnsi="Trebuchet MS"/>
          <w:b/>
          <w:bCs/>
          <w:sz w:val="24"/>
          <w:szCs w:val="24"/>
          <w:lang w:val="en-GB"/>
        </w:rPr>
      </w:pPr>
      <w:r w:rsidRPr="004E79EB">
        <w:rPr>
          <w:rFonts w:ascii="Trebuchet MS" w:hAnsi="Trebuchet MS"/>
          <w:b/>
          <w:bCs/>
          <w:spacing w:val="-2"/>
          <w:sz w:val="24"/>
          <w:szCs w:val="24"/>
          <w:lang w:val="en-GB"/>
        </w:rPr>
        <w:lastRenderedPageBreak/>
        <w:t>Person Specification</w:t>
      </w:r>
    </w:p>
    <w:p w14:paraId="4B99056E" w14:textId="77777777" w:rsidR="00B62DEC" w:rsidRPr="004E79EB" w:rsidRDefault="00B62DEC">
      <w:pPr>
        <w:tabs>
          <w:tab w:val="left" w:pos="0"/>
        </w:tabs>
        <w:suppressAutoHyphens/>
        <w:jc w:val="both"/>
        <w:rPr>
          <w:rFonts w:ascii="Trebuchet MS" w:hAnsi="Trebuchet MS"/>
          <w:b/>
          <w:spacing w:val="-2"/>
          <w:sz w:val="24"/>
          <w:u w:val="single"/>
          <w:lang w:val="en-GB"/>
        </w:rPr>
      </w:pPr>
    </w:p>
    <w:p w14:paraId="14346808" w14:textId="618F1F12" w:rsidR="00C661C7" w:rsidRPr="004E79EB" w:rsidRDefault="61248D12" w:rsidP="61248D12">
      <w:pPr>
        <w:pStyle w:val="BodyText"/>
        <w:widowControl/>
        <w:numPr>
          <w:ilvl w:val="0"/>
          <w:numId w:val="18"/>
        </w:numPr>
        <w:tabs>
          <w:tab w:val="clear" w:pos="0"/>
        </w:tabs>
        <w:suppressAutoHyphens w:val="0"/>
        <w:spacing w:before="100" w:line="240" w:lineRule="auto"/>
        <w:ind w:left="1077" w:hanging="357"/>
        <w:jc w:val="left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 xml:space="preserve">To provide expert advice to the </w:t>
      </w:r>
      <w:r w:rsidRPr="004E79EB">
        <w:rPr>
          <w:rFonts w:ascii="Trebuchet MS" w:hAnsi="Trebuchet MS"/>
          <w:bCs/>
          <w:sz w:val="22"/>
          <w:szCs w:val="22"/>
        </w:rPr>
        <w:t>Director of Resources</w:t>
      </w:r>
      <w:r w:rsidRPr="004E79EB">
        <w:rPr>
          <w:rFonts w:ascii="Trebuchet MS" w:hAnsi="Trebuchet MS"/>
          <w:sz w:val="22"/>
          <w:szCs w:val="22"/>
        </w:rPr>
        <w:t xml:space="preserve"> on the development path for the school technical infrastructure</w:t>
      </w:r>
    </w:p>
    <w:p w14:paraId="0AAD5F9F" w14:textId="77777777" w:rsidR="00C661C7" w:rsidRPr="004E79EB" w:rsidRDefault="61248D12" w:rsidP="61248D12">
      <w:pPr>
        <w:pStyle w:val="BodyText"/>
        <w:widowControl/>
        <w:numPr>
          <w:ilvl w:val="0"/>
          <w:numId w:val="18"/>
        </w:numPr>
        <w:tabs>
          <w:tab w:val="clear" w:pos="0"/>
        </w:tabs>
        <w:suppressAutoHyphens w:val="0"/>
        <w:spacing w:before="100" w:line="240" w:lineRule="auto"/>
        <w:ind w:left="1077" w:hanging="357"/>
        <w:jc w:val="left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 xml:space="preserve">To research potential new technologies </w:t>
      </w:r>
    </w:p>
    <w:p w14:paraId="36C82DCA" w14:textId="77777777" w:rsidR="00C661C7" w:rsidRPr="004E79EB" w:rsidRDefault="61248D12" w:rsidP="61248D12">
      <w:pPr>
        <w:pStyle w:val="BodyText"/>
        <w:widowControl/>
        <w:numPr>
          <w:ilvl w:val="0"/>
          <w:numId w:val="18"/>
        </w:numPr>
        <w:tabs>
          <w:tab w:val="clear" w:pos="0"/>
        </w:tabs>
        <w:suppressAutoHyphens w:val="0"/>
        <w:spacing w:before="100" w:line="240" w:lineRule="auto"/>
        <w:ind w:left="1077" w:hanging="357"/>
        <w:jc w:val="left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To work with external suppliers undertaking technical projects on School IT systems</w:t>
      </w:r>
    </w:p>
    <w:p w14:paraId="479AFE1B" w14:textId="77777777" w:rsidR="00C661C7" w:rsidRPr="004E79EB" w:rsidRDefault="00C661C7" w:rsidP="61248D12">
      <w:pPr>
        <w:widowControl/>
        <w:numPr>
          <w:ilvl w:val="0"/>
          <w:numId w:val="18"/>
        </w:numPr>
        <w:spacing w:before="100" w:after="100"/>
        <w:rPr>
          <w:rFonts w:ascii="Trebuchet MS" w:hAnsi="Trebuchet MS" w:cs="Arial"/>
          <w:sz w:val="22"/>
          <w:szCs w:val="22"/>
        </w:rPr>
      </w:pPr>
      <w:proofErr w:type="spellStart"/>
      <w:r w:rsidRPr="004E79EB">
        <w:rPr>
          <w:rFonts w:ascii="Trebuchet MS" w:hAnsi="Trebuchet MS" w:cs="Arial"/>
          <w:sz w:val="22"/>
          <w:szCs w:val="22"/>
        </w:rPr>
        <w:t>Deputise</w:t>
      </w:r>
      <w:proofErr w:type="spellEnd"/>
      <w:r w:rsidRPr="004E79EB">
        <w:rPr>
          <w:rFonts w:ascii="Trebuchet MS" w:hAnsi="Trebuchet MS" w:cs="Arial"/>
          <w:sz w:val="22"/>
          <w:szCs w:val="22"/>
        </w:rPr>
        <w:t xml:space="preserve"> for </w:t>
      </w:r>
      <w:r w:rsidR="00B11826" w:rsidRPr="004E79EB">
        <w:rPr>
          <w:rFonts w:ascii="Trebuchet MS" w:hAnsi="Trebuchet MS"/>
          <w:spacing w:val="-2"/>
          <w:sz w:val="22"/>
          <w:szCs w:val="22"/>
          <w:lang w:val="en-GB"/>
        </w:rPr>
        <w:t>Director of Resources</w:t>
      </w:r>
    </w:p>
    <w:p w14:paraId="17D470FA" w14:textId="77777777" w:rsidR="00C661C7" w:rsidRPr="004E79EB" w:rsidRDefault="61248D12" w:rsidP="61248D12">
      <w:pPr>
        <w:pStyle w:val="BodyText"/>
        <w:widowControl/>
        <w:numPr>
          <w:ilvl w:val="0"/>
          <w:numId w:val="18"/>
        </w:numPr>
        <w:tabs>
          <w:tab w:val="clear" w:pos="0"/>
        </w:tabs>
        <w:suppressAutoHyphens w:val="0"/>
        <w:spacing w:before="100" w:line="240" w:lineRule="auto"/>
        <w:ind w:left="1077" w:hanging="357"/>
        <w:jc w:val="left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Recommend and implement changes to Infrastructure design and parameters in order to achieve improved Infrastructure performance</w:t>
      </w:r>
    </w:p>
    <w:p w14:paraId="0EF3D181" w14:textId="77777777" w:rsidR="00C661C7" w:rsidRPr="004E79EB" w:rsidRDefault="61248D12" w:rsidP="61248D12">
      <w:pPr>
        <w:pStyle w:val="BodyText"/>
        <w:widowControl/>
        <w:numPr>
          <w:ilvl w:val="0"/>
          <w:numId w:val="18"/>
        </w:numPr>
        <w:tabs>
          <w:tab w:val="clear" w:pos="0"/>
        </w:tabs>
        <w:suppressAutoHyphens w:val="0"/>
        <w:spacing w:before="100" w:line="240" w:lineRule="auto"/>
        <w:ind w:left="1077" w:hanging="357"/>
        <w:jc w:val="left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To proactively monitor and manage network systems. Making use of analytical methods and tools to ensure that all systems are operating efficiently and securely.</w:t>
      </w:r>
    </w:p>
    <w:p w14:paraId="2A4B3A80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/>
        <w:ind w:left="1077" w:hanging="357"/>
        <w:rPr>
          <w:rFonts w:ascii="Trebuchet MS" w:hAnsi="Trebuchet MS" w:cs="Arial"/>
          <w:sz w:val="22"/>
          <w:szCs w:val="22"/>
        </w:rPr>
      </w:pPr>
      <w:r w:rsidRPr="004E79EB">
        <w:rPr>
          <w:rFonts w:ascii="Trebuchet MS" w:hAnsi="Trebuchet MS" w:cs="Arial"/>
          <w:sz w:val="22"/>
          <w:szCs w:val="22"/>
        </w:rPr>
        <w:t>To provide a High availability and redundant virtual environment for the Schools server network</w:t>
      </w:r>
    </w:p>
    <w:p w14:paraId="00CB1655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/>
        <w:ind w:left="1077" w:hanging="357"/>
        <w:rPr>
          <w:rFonts w:ascii="Trebuchet MS" w:hAnsi="Trebuchet MS" w:cs="Arial"/>
          <w:sz w:val="22"/>
          <w:szCs w:val="22"/>
        </w:rPr>
      </w:pPr>
      <w:r w:rsidRPr="004E79EB">
        <w:rPr>
          <w:rFonts w:ascii="Trebuchet MS" w:hAnsi="Trebuchet MS" w:cs="Arial"/>
          <w:sz w:val="22"/>
          <w:szCs w:val="22"/>
        </w:rPr>
        <w:t xml:space="preserve">Internet connectivity including services from </w:t>
      </w:r>
      <w:proofErr w:type="spellStart"/>
      <w:r w:rsidRPr="004E79EB">
        <w:rPr>
          <w:rFonts w:ascii="Trebuchet MS" w:hAnsi="Trebuchet MS" w:cs="Arial"/>
          <w:sz w:val="22"/>
          <w:szCs w:val="22"/>
        </w:rPr>
        <w:t>AtomWide</w:t>
      </w:r>
      <w:proofErr w:type="spellEnd"/>
    </w:p>
    <w:p w14:paraId="1ADC02CF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/>
        <w:ind w:left="1077" w:hanging="357"/>
        <w:rPr>
          <w:rFonts w:ascii="Trebuchet MS" w:hAnsi="Trebuchet MS" w:cs="Arial"/>
          <w:sz w:val="22"/>
          <w:szCs w:val="22"/>
        </w:rPr>
      </w:pPr>
      <w:r w:rsidRPr="004E79EB">
        <w:rPr>
          <w:rFonts w:ascii="Trebuchet MS" w:hAnsi="Trebuchet MS" w:cs="Arial"/>
          <w:sz w:val="22"/>
          <w:szCs w:val="22"/>
        </w:rPr>
        <w:t xml:space="preserve">To design and support Windows network infrastructure </w:t>
      </w:r>
    </w:p>
    <w:p w14:paraId="4DF19138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/>
        <w:ind w:left="1077" w:hanging="357"/>
        <w:rPr>
          <w:rFonts w:ascii="Trebuchet MS" w:hAnsi="Trebuchet MS" w:cs="Arial"/>
          <w:sz w:val="22"/>
          <w:szCs w:val="22"/>
        </w:rPr>
      </w:pPr>
      <w:r w:rsidRPr="004E79EB">
        <w:rPr>
          <w:rFonts w:ascii="Trebuchet MS" w:hAnsi="Trebuchet MS" w:cs="Arial"/>
          <w:sz w:val="22"/>
          <w:szCs w:val="22"/>
        </w:rPr>
        <w:t>To document all relevant procedures and changes to system setups</w:t>
      </w:r>
    </w:p>
    <w:p w14:paraId="243EF617" w14:textId="37A4A839" w:rsidR="00884E59" w:rsidRPr="004E79EB" w:rsidRDefault="61248D12" w:rsidP="61248D12">
      <w:pPr>
        <w:pStyle w:val="BodyText"/>
        <w:widowControl/>
        <w:numPr>
          <w:ilvl w:val="0"/>
          <w:numId w:val="18"/>
        </w:numPr>
        <w:tabs>
          <w:tab w:val="clear" w:pos="0"/>
        </w:tabs>
        <w:suppressAutoHyphens w:val="0"/>
        <w:spacing w:before="100" w:line="240" w:lineRule="auto"/>
        <w:ind w:left="1077" w:hanging="357"/>
        <w:jc w:val="left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 xml:space="preserve">To undertake specific tasks as directed by the Director of </w:t>
      </w:r>
      <w:r w:rsidR="00A62466" w:rsidRPr="004E79EB">
        <w:rPr>
          <w:rFonts w:ascii="Trebuchet MS" w:hAnsi="Trebuchet MS"/>
          <w:sz w:val="22"/>
          <w:szCs w:val="22"/>
        </w:rPr>
        <w:t>Resources</w:t>
      </w:r>
    </w:p>
    <w:p w14:paraId="2DAF1E09" w14:textId="77777777" w:rsidR="00C661C7" w:rsidRPr="004E79EB" w:rsidRDefault="61248D12" w:rsidP="61248D12">
      <w:pPr>
        <w:pStyle w:val="BodyText"/>
        <w:widowControl/>
        <w:numPr>
          <w:ilvl w:val="0"/>
          <w:numId w:val="18"/>
        </w:numPr>
        <w:tabs>
          <w:tab w:val="clear" w:pos="0"/>
        </w:tabs>
        <w:suppressAutoHyphens w:val="0"/>
        <w:spacing w:before="100" w:line="240" w:lineRule="auto"/>
        <w:ind w:left="1077" w:hanging="357"/>
        <w:jc w:val="left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To ensure the Schools Disaster Recovery Plan is kept up to date.</w:t>
      </w:r>
    </w:p>
    <w:p w14:paraId="2D4CAB7D" w14:textId="77777777" w:rsidR="00C661C7" w:rsidRPr="004E79EB" w:rsidRDefault="61248D12" w:rsidP="61248D12">
      <w:pPr>
        <w:pStyle w:val="BodyText"/>
        <w:widowControl/>
        <w:numPr>
          <w:ilvl w:val="0"/>
          <w:numId w:val="18"/>
        </w:numPr>
        <w:tabs>
          <w:tab w:val="clear" w:pos="0"/>
        </w:tabs>
        <w:suppressAutoHyphens w:val="0"/>
        <w:spacing w:before="100" w:line="240" w:lineRule="auto"/>
        <w:ind w:left="1077" w:hanging="357"/>
        <w:jc w:val="left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The ability to work independently and as part of team</w:t>
      </w:r>
    </w:p>
    <w:p w14:paraId="1299C43A" w14:textId="77777777" w:rsidR="00C661C7" w:rsidRPr="004E79EB" w:rsidRDefault="00C661C7" w:rsidP="00C661C7">
      <w:pPr>
        <w:overflowPunct w:val="0"/>
        <w:autoSpaceDE w:val="0"/>
        <w:autoSpaceDN w:val="0"/>
        <w:adjustRightInd w:val="0"/>
        <w:spacing w:before="100" w:after="100"/>
        <w:textAlignment w:val="baseline"/>
        <w:rPr>
          <w:rFonts w:ascii="Trebuchet MS" w:hAnsi="Trebuchet MS" w:cs="Arial"/>
          <w:sz w:val="22"/>
          <w:szCs w:val="22"/>
        </w:rPr>
      </w:pPr>
    </w:p>
    <w:p w14:paraId="7D15B805" w14:textId="77777777" w:rsidR="00C661C7" w:rsidRPr="004E79EB" w:rsidRDefault="61248D12" w:rsidP="61248D12">
      <w:pPr>
        <w:spacing w:before="100" w:after="100"/>
        <w:jc w:val="both"/>
        <w:rPr>
          <w:rFonts w:ascii="Trebuchet MS" w:hAnsi="Trebuchet MS"/>
          <w:b/>
          <w:bCs/>
          <w:sz w:val="24"/>
          <w:szCs w:val="24"/>
          <w:u w:val="single"/>
        </w:rPr>
      </w:pPr>
      <w:r w:rsidRPr="004E79EB">
        <w:rPr>
          <w:rFonts w:ascii="Trebuchet MS" w:hAnsi="Trebuchet MS"/>
          <w:b/>
          <w:bCs/>
          <w:sz w:val="24"/>
          <w:szCs w:val="24"/>
          <w:u w:val="single"/>
        </w:rPr>
        <w:t>IT Specific:</w:t>
      </w:r>
    </w:p>
    <w:p w14:paraId="636B2785" w14:textId="55B62DF3" w:rsidR="00C661C7" w:rsidRPr="004E79EB" w:rsidRDefault="00A62466" w:rsidP="61248D12">
      <w:pPr>
        <w:widowControl/>
        <w:numPr>
          <w:ilvl w:val="0"/>
          <w:numId w:val="18"/>
        </w:numPr>
        <w:spacing w:before="100"/>
        <w:ind w:left="1077" w:hanging="357"/>
        <w:rPr>
          <w:rFonts w:ascii="Trebuchet MS" w:hAnsi="Trebuchet MS" w:cs="Arial"/>
          <w:sz w:val="22"/>
          <w:szCs w:val="22"/>
        </w:rPr>
      </w:pPr>
      <w:r w:rsidRPr="004E79EB">
        <w:rPr>
          <w:rFonts w:ascii="Trebuchet MS" w:hAnsi="Trebuchet MS" w:cs="Arial"/>
          <w:sz w:val="22"/>
          <w:szCs w:val="22"/>
        </w:rPr>
        <w:t>To provide L</w:t>
      </w:r>
      <w:r w:rsidR="61248D12" w:rsidRPr="004E79EB">
        <w:rPr>
          <w:rFonts w:ascii="Trebuchet MS" w:hAnsi="Trebuchet MS" w:cs="Arial"/>
          <w:sz w:val="22"/>
          <w:szCs w:val="22"/>
        </w:rPr>
        <w:t xml:space="preserve">ine Management </w:t>
      </w:r>
      <w:r w:rsidRPr="004E79EB">
        <w:rPr>
          <w:rFonts w:ascii="Trebuchet MS" w:hAnsi="Trebuchet MS" w:cs="Arial"/>
          <w:sz w:val="22"/>
          <w:szCs w:val="22"/>
        </w:rPr>
        <w:t>to</w:t>
      </w:r>
      <w:r w:rsidR="61248D12" w:rsidRPr="004E79EB">
        <w:rPr>
          <w:rFonts w:ascii="Trebuchet MS" w:hAnsi="Trebuchet MS" w:cs="Arial"/>
          <w:sz w:val="22"/>
          <w:szCs w:val="22"/>
        </w:rPr>
        <w:t xml:space="preserve"> 2 x IT Technicians.</w:t>
      </w:r>
    </w:p>
    <w:p w14:paraId="49370A56" w14:textId="5D5D7C46" w:rsidR="00C661C7" w:rsidRPr="004E79EB" w:rsidRDefault="61248D12" w:rsidP="61248D12">
      <w:pPr>
        <w:widowControl/>
        <w:numPr>
          <w:ilvl w:val="0"/>
          <w:numId w:val="18"/>
        </w:numPr>
        <w:spacing w:before="100" w:after="100"/>
        <w:ind w:left="1077" w:hanging="357"/>
        <w:rPr>
          <w:rFonts w:ascii="Trebuchet MS" w:hAnsi="Trebuchet MS" w:cs="Arial"/>
          <w:sz w:val="22"/>
          <w:szCs w:val="22"/>
        </w:rPr>
      </w:pPr>
      <w:r w:rsidRPr="004E79EB">
        <w:rPr>
          <w:rFonts w:ascii="Trebuchet MS" w:hAnsi="Trebuchet MS" w:cs="Arial"/>
          <w:sz w:val="22"/>
          <w:szCs w:val="22"/>
        </w:rPr>
        <w:t>To be part of the team providing an effective support service to TGS staff and students.</w:t>
      </w:r>
    </w:p>
    <w:p w14:paraId="6B254166" w14:textId="5B7AAD59" w:rsidR="00C661C7" w:rsidRPr="004E79EB" w:rsidRDefault="61248D12" w:rsidP="61248D12">
      <w:pPr>
        <w:widowControl/>
        <w:numPr>
          <w:ilvl w:val="0"/>
          <w:numId w:val="18"/>
        </w:numPr>
        <w:spacing w:before="100" w:after="100"/>
        <w:ind w:left="1077" w:hanging="357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Keep abreast of developments in learning technology and research new solutions to specific problems.</w:t>
      </w:r>
    </w:p>
    <w:p w14:paraId="7493D419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 w:after="100"/>
        <w:jc w:val="both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Assist with ensuring the integrity and security of data held on TGS storage systems.</w:t>
      </w:r>
    </w:p>
    <w:p w14:paraId="522DA8AB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 w:after="100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To attend team meetings and meetings relating to projects.</w:t>
      </w:r>
    </w:p>
    <w:p w14:paraId="195B7804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 w:after="100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To ensure compliance with software and hardware license agreements and ensure compliance with School IT policy.</w:t>
      </w:r>
    </w:p>
    <w:p w14:paraId="4986EC36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 w:after="100"/>
        <w:jc w:val="both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 xml:space="preserve">Installation of software, application of software upgrades/patches/service packs. </w:t>
      </w:r>
    </w:p>
    <w:p w14:paraId="64952438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 w:after="100"/>
        <w:jc w:val="both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Participate in the Schools PMR and undertake training as required.</w:t>
      </w:r>
    </w:p>
    <w:p w14:paraId="64549525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 w:after="100"/>
        <w:jc w:val="both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Work flexibly, which may include evenings, open days, parents' evenings and possibly weekends.</w:t>
      </w:r>
    </w:p>
    <w:p w14:paraId="4C199760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 w:after="100"/>
        <w:jc w:val="both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lastRenderedPageBreak/>
        <w:t xml:space="preserve">Regular preventative maintenance, unscheduled outages or </w:t>
      </w:r>
      <w:proofErr w:type="spellStart"/>
      <w:r w:rsidRPr="004E79EB">
        <w:rPr>
          <w:rFonts w:ascii="Trebuchet MS" w:hAnsi="Trebuchet MS"/>
          <w:sz w:val="22"/>
          <w:szCs w:val="22"/>
        </w:rPr>
        <w:t>authorised</w:t>
      </w:r>
      <w:proofErr w:type="spellEnd"/>
      <w:r w:rsidRPr="004E79EB">
        <w:rPr>
          <w:rFonts w:ascii="Trebuchet MS" w:hAnsi="Trebuchet MS"/>
          <w:sz w:val="22"/>
          <w:szCs w:val="22"/>
        </w:rPr>
        <w:t xml:space="preserve"> changes will have to be completed out of hours. This will result in working outside of normal hours and weekends.</w:t>
      </w:r>
    </w:p>
    <w:p w14:paraId="4DDBEF00" w14:textId="77777777" w:rsidR="00C661C7" w:rsidRPr="004E79EB" w:rsidRDefault="00C661C7" w:rsidP="00C661C7">
      <w:pPr>
        <w:overflowPunct w:val="0"/>
        <w:autoSpaceDE w:val="0"/>
        <w:autoSpaceDN w:val="0"/>
        <w:adjustRightInd w:val="0"/>
        <w:ind w:left="1080"/>
        <w:textAlignment w:val="baseline"/>
        <w:rPr>
          <w:rFonts w:ascii="Trebuchet MS" w:hAnsi="Trebuchet MS" w:cs="Arial"/>
          <w:sz w:val="22"/>
          <w:szCs w:val="22"/>
        </w:rPr>
      </w:pPr>
    </w:p>
    <w:p w14:paraId="7DD6F9E5" w14:textId="77777777" w:rsidR="00C661C7" w:rsidRPr="004E79EB" w:rsidRDefault="61248D12" w:rsidP="61248D12">
      <w:pPr>
        <w:jc w:val="both"/>
        <w:rPr>
          <w:rFonts w:ascii="Trebuchet MS" w:hAnsi="Trebuchet MS"/>
          <w:b/>
          <w:bCs/>
          <w:sz w:val="24"/>
          <w:szCs w:val="24"/>
          <w:u w:val="single"/>
        </w:rPr>
      </w:pPr>
      <w:r w:rsidRPr="004E79EB">
        <w:rPr>
          <w:rFonts w:ascii="Trebuchet MS" w:hAnsi="Trebuchet MS"/>
          <w:b/>
          <w:bCs/>
          <w:sz w:val="24"/>
          <w:szCs w:val="24"/>
          <w:u w:val="single"/>
        </w:rPr>
        <w:t>General:</w:t>
      </w:r>
    </w:p>
    <w:p w14:paraId="619E6DEE" w14:textId="77777777" w:rsidR="00C661C7" w:rsidRPr="004E79EB" w:rsidRDefault="61248D12" w:rsidP="61248D12">
      <w:pPr>
        <w:widowControl/>
        <w:numPr>
          <w:ilvl w:val="0"/>
          <w:numId w:val="18"/>
        </w:numPr>
        <w:spacing w:before="100" w:after="100"/>
        <w:jc w:val="both"/>
        <w:rPr>
          <w:rFonts w:ascii="Trebuchet MS" w:hAnsi="Trebuchet MS"/>
          <w:sz w:val="22"/>
          <w:szCs w:val="22"/>
        </w:rPr>
      </w:pPr>
      <w:r w:rsidRPr="004E79EB">
        <w:rPr>
          <w:rFonts w:ascii="Trebuchet MS" w:hAnsi="Trebuchet MS"/>
          <w:sz w:val="22"/>
          <w:szCs w:val="22"/>
        </w:rPr>
        <w:t>Work safely, consider the safety of others and work within the guidelines stated in the School Health and Safety Policy.</w:t>
      </w:r>
    </w:p>
    <w:p w14:paraId="3461D779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3CF2D8B6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0FB78278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1FC39945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0562CB0E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34CE0A41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62EBF3C5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6D98A12B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2946DB82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5997CC1D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110FFD37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6B699379" w14:textId="77777777" w:rsidR="00BF5B5D" w:rsidRPr="004E79EB" w:rsidRDefault="00BF5B5D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3FE9F23F" w14:textId="77777777" w:rsidR="00BF5B5D" w:rsidRPr="004E79EB" w:rsidRDefault="00BF5B5D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1F72F646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08CE6F91" w14:textId="77777777" w:rsidR="005545AF" w:rsidRPr="004E79EB" w:rsidRDefault="005545AF" w:rsidP="005545AF">
      <w:pPr>
        <w:widowControl/>
        <w:spacing w:before="100" w:after="100"/>
        <w:jc w:val="both"/>
        <w:rPr>
          <w:rFonts w:ascii="Trebuchet MS" w:hAnsi="Trebuchet MS"/>
          <w:sz w:val="22"/>
        </w:rPr>
      </w:pPr>
    </w:p>
    <w:p w14:paraId="61CDCEAD" w14:textId="77777777" w:rsidR="0047350D" w:rsidRPr="004E79EB" w:rsidRDefault="0047350D" w:rsidP="0047350D">
      <w:pPr>
        <w:rPr>
          <w:rFonts w:ascii="Trebuchet MS" w:hAnsi="Trebuchet MS"/>
        </w:rPr>
      </w:pPr>
    </w:p>
    <w:p w14:paraId="6BB9E253" w14:textId="77777777" w:rsidR="00E31292" w:rsidRPr="004E79EB" w:rsidRDefault="00E31292" w:rsidP="00E31292">
      <w:pPr>
        <w:rPr>
          <w:rFonts w:ascii="Trebuchet MS" w:hAnsi="Trebuchet MS"/>
          <w:sz w:val="22"/>
          <w:szCs w:val="22"/>
        </w:rPr>
      </w:pPr>
    </w:p>
    <w:tbl>
      <w:tblPr>
        <w:tblW w:w="1020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7656"/>
        <w:gridCol w:w="1276"/>
        <w:gridCol w:w="1269"/>
      </w:tblGrid>
      <w:tr w:rsidR="00E31292" w:rsidRPr="004E79EB" w14:paraId="45068676" w14:textId="77777777" w:rsidTr="61248D12">
        <w:trPr>
          <w:jc w:val="center"/>
        </w:trPr>
        <w:tc>
          <w:tcPr>
            <w:tcW w:w="10201" w:type="dxa"/>
            <w:gridSpan w:val="3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BFBFBF" w:themeFill="background1" w:themeFillShade="BF"/>
          </w:tcPr>
          <w:p w14:paraId="23DE523C" w14:textId="77777777" w:rsidR="00E31292" w:rsidRPr="004E79EB" w:rsidRDefault="00E31292" w:rsidP="00707E47">
            <w:pPr>
              <w:ind w:left="689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br w:type="page"/>
            </w:r>
            <w:r w:rsidRPr="004E79EB">
              <w:rPr>
                <w:rFonts w:ascii="Trebuchet MS" w:hAnsi="Trebuchet MS"/>
                <w:sz w:val="22"/>
                <w:szCs w:val="22"/>
              </w:rPr>
              <w:br w:type="page"/>
            </w:r>
          </w:p>
          <w:p w14:paraId="14002B53" w14:textId="77777777" w:rsidR="00E31292" w:rsidRPr="004E79EB" w:rsidRDefault="61248D12" w:rsidP="61248D12">
            <w:pPr>
              <w:jc w:val="center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4E79EB">
              <w:rPr>
                <w:rFonts w:ascii="Trebuchet MS" w:hAnsi="Trebuchet MS"/>
                <w:b/>
                <w:bCs/>
                <w:sz w:val="24"/>
                <w:szCs w:val="24"/>
              </w:rPr>
              <w:t>Person Specification, Experience and Qualifications</w:t>
            </w:r>
          </w:p>
          <w:p w14:paraId="52E56223" w14:textId="77777777" w:rsidR="00E31292" w:rsidRPr="004E79EB" w:rsidRDefault="00E31292" w:rsidP="00E31292">
            <w:pPr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57801018" w14:textId="77777777" w:rsidR="00E31292" w:rsidRPr="004E79EB" w:rsidRDefault="61248D12" w:rsidP="61248D12">
            <w:pPr>
              <w:jc w:val="center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4E79EB">
              <w:rPr>
                <w:rFonts w:ascii="Trebuchet MS" w:hAnsi="Trebuchet MS"/>
                <w:b/>
                <w:bCs/>
                <w:sz w:val="24"/>
                <w:szCs w:val="24"/>
              </w:rPr>
              <w:t>Network Manager</w:t>
            </w:r>
          </w:p>
          <w:p w14:paraId="07547A01" w14:textId="77777777" w:rsidR="00E31292" w:rsidRPr="004E79EB" w:rsidRDefault="00E31292" w:rsidP="00E31292">
            <w:pPr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61BC5475" w14:textId="77777777" w:rsidR="00E31292" w:rsidRPr="004E79EB" w:rsidRDefault="61248D12" w:rsidP="61248D12">
            <w:pPr>
              <w:jc w:val="center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4E79EB">
              <w:rPr>
                <w:rFonts w:ascii="Trebuchet MS" w:hAnsi="Trebuchet MS"/>
                <w:b/>
                <w:bCs/>
                <w:sz w:val="24"/>
                <w:szCs w:val="24"/>
              </w:rPr>
              <w:t>IT Department</w:t>
            </w:r>
          </w:p>
          <w:p w14:paraId="5043CB0F" w14:textId="77777777" w:rsidR="00E31292" w:rsidRPr="004E79EB" w:rsidRDefault="00E31292" w:rsidP="00707E47">
            <w:pPr>
              <w:ind w:left="689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31292" w:rsidRPr="004E79EB" w14:paraId="2CCFF7AD" w14:textId="77777777" w:rsidTr="61248D12">
        <w:trPr>
          <w:jc w:val="center"/>
        </w:trPr>
        <w:tc>
          <w:tcPr>
            <w:tcW w:w="7656" w:type="dxa"/>
            <w:shd w:val="clear" w:color="auto" w:fill="auto"/>
          </w:tcPr>
          <w:p w14:paraId="07459315" w14:textId="77777777" w:rsidR="00E31292" w:rsidRPr="004E79EB" w:rsidRDefault="00E31292" w:rsidP="00707E47">
            <w:pPr>
              <w:ind w:left="166"/>
              <w:rPr>
                <w:rFonts w:ascii="Trebuchet MS" w:hAnsi="Trebuchet MS"/>
                <w:sz w:val="22"/>
                <w:szCs w:val="22"/>
              </w:rPr>
            </w:pPr>
          </w:p>
          <w:p w14:paraId="77C7534E" w14:textId="77777777" w:rsidR="00E31292" w:rsidRPr="004E79EB" w:rsidRDefault="61248D12" w:rsidP="61248D12">
            <w:pPr>
              <w:ind w:left="166"/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004E79EB">
              <w:rPr>
                <w:rFonts w:ascii="Trebuchet MS" w:hAnsi="Trebuchet MS"/>
                <w:b/>
                <w:bCs/>
                <w:sz w:val="22"/>
                <w:szCs w:val="22"/>
              </w:rPr>
              <w:t>ATTRIBUTES</w:t>
            </w:r>
          </w:p>
          <w:p w14:paraId="6537F28F" w14:textId="77777777" w:rsidR="00E31292" w:rsidRPr="004E79EB" w:rsidRDefault="00E31292" w:rsidP="00707E47">
            <w:pPr>
              <w:tabs>
                <w:tab w:val="left" w:pos="6180"/>
              </w:tabs>
              <w:ind w:left="166"/>
              <w:rPr>
                <w:rFonts w:ascii="Trebuchet MS" w:hAnsi="Trebuchet MS"/>
                <w:b/>
                <w:sz w:val="22"/>
                <w:szCs w:val="22"/>
              </w:rPr>
            </w:pPr>
            <w:r w:rsidRPr="004E79EB">
              <w:rPr>
                <w:rFonts w:ascii="Trebuchet MS" w:hAnsi="Trebuchet MS"/>
                <w:b/>
                <w:sz w:val="22"/>
                <w:szCs w:val="22"/>
              </w:rPr>
              <w:tab/>
            </w:r>
          </w:p>
        </w:tc>
        <w:tc>
          <w:tcPr>
            <w:tcW w:w="1276" w:type="dxa"/>
            <w:shd w:val="clear" w:color="auto" w:fill="auto"/>
          </w:tcPr>
          <w:p w14:paraId="6DFB9E20" w14:textId="77777777" w:rsidR="00E31292" w:rsidRPr="004E79EB" w:rsidRDefault="00E31292" w:rsidP="00707E47">
            <w:pPr>
              <w:ind w:left="34"/>
              <w:rPr>
                <w:rFonts w:ascii="Trebuchet MS" w:hAnsi="Trebuchet MS"/>
                <w:b/>
                <w:sz w:val="22"/>
                <w:szCs w:val="22"/>
              </w:rPr>
            </w:pPr>
          </w:p>
          <w:p w14:paraId="0895C2DB" w14:textId="77777777" w:rsidR="00E31292" w:rsidRPr="004E79EB" w:rsidRDefault="61248D12" w:rsidP="61248D12">
            <w:pPr>
              <w:ind w:left="34"/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004E79EB">
              <w:rPr>
                <w:rFonts w:ascii="Trebuchet MS" w:hAnsi="Trebuchet MS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269" w:type="dxa"/>
            <w:shd w:val="clear" w:color="auto" w:fill="auto"/>
          </w:tcPr>
          <w:p w14:paraId="70DF9E56" w14:textId="77777777" w:rsidR="00E31292" w:rsidRPr="004E79EB" w:rsidRDefault="00E31292" w:rsidP="00707E47">
            <w:pPr>
              <w:ind w:left="34"/>
              <w:rPr>
                <w:rFonts w:ascii="Trebuchet MS" w:hAnsi="Trebuchet MS"/>
                <w:b/>
                <w:sz w:val="22"/>
                <w:szCs w:val="22"/>
              </w:rPr>
            </w:pPr>
          </w:p>
          <w:p w14:paraId="248B3EE6" w14:textId="77777777" w:rsidR="00E31292" w:rsidRPr="004E79EB" w:rsidRDefault="61248D12" w:rsidP="61248D12">
            <w:pPr>
              <w:ind w:left="34"/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004E79EB">
              <w:rPr>
                <w:rFonts w:ascii="Trebuchet MS" w:hAnsi="Trebuchet MS"/>
                <w:b/>
                <w:bCs/>
                <w:sz w:val="22"/>
                <w:szCs w:val="22"/>
              </w:rPr>
              <w:t>Desirable</w:t>
            </w:r>
          </w:p>
        </w:tc>
      </w:tr>
      <w:tr w:rsidR="00E31292" w:rsidRPr="004E79EB" w14:paraId="65AD0DCC" w14:textId="77777777" w:rsidTr="61248D12">
        <w:trPr>
          <w:jc w:val="center"/>
        </w:trPr>
        <w:tc>
          <w:tcPr>
            <w:tcW w:w="10201" w:type="dxa"/>
            <w:gridSpan w:val="3"/>
            <w:tcBorders>
              <w:top w:val="nil"/>
            </w:tcBorders>
            <w:shd w:val="clear" w:color="auto" w:fill="BFBFBF" w:themeFill="background1" w:themeFillShade="BF"/>
          </w:tcPr>
          <w:p w14:paraId="44E871BC" w14:textId="77777777" w:rsidR="00E31292" w:rsidRPr="004E79EB" w:rsidRDefault="00E31292" w:rsidP="00707E47">
            <w:pPr>
              <w:ind w:left="689"/>
              <w:rPr>
                <w:rFonts w:ascii="Trebuchet MS" w:hAnsi="Trebuchet MS"/>
                <w:sz w:val="22"/>
                <w:szCs w:val="22"/>
              </w:rPr>
            </w:pPr>
          </w:p>
          <w:p w14:paraId="5FF284FA" w14:textId="77777777" w:rsidR="00E31292" w:rsidRPr="004E79EB" w:rsidRDefault="61248D12" w:rsidP="61248D12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004E79EB">
              <w:rPr>
                <w:rFonts w:ascii="Trebuchet MS" w:hAnsi="Trebuchet MS"/>
                <w:b/>
                <w:bCs/>
                <w:sz w:val="22"/>
                <w:szCs w:val="22"/>
              </w:rPr>
              <w:t>KNOWLEDGE AND EXPERIENCE</w:t>
            </w:r>
          </w:p>
          <w:p w14:paraId="144A5D23" w14:textId="77777777" w:rsidR="00E31292" w:rsidRPr="004E79EB" w:rsidRDefault="00E31292" w:rsidP="00707E47">
            <w:pPr>
              <w:ind w:left="689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31292" w:rsidRPr="004E79EB" w14:paraId="7695EEF5" w14:textId="77777777" w:rsidTr="61248D12">
        <w:trPr>
          <w:jc w:val="center"/>
        </w:trPr>
        <w:tc>
          <w:tcPr>
            <w:tcW w:w="7656" w:type="dxa"/>
            <w:tcBorders>
              <w:bottom w:val="single" w:sz="4" w:space="0" w:color="auto"/>
            </w:tcBorders>
          </w:tcPr>
          <w:p w14:paraId="738610EB" w14:textId="77777777" w:rsidR="00C17DE1" w:rsidRPr="004E79EB" w:rsidRDefault="00C17DE1" w:rsidP="000469C5">
            <w:pPr>
              <w:pStyle w:val="ListParagraph"/>
              <w:widowControl/>
              <w:ind w:left="1080"/>
              <w:rPr>
                <w:rFonts w:ascii="Trebuchet MS" w:hAnsi="Trebuchet MS"/>
                <w:sz w:val="22"/>
                <w:szCs w:val="22"/>
              </w:rPr>
            </w:pPr>
          </w:p>
          <w:p w14:paraId="255DB8E7" w14:textId="418B07BF" w:rsidR="00C17DE1" w:rsidRPr="004E79EB" w:rsidRDefault="61248D12" w:rsidP="61248D12">
            <w:pPr>
              <w:pStyle w:val="ListParagraph"/>
              <w:widowControl/>
              <w:numPr>
                <w:ilvl w:val="0"/>
                <w:numId w:val="18"/>
              </w:numPr>
              <w:contextualSpacing w:val="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 w:cs="Arial"/>
                <w:sz w:val="22"/>
                <w:szCs w:val="22"/>
              </w:rPr>
              <w:t xml:space="preserve">Hold or have held a senior technical </w:t>
            </w:r>
            <w:r w:rsidR="00565DB0" w:rsidRPr="004E79EB">
              <w:rPr>
                <w:rFonts w:ascii="Trebuchet MS" w:hAnsi="Trebuchet MS" w:cs="Arial"/>
                <w:sz w:val="22"/>
                <w:szCs w:val="22"/>
              </w:rPr>
              <w:t xml:space="preserve">IT role </w:t>
            </w:r>
          </w:p>
          <w:p w14:paraId="3B7B4B86" w14:textId="1778F190" w:rsidR="00C17DE1" w:rsidRPr="004E79EB" w:rsidRDefault="00C17DE1" w:rsidP="00565DB0">
            <w:pPr>
              <w:pStyle w:val="Header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  <w:p w14:paraId="5FAC1C4A" w14:textId="77777777" w:rsidR="00C17DE1" w:rsidRPr="004E79EB" w:rsidRDefault="61248D12" w:rsidP="61248D12">
            <w:pPr>
              <w:pStyle w:val="Header"/>
              <w:numPr>
                <w:ilvl w:val="0"/>
                <w:numId w:val="18"/>
              </w:num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4E79EB">
              <w:rPr>
                <w:rFonts w:ascii="Trebuchet MS" w:hAnsi="Trebuchet MS" w:cs="Arial"/>
                <w:sz w:val="22"/>
                <w:szCs w:val="22"/>
              </w:rPr>
              <w:t>Experience of leading and motivating a team.</w:t>
            </w:r>
          </w:p>
          <w:p w14:paraId="5630AD66" w14:textId="5A1D1494" w:rsidR="00C17DE1" w:rsidRPr="004E79EB" w:rsidRDefault="00C17DE1" w:rsidP="00565DB0">
            <w:pPr>
              <w:pStyle w:val="Header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  <w:p w14:paraId="48D828C9" w14:textId="1004C546" w:rsidR="00C17DE1" w:rsidRPr="004E79EB" w:rsidRDefault="61248D12" w:rsidP="61248D12">
            <w:pPr>
              <w:pStyle w:val="ListParagraph"/>
              <w:widowControl/>
              <w:numPr>
                <w:ilvl w:val="0"/>
                <w:numId w:val="18"/>
              </w:numPr>
              <w:contextualSpacing w:val="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 w:cs="Arial"/>
                <w:sz w:val="22"/>
                <w:szCs w:val="22"/>
              </w:rPr>
              <w:t>Experience of Windows 2012/2008 Servers &amp; Windows Desktops (7/10)</w:t>
            </w:r>
          </w:p>
          <w:p w14:paraId="2210CB46" w14:textId="77777777" w:rsidR="00565DB0" w:rsidRPr="004E79EB" w:rsidRDefault="00565DB0" w:rsidP="00565DB0">
            <w:pPr>
              <w:pStyle w:val="ListParagraph"/>
              <w:widowControl/>
              <w:ind w:left="1080"/>
              <w:contextualSpacing w:val="0"/>
              <w:rPr>
                <w:rFonts w:ascii="Trebuchet MS" w:hAnsi="Trebuchet MS"/>
                <w:sz w:val="22"/>
                <w:szCs w:val="22"/>
              </w:rPr>
            </w:pPr>
          </w:p>
          <w:p w14:paraId="795302C9" w14:textId="77777777" w:rsidR="00565DB0" w:rsidRPr="004E79EB" w:rsidRDefault="00565DB0" w:rsidP="00565DB0">
            <w:pPr>
              <w:pStyle w:val="ListParagraph"/>
              <w:widowControl/>
              <w:numPr>
                <w:ilvl w:val="0"/>
                <w:numId w:val="18"/>
              </w:numPr>
              <w:contextualSpacing w:val="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Microsoft Active Directory / Group Policy</w:t>
            </w:r>
          </w:p>
          <w:p w14:paraId="61829076" w14:textId="1D03D227" w:rsidR="000469C5" w:rsidRPr="004E79EB" w:rsidRDefault="000469C5" w:rsidP="00565DB0">
            <w:pPr>
              <w:widowControl/>
              <w:rPr>
                <w:rFonts w:ascii="Trebuchet MS" w:hAnsi="Trebuchet MS"/>
                <w:sz w:val="22"/>
                <w:szCs w:val="22"/>
              </w:rPr>
            </w:pPr>
          </w:p>
          <w:p w14:paraId="2921524B" w14:textId="77777777" w:rsidR="00C17DE1" w:rsidRPr="004E79EB" w:rsidRDefault="61248D12" w:rsidP="61248D12">
            <w:pPr>
              <w:pStyle w:val="ListParagraph"/>
              <w:widowControl/>
              <w:numPr>
                <w:ilvl w:val="0"/>
                <w:numId w:val="18"/>
              </w:numPr>
              <w:contextualSpacing w:val="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 w:cs="Arial"/>
                <w:sz w:val="22"/>
                <w:szCs w:val="22"/>
              </w:rPr>
              <w:t>Experience of SCCM for Imaging &amp; Application Deployment</w:t>
            </w:r>
          </w:p>
          <w:p w14:paraId="2BA226A1" w14:textId="77777777" w:rsidR="00C17DE1" w:rsidRPr="004E79EB" w:rsidRDefault="00C17DE1" w:rsidP="000469C5">
            <w:pPr>
              <w:widowControl/>
              <w:rPr>
                <w:rFonts w:ascii="Trebuchet MS" w:hAnsi="Trebuchet MS"/>
                <w:sz w:val="22"/>
                <w:szCs w:val="22"/>
              </w:rPr>
            </w:pPr>
          </w:p>
          <w:p w14:paraId="01E1357C" w14:textId="77777777" w:rsidR="00C17DE1" w:rsidRPr="004E79EB" w:rsidRDefault="61248D12" w:rsidP="61248D12">
            <w:pPr>
              <w:pStyle w:val="Header"/>
              <w:numPr>
                <w:ilvl w:val="0"/>
                <w:numId w:val="18"/>
              </w:num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4E79EB">
              <w:rPr>
                <w:rFonts w:ascii="Trebuchet MS" w:hAnsi="Trebuchet MS" w:cs="Arial"/>
                <w:sz w:val="22"/>
                <w:szCs w:val="22"/>
              </w:rPr>
              <w:t>Experience of Storage Attachment Networks.</w:t>
            </w:r>
          </w:p>
          <w:p w14:paraId="17AD93B2" w14:textId="77777777" w:rsidR="000469C5" w:rsidRPr="004E79EB" w:rsidRDefault="000469C5" w:rsidP="000469C5">
            <w:pPr>
              <w:pStyle w:val="Header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  <w:p w14:paraId="232A8C95" w14:textId="072E4959" w:rsidR="00C17DE1" w:rsidRPr="004E79EB" w:rsidRDefault="61248D12" w:rsidP="61248D12">
            <w:pPr>
              <w:pStyle w:val="Header"/>
              <w:numPr>
                <w:ilvl w:val="0"/>
                <w:numId w:val="18"/>
              </w:num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4E79EB">
              <w:rPr>
                <w:rFonts w:ascii="Trebuchet MS" w:hAnsi="Trebuchet MS" w:cs="Arial"/>
                <w:sz w:val="22"/>
                <w:szCs w:val="22"/>
              </w:rPr>
              <w:lastRenderedPageBreak/>
              <w:t>Experience of Server Virtualisation – Hyper-V</w:t>
            </w:r>
          </w:p>
          <w:p w14:paraId="16D49124" w14:textId="77777777" w:rsidR="00565DB0" w:rsidRPr="004E79EB" w:rsidRDefault="00565DB0" w:rsidP="00565DB0">
            <w:pPr>
              <w:pStyle w:val="ListParagraph"/>
              <w:rPr>
                <w:rFonts w:ascii="Trebuchet MS" w:hAnsi="Trebuchet MS" w:cs="Arial"/>
                <w:sz w:val="22"/>
                <w:szCs w:val="22"/>
              </w:rPr>
            </w:pPr>
          </w:p>
          <w:p w14:paraId="15C08C57" w14:textId="3A73C5A7" w:rsidR="00565DB0" w:rsidRPr="004E79EB" w:rsidRDefault="00565DB0" w:rsidP="61248D12">
            <w:pPr>
              <w:pStyle w:val="Header"/>
              <w:numPr>
                <w:ilvl w:val="0"/>
                <w:numId w:val="18"/>
              </w:num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4E79EB">
              <w:rPr>
                <w:rFonts w:ascii="Trebuchet MS" w:hAnsi="Trebuchet MS" w:cs="Arial"/>
                <w:sz w:val="22"/>
                <w:szCs w:val="22"/>
              </w:rPr>
              <w:t>Experience of Office 365</w:t>
            </w:r>
          </w:p>
          <w:p w14:paraId="0DE4B5B7" w14:textId="77777777" w:rsidR="00C17DE1" w:rsidRPr="004E79EB" w:rsidRDefault="00C17DE1" w:rsidP="000469C5">
            <w:pPr>
              <w:widowControl/>
              <w:ind w:left="720"/>
              <w:rPr>
                <w:rFonts w:ascii="Trebuchet MS" w:hAnsi="Trebuchet MS"/>
                <w:sz w:val="22"/>
                <w:szCs w:val="22"/>
              </w:rPr>
            </w:pPr>
          </w:p>
          <w:p w14:paraId="186AD014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8"/>
              </w:numPr>
              <w:contextualSpacing w:val="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Network Topologies and services (i.e. TCP/IP; DHCP; DNS; FTP; SMTP; HTTP)</w:t>
            </w:r>
          </w:p>
          <w:p w14:paraId="2DBF0D7D" w14:textId="1D169A68" w:rsidR="000469C5" w:rsidRPr="004E79EB" w:rsidRDefault="000469C5" w:rsidP="00565DB0">
            <w:pPr>
              <w:widowControl/>
              <w:rPr>
                <w:rFonts w:ascii="Trebuchet MS" w:hAnsi="Trebuchet MS"/>
                <w:sz w:val="22"/>
                <w:szCs w:val="22"/>
              </w:rPr>
            </w:pPr>
          </w:p>
          <w:p w14:paraId="71D306DB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8"/>
              </w:numPr>
              <w:contextualSpacing w:val="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 xml:space="preserve">Knowledge or experience in some of the following areas: computer hardware/software installation, audio-visual technology, printer technology. </w:t>
            </w:r>
          </w:p>
          <w:p w14:paraId="6B62F1B3" w14:textId="77777777" w:rsidR="00C17DE1" w:rsidRPr="004E79EB" w:rsidRDefault="00C17DE1" w:rsidP="000469C5">
            <w:pPr>
              <w:pStyle w:val="ListParagraph"/>
              <w:widowControl/>
              <w:ind w:left="1080"/>
              <w:contextualSpacing w:val="0"/>
              <w:rPr>
                <w:rFonts w:ascii="Trebuchet MS" w:hAnsi="Trebuchet MS"/>
                <w:sz w:val="22"/>
                <w:szCs w:val="22"/>
              </w:rPr>
            </w:pPr>
          </w:p>
          <w:p w14:paraId="58CBBE7A" w14:textId="77777777" w:rsidR="00C17DE1" w:rsidRPr="004E79EB" w:rsidRDefault="61248D12" w:rsidP="61248D12">
            <w:pPr>
              <w:pStyle w:val="ListParagraph"/>
              <w:widowControl/>
              <w:numPr>
                <w:ilvl w:val="0"/>
                <w:numId w:val="18"/>
              </w:numPr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Experience in monitoring and diagnosing issues in an Infrastructure environment.</w:t>
            </w:r>
          </w:p>
          <w:p w14:paraId="02F2C34E" w14:textId="77777777" w:rsidR="000469C5" w:rsidRPr="004E79EB" w:rsidRDefault="000469C5" w:rsidP="00B11826">
            <w:pPr>
              <w:widowControl/>
              <w:rPr>
                <w:rFonts w:ascii="Trebuchet MS" w:hAnsi="Trebuchet MS"/>
                <w:sz w:val="22"/>
                <w:szCs w:val="22"/>
              </w:rPr>
            </w:pPr>
          </w:p>
          <w:p w14:paraId="249F37BC" w14:textId="77777777" w:rsidR="00C17DE1" w:rsidRPr="004E79EB" w:rsidRDefault="61248D12" w:rsidP="61248D12">
            <w:pPr>
              <w:pStyle w:val="ListParagraph"/>
              <w:widowControl/>
              <w:numPr>
                <w:ilvl w:val="0"/>
                <w:numId w:val="18"/>
              </w:numPr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Experience of Wireless Technologies</w:t>
            </w:r>
          </w:p>
          <w:p w14:paraId="680A4E5D" w14:textId="77777777" w:rsidR="005B0C6A" w:rsidRPr="004E79EB" w:rsidRDefault="005B0C6A" w:rsidP="005B0C6A">
            <w:pPr>
              <w:widowControl/>
              <w:rPr>
                <w:rFonts w:ascii="Trebuchet MS" w:hAnsi="Trebuchet MS"/>
                <w:sz w:val="22"/>
                <w:szCs w:val="22"/>
              </w:rPr>
            </w:pPr>
          </w:p>
          <w:p w14:paraId="7194DBDC" w14:textId="2D0371C5" w:rsidR="00A62466" w:rsidRPr="004E79EB" w:rsidRDefault="61248D12" w:rsidP="00A62466">
            <w:pPr>
              <w:pStyle w:val="ListParagraph"/>
              <w:widowControl/>
              <w:numPr>
                <w:ilvl w:val="0"/>
                <w:numId w:val="18"/>
              </w:numPr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Experience of SIMs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9D0D3C" w14:textId="77777777" w:rsidR="000469C5" w:rsidRPr="004E79EB" w:rsidRDefault="000469C5" w:rsidP="000469C5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54CD245A" w14:textId="77777777" w:rsidR="00E31292" w:rsidRPr="004E79EB" w:rsidRDefault="00E31292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1231BE67" w14:textId="77777777" w:rsidR="00C17DE1" w:rsidRPr="004E79EB" w:rsidRDefault="00C17DE1" w:rsidP="000469C5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0D7AA69" w14:textId="4CB0033C" w:rsidR="00E31292" w:rsidRPr="004E79EB" w:rsidRDefault="00E31292" w:rsidP="00565DB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34FF1C98" w14:textId="28AB57E5" w:rsidR="00E31292" w:rsidRPr="004E79EB" w:rsidRDefault="00E31292" w:rsidP="00565DB0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D072C0D" w14:textId="77777777" w:rsidR="00E31292" w:rsidRPr="004E79EB" w:rsidRDefault="00E31292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48A21919" w14:textId="77777777" w:rsidR="00E31292" w:rsidRPr="004E79EB" w:rsidRDefault="00E31292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238601FE" w14:textId="62738629" w:rsidR="00E31292" w:rsidRPr="004E79EB" w:rsidRDefault="00E31292" w:rsidP="00565DB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04EEC743" w14:textId="575F0C30" w:rsidR="00565DB0" w:rsidRPr="004E79EB" w:rsidRDefault="00565DB0" w:rsidP="00565DB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746365C6" w14:textId="2444630E" w:rsidR="00565DB0" w:rsidRPr="004E79EB" w:rsidRDefault="00565DB0" w:rsidP="00565DB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766233AB" w14:textId="44A33DA1" w:rsidR="00565DB0" w:rsidRPr="004E79EB" w:rsidRDefault="00565DB0" w:rsidP="00565DB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6E98C8F4" w14:textId="77777777" w:rsidR="00565DB0" w:rsidRPr="004E79EB" w:rsidRDefault="00565DB0" w:rsidP="00565DB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664355AD" w14:textId="4311E62A" w:rsidR="00C17DE1" w:rsidRPr="004E79EB" w:rsidRDefault="00C17DE1" w:rsidP="00565DB0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A965116" w14:textId="77777777" w:rsidR="00C17DE1" w:rsidRPr="004E79EB" w:rsidRDefault="00C17DE1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7DF4E37C" w14:textId="77777777" w:rsidR="000469C5" w:rsidRPr="004E79EB" w:rsidRDefault="000469C5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44FB30F8" w14:textId="45EBB3AC" w:rsidR="00C17DE1" w:rsidRPr="004E79EB" w:rsidRDefault="00C17DE1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1DA6542E" w14:textId="77777777" w:rsidR="00C17DE1" w:rsidRPr="004E79EB" w:rsidRDefault="00C17DE1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3041E394" w14:textId="77777777" w:rsidR="000469C5" w:rsidRPr="004E79EB" w:rsidRDefault="000469C5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722B00AE" w14:textId="77777777" w:rsidR="000469C5" w:rsidRPr="004E79EB" w:rsidRDefault="000469C5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42C6D796" w14:textId="77777777" w:rsidR="00C17DE1" w:rsidRPr="004E79EB" w:rsidRDefault="00C17DE1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6E1831B3" w14:textId="77777777" w:rsidR="00C17DE1" w:rsidRPr="004E79EB" w:rsidRDefault="00C17DE1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54E11D2A" w14:textId="77777777" w:rsidR="000469C5" w:rsidRPr="004E79EB" w:rsidRDefault="000469C5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31126E5D" w14:textId="77777777" w:rsidR="000469C5" w:rsidRPr="004E79EB" w:rsidRDefault="000469C5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2DE403A5" w14:textId="77777777" w:rsidR="000469C5" w:rsidRPr="004E79EB" w:rsidRDefault="000469C5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62431CDC" w14:textId="77777777" w:rsidR="000469C5" w:rsidRPr="004E79EB" w:rsidRDefault="000469C5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49E398E2" w14:textId="77777777" w:rsidR="00E31292" w:rsidRPr="004E79EB" w:rsidRDefault="00E31292" w:rsidP="000469C5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6287F21" w14:textId="77777777" w:rsidR="000469C5" w:rsidRPr="004E79EB" w:rsidRDefault="000469C5" w:rsidP="000469C5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5BE93A62" w14:textId="77777777" w:rsidR="000469C5" w:rsidRPr="004E79EB" w:rsidRDefault="000469C5" w:rsidP="000469C5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19DB0D7B" w14:textId="77777777" w:rsidR="00565DB0" w:rsidRPr="004E79EB" w:rsidRDefault="00565DB0" w:rsidP="00565DB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384BA73E" w14:textId="77777777" w:rsidR="00E31292" w:rsidRPr="004E79EB" w:rsidRDefault="00E31292" w:rsidP="000469C5">
            <w:pPr>
              <w:ind w:left="28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03A0F517" w14:textId="134D6398" w:rsidR="00565DB0" w:rsidRPr="004E79EB" w:rsidRDefault="00565DB0" w:rsidP="00565DB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34B3F2EB" w14:textId="77777777" w:rsidR="00E31292" w:rsidRPr="004E79EB" w:rsidRDefault="00E31292" w:rsidP="000469C5">
            <w:pPr>
              <w:ind w:left="28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7D34F5C7" w14:textId="77777777" w:rsidR="00E31292" w:rsidRPr="004E79EB" w:rsidRDefault="00E31292" w:rsidP="000469C5">
            <w:pPr>
              <w:ind w:left="28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0B4020A7" w14:textId="77777777" w:rsidR="00E31292" w:rsidRPr="004E79EB" w:rsidRDefault="00E31292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1D7B270A" w14:textId="77777777" w:rsidR="00E31292" w:rsidRPr="004E79EB" w:rsidRDefault="00E31292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45802E6B" w14:textId="77777777" w:rsidR="00565DB0" w:rsidRPr="004E79EB" w:rsidRDefault="00565DB0" w:rsidP="00565DB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15BF5F93" w14:textId="77777777" w:rsidR="00A62466" w:rsidRPr="004E79EB" w:rsidRDefault="00A62466" w:rsidP="00A6246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1B77602A" w14:textId="4DB0E148" w:rsidR="00A62466" w:rsidRPr="004E79EB" w:rsidRDefault="00A62466" w:rsidP="00A6246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4F904CB7" w14:textId="77777777" w:rsidR="00E31292" w:rsidRPr="004E79EB" w:rsidRDefault="00E31292" w:rsidP="000469C5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69C24AC3" w14:textId="77777777" w:rsidR="00A62466" w:rsidRPr="004E79EB" w:rsidRDefault="00A62466" w:rsidP="00A6246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7018D292" w14:textId="77777777" w:rsidR="00A62466" w:rsidRPr="004E79EB" w:rsidRDefault="00A62466" w:rsidP="00A6246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57503165" w14:textId="3A83DF43" w:rsidR="00A62466" w:rsidRPr="004E79EB" w:rsidRDefault="00A62466" w:rsidP="00A6246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5F96A722" w14:textId="27BD4623" w:rsidR="00B11826" w:rsidRPr="004E79EB" w:rsidRDefault="00B11826" w:rsidP="00A62466">
            <w:pPr>
              <w:spacing w:before="240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1DA0F521" w14:textId="77777777" w:rsidR="00A62466" w:rsidRPr="004E79EB" w:rsidRDefault="00A62466" w:rsidP="00A62466">
            <w:pPr>
              <w:spacing w:before="240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62B5F56A" w14:textId="534F208F" w:rsidR="00565DB0" w:rsidRPr="004E79EB" w:rsidRDefault="00565DB0" w:rsidP="00A62466">
            <w:pPr>
              <w:spacing w:before="240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5ADCD097" w14:textId="42E8AB09" w:rsidR="00565DB0" w:rsidRPr="004E79EB" w:rsidRDefault="00565DB0" w:rsidP="00A62466">
            <w:pPr>
              <w:spacing w:before="240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1674E448" w14:textId="77777777" w:rsidR="00A62466" w:rsidRPr="004E79EB" w:rsidRDefault="00A62466" w:rsidP="00565DB0">
            <w:pPr>
              <w:spacing w:before="240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1FE2DD96" w14:textId="72F64D03" w:rsidR="005B0C6A" w:rsidRPr="004E79EB" w:rsidRDefault="00565DB0" w:rsidP="00A62466">
            <w:pPr>
              <w:spacing w:before="240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78099071" w14:textId="77777777" w:rsidR="00A62466" w:rsidRPr="004E79EB" w:rsidRDefault="00A62466" w:rsidP="00A62466">
            <w:pPr>
              <w:spacing w:before="240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46ABBD8F" w14:textId="3AEC31E3" w:rsidR="005B0C6A" w:rsidRPr="004E79EB" w:rsidRDefault="005B0C6A" w:rsidP="00A62466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E31292" w:rsidRPr="004E79EB" w14:paraId="4737A598" w14:textId="77777777" w:rsidTr="61248D12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BFBFBF" w:themeFill="background1" w:themeFillShade="BF"/>
          </w:tcPr>
          <w:p w14:paraId="06BBA33E" w14:textId="77777777" w:rsidR="00E31292" w:rsidRPr="004E79EB" w:rsidRDefault="00E31292" w:rsidP="00707E47">
            <w:pPr>
              <w:ind w:left="689"/>
              <w:rPr>
                <w:rFonts w:ascii="Trebuchet MS" w:hAnsi="Trebuchet MS"/>
                <w:sz w:val="22"/>
                <w:szCs w:val="22"/>
              </w:rPr>
            </w:pPr>
          </w:p>
          <w:p w14:paraId="0C33BAF2" w14:textId="77777777" w:rsidR="00E31292" w:rsidRPr="004E79EB" w:rsidRDefault="61248D12" w:rsidP="61248D12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004E79EB">
              <w:rPr>
                <w:rFonts w:ascii="Trebuchet MS" w:hAnsi="Trebuchet MS"/>
                <w:b/>
                <w:bCs/>
                <w:sz w:val="22"/>
                <w:szCs w:val="22"/>
              </w:rPr>
              <w:t>SKILLS AND ABILITIES</w:t>
            </w:r>
          </w:p>
          <w:p w14:paraId="464FCBC1" w14:textId="77777777" w:rsidR="00E31292" w:rsidRPr="004E79EB" w:rsidRDefault="00E31292" w:rsidP="00707E47">
            <w:pPr>
              <w:ind w:left="689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31292" w:rsidRPr="004E79EB" w14:paraId="5D9EE38C" w14:textId="77777777" w:rsidTr="61248D12">
        <w:trPr>
          <w:jc w:val="center"/>
        </w:trPr>
        <w:tc>
          <w:tcPr>
            <w:tcW w:w="7656" w:type="dxa"/>
            <w:tcBorders>
              <w:top w:val="single" w:sz="6" w:space="0" w:color="000000" w:themeColor="text1"/>
            </w:tcBorders>
          </w:tcPr>
          <w:p w14:paraId="572067E9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Highly developed communication, interpersonal and prioritization skills</w:t>
            </w:r>
          </w:p>
          <w:p w14:paraId="5C8C6B09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11027EF7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Can work independently without direct supervision.</w:t>
            </w:r>
          </w:p>
          <w:p w14:paraId="3382A365" w14:textId="77777777" w:rsidR="000469C5" w:rsidRPr="004E79EB" w:rsidRDefault="000469C5" w:rsidP="000469C5">
            <w:pPr>
              <w:pStyle w:val="ListParagraph"/>
              <w:rPr>
                <w:rFonts w:ascii="Trebuchet MS" w:hAnsi="Trebuchet MS"/>
                <w:sz w:val="22"/>
                <w:szCs w:val="22"/>
              </w:rPr>
            </w:pPr>
          </w:p>
          <w:p w14:paraId="5C71F136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08629011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Able to establish credibility with managers and understand the business needs</w:t>
            </w:r>
          </w:p>
          <w:p w14:paraId="62199465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4E8133F6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A flexible approach to the needs of the job</w:t>
            </w:r>
          </w:p>
          <w:p w14:paraId="0DA123B1" w14:textId="77777777" w:rsidR="000469C5" w:rsidRPr="004E79EB" w:rsidRDefault="000469C5" w:rsidP="000469C5">
            <w:pPr>
              <w:pStyle w:val="ListParagraph"/>
              <w:rPr>
                <w:rFonts w:ascii="Trebuchet MS" w:hAnsi="Trebuchet MS"/>
                <w:sz w:val="22"/>
                <w:szCs w:val="22"/>
              </w:rPr>
            </w:pPr>
          </w:p>
          <w:p w14:paraId="4C4CEA3D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6CCDD089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Ability to work under pressure and to meet tight deadlines</w:t>
            </w:r>
          </w:p>
          <w:p w14:paraId="50895670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649DBF6B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Proactive with ability to work on own initiative</w:t>
            </w:r>
          </w:p>
          <w:p w14:paraId="38C1F859" w14:textId="77777777" w:rsidR="000469C5" w:rsidRPr="004E79EB" w:rsidRDefault="000469C5" w:rsidP="000469C5">
            <w:pPr>
              <w:pStyle w:val="ListParagraph"/>
              <w:rPr>
                <w:rFonts w:ascii="Trebuchet MS" w:hAnsi="Trebuchet MS"/>
                <w:sz w:val="22"/>
                <w:szCs w:val="22"/>
              </w:rPr>
            </w:pPr>
          </w:p>
          <w:p w14:paraId="0C8FE7CE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06060BF0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Ability to work individually and as part of a team</w:t>
            </w:r>
          </w:p>
          <w:p w14:paraId="41004F19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67C0C651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2570FFB8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Positive, “can do” attitude</w:t>
            </w:r>
          </w:p>
          <w:p w14:paraId="308D56CC" w14:textId="77777777" w:rsidR="000469C5" w:rsidRPr="004E79EB" w:rsidRDefault="000469C5" w:rsidP="000469C5">
            <w:pPr>
              <w:pStyle w:val="ListParagraph"/>
              <w:rPr>
                <w:rFonts w:ascii="Trebuchet MS" w:hAnsi="Trebuchet MS"/>
                <w:sz w:val="22"/>
                <w:szCs w:val="22"/>
              </w:rPr>
            </w:pPr>
          </w:p>
          <w:p w14:paraId="797E50C6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047C357E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Willingness to accept ownership and responsibility</w:t>
            </w:r>
          </w:p>
          <w:p w14:paraId="7B04FA47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568C698B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36958B29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Ability to promote and ensure good practice</w:t>
            </w:r>
          </w:p>
          <w:p w14:paraId="1A939487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6AA258D8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7ABECD5F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Ability to resolve problems effectively</w:t>
            </w:r>
          </w:p>
          <w:p w14:paraId="6FFBD3EC" w14:textId="77777777" w:rsidR="000469C5" w:rsidRPr="004E79EB" w:rsidRDefault="000469C5" w:rsidP="000469C5">
            <w:pPr>
              <w:pStyle w:val="ListParagraph"/>
              <w:rPr>
                <w:rFonts w:ascii="Trebuchet MS" w:hAnsi="Trebuchet MS"/>
                <w:sz w:val="22"/>
                <w:szCs w:val="22"/>
              </w:rPr>
            </w:pPr>
          </w:p>
          <w:p w14:paraId="30DCCCAD" w14:textId="77777777" w:rsidR="000469C5" w:rsidRPr="004E79EB" w:rsidRDefault="000469C5" w:rsidP="000469C5">
            <w:pPr>
              <w:pStyle w:val="ListParagraph"/>
              <w:widowControl/>
              <w:spacing w:before="100"/>
              <w:ind w:left="760"/>
              <w:rPr>
                <w:rFonts w:ascii="Trebuchet MS" w:hAnsi="Trebuchet MS"/>
                <w:sz w:val="22"/>
                <w:szCs w:val="22"/>
              </w:rPr>
            </w:pPr>
          </w:p>
          <w:p w14:paraId="3B6B8D0A" w14:textId="77777777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 w:after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Negotiating skills.</w:t>
            </w:r>
          </w:p>
          <w:p w14:paraId="36AF6883" w14:textId="77777777" w:rsidR="000469C5" w:rsidRPr="004E79EB" w:rsidRDefault="000469C5" w:rsidP="000469C5">
            <w:pPr>
              <w:pStyle w:val="ListParagraph"/>
              <w:widowControl/>
              <w:spacing w:before="100" w:after="100"/>
              <w:ind w:left="760"/>
              <w:rPr>
                <w:rFonts w:ascii="Trebuchet MS" w:hAnsi="Trebuchet MS"/>
                <w:sz w:val="22"/>
              </w:rPr>
            </w:pPr>
          </w:p>
          <w:p w14:paraId="54C529ED" w14:textId="77777777" w:rsidR="000469C5" w:rsidRPr="004E79EB" w:rsidRDefault="000469C5" w:rsidP="000469C5">
            <w:pPr>
              <w:pStyle w:val="ListParagraph"/>
              <w:widowControl/>
              <w:spacing w:before="100" w:after="100"/>
              <w:ind w:left="760"/>
              <w:rPr>
                <w:rFonts w:ascii="Trebuchet MS" w:hAnsi="Trebuchet MS"/>
                <w:sz w:val="22"/>
              </w:rPr>
            </w:pPr>
          </w:p>
          <w:p w14:paraId="7227C074" w14:textId="12A42968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19"/>
              </w:numPr>
              <w:spacing w:before="100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t>Ability to generate innovative solutions.</w:t>
            </w:r>
            <w:r w:rsidR="004E79EB" w:rsidRPr="004E79EB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  <w:p w14:paraId="1C0157D6" w14:textId="77777777" w:rsidR="00E31292" w:rsidRPr="004E79EB" w:rsidRDefault="00E31292" w:rsidP="00707E47">
            <w:pPr>
              <w:ind w:left="36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 w:themeColor="text1"/>
            </w:tcBorders>
          </w:tcPr>
          <w:p w14:paraId="3691E7B2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sym w:font="Wingdings 2" w:char="F050"/>
            </w:r>
          </w:p>
          <w:p w14:paraId="526770CE" w14:textId="77777777" w:rsidR="00E31292" w:rsidRPr="004E79EB" w:rsidRDefault="00E31292" w:rsidP="00707E47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7CBEED82" w14:textId="77777777" w:rsidR="000469C5" w:rsidRPr="004E79EB" w:rsidRDefault="000469C5" w:rsidP="00707E47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6E36661F" w14:textId="77777777" w:rsidR="00E31292" w:rsidRPr="004E79EB" w:rsidRDefault="00E31292" w:rsidP="00707E47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38645DC7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135E58C4" w14:textId="77777777" w:rsidR="00C17DE1" w:rsidRPr="004E79EB" w:rsidRDefault="00C17DE1" w:rsidP="00C17DE1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  <w:p w14:paraId="62EBF9A1" w14:textId="77777777" w:rsidR="00E31292" w:rsidRPr="004E79EB" w:rsidRDefault="00E31292" w:rsidP="00707E47">
            <w:pPr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0C6C2CD5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709E88E4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sym w:font="Wingdings 2" w:char="F050"/>
            </w:r>
          </w:p>
          <w:p w14:paraId="508C98E9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779F8E76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sym w:font="Wingdings 2" w:char="F050"/>
            </w:r>
          </w:p>
          <w:p w14:paraId="7818863E" w14:textId="77777777" w:rsidR="000469C5" w:rsidRPr="004E79EB" w:rsidRDefault="000469C5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44F69B9A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sym w:font="Wingdings 2" w:char="F050"/>
            </w:r>
          </w:p>
          <w:p w14:paraId="5F07D11E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41508A3C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sym w:font="Wingdings 2" w:char="F050"/>
            </w:r>
          </w:p>
          <w:p w14:paraId="43D6B1D6" w14:textId="77777777" w:rsidR="000469C5" w:rsidRPr="004E79EB" w:rsidRDefault="000469C5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17DBC151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sym w:font="Wingdings 2" w:char="F050"/>
            </w:r>
          </w:p>
          <w:p w14:paraId="6F8BD81B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2613E9C1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sym w:font="Wingdings 2" w:char="F050"/>
            </w:r>
          </w:p>
          <w:p w14:paraId="1037B8A3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687C6DE0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5B2F9378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sym w:font="Wingdings 2" w:char="F050"/>
            </w:r>
          </w:p>
          <w:p w14:paraId="58E6DD4E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7D3BEE8F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sym w:font="Wingdings 2" w:char="F050"/>
            </w:r>
          </w:p>
          <w:p w14:paraId="3B88899E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69E2BB2B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sym w:font="Wingdings 2" w:char="F050"/>
            </w:r>
          </w:p>
          <w:p w14:paraId="57C0D796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0D142F6F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</w:rPr>
              <w:sym w:font="Wingdings 2" w:char="F050"/>
            </w:r>
          </w:p>
          <w:p w14:paraId="4475AD14" w14:textId="77777777" w:rsidR="00E31292" w:rsidRPr="004E79EB" w:rsidRDefault="00E31292" w:rsidP="000469C5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6" w:space="0" w:color="000000" w:themeColor="text1"/>
            </w:tcBorders>
          </w:tcPr>
          <w:p w14:paraId="120C4E94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42AFC42D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271CA723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75FBE423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2D3F0BEC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75CF4315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3CB648E9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0C178E9E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3C0395D3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3254BC2F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651E9592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269E314A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47341341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42EF2083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7B40C951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4B4D7232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2093CA67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2503B197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38288749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20BD9A1A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0C136CF1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0A392C6A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290583F9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68F21D90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13C326F3" w14:textId="77777777" w:rsidR="00E31292" w:rsidRPr="004E79EB" w:rsidRDefault="00E31292" w:rsidP="00707E47">
            <w:pPr>
              <w:spacing w:before="10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31292" w:rsidRPr="004E79EB" w14:paraId="2716B4C4" w14:textId="77777777" w:rsidTr="61248D12">
        <w:trPr>
          <w:jc w:val="center"/>
        </w:trPr>
        <w:tc>
          <w:tcPr>
            <w:tcW w:w="10201" w:type="dxa"/>
            <w:gridSpan w:val="3"/>
            <w:tcBorders>
              <w:top w:val="nil"/>
            </w:tcBorders>
            <w:shd w:val="clear" w:color="auto" w:fill="BFBFBF" w:themeFill="background1" w:themeFillShade="BF"/>
          </w:tcPr>
          <w:p w14:paraId="4853B841" w14:textId="77777777" w:rsidR="00E31292" w:rsidRPr="004E79EB" w:rsidRDefault="00E31292" w:rsidP="00707E47">
            <w:pPr>
              <w:ind w:left="689"/>
              <w:rPr>
                <w:rFonts w:ascii="Trebuchet MS" w:hAnsi="Trebuchet MS"/>
                <w:sz w:val="22"/>
                <w:szCs w:val="22"/>
              </w:rPr>
            </w:pPr>
          </w:p>
          <w:p w14:paraId="6478B910" w14:textId="77777777" w:rsidR="00E31292" w:rsidRPr="004E79EB" w:rsidRDefault="61248D12" w:rsidP="61248D12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004E79EB">
              <w:rPr>
                <w:rFonts w:ascii="Trebuchet MS" w:hAnsi="Trebuchet MS"/>
                <w:b/>
                <w:bCs/>
                <w:sz w:val="22"/>
                <w:szCs w:val="22"/>
              </w:rPr>
              <w:t>QUALIFICATIONS</w:t>
            </w:r>
          </w:p>
          <w:p w14:paraId="50125231" w14:textId="77777777" w:rsidR="00E31292" w:rsidRPr="004E79EB" w:rsidRDefault="00E31292" w:rsidP="00707E47">
            <w:pPr>
              <w:ind w:left="689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31292" w:rsidRPr="004E79EB" w14:paraId="06D944C8" w14:textId="77777777" w:rsidTr="61248D12">
        <w:trPr>
          <w:jc w:val="center"/>
        </w:trPr>
        <w:tc>
          <w:tcPr>
            <w:tcW w:w="7656" w:type="dxa"/>
          </w:tcPr>
          <w:p w14:paraId="5A25747A" w14:textId="77777777" w:rsidR="000469C5" w:rsidRPr="004E79EB" w:rsidRDefault="000469C5" w:rsidP="000469C5">
            <w:pPr>
              <w:pStyle w:val="ListParagraph"/>
              <w:widowControl/>
              <w:rPr>
                <w:rFonts w:ascii="Trebuchet MS" w:hAnsi="Trebuchet MS"/>
                <w:sz w:val="22"/>
                <w:szCs w:val="22"/>
              </w:rPr>
            </w:pPr>
          </w:p>
          <w:p w14:paraId="79BE2CD0" w14:textId="4C727299" w:rsidR="00E31292" w:rsidRPr="004E79EB" w:rsidRDefault="61248D12" w:rsidP="61248D12">
            <w:pPr>
              <w:pStyle w:val="ListParagraph"/>
              <w:widowControl/>
              <w:numPr>
                <w:ilvl w:val="0"/>
                <w:numId w:val="20"/>
              </w:numPr>
              <w:rPr>
                <w:rFonts w:ascii="Trebuchet MS" w:hAnsi="Trebuchet MS"/>
                <w:sz w:val="22"/>
                <w:szCs w:val="22"/>
              </w:rPr>
            </w:pPr>
            <w:r w:rsidRPr="004E79EB">
              <w:rPr>
                <w:rFonts w:ascii="Trebuchet MS" w:hAnsi="Trebuchet MS"/>
                <w:sz w:val="22"/>
                <w:szCs w:val="22"/>
                <w:lang w:val="en-GB"/>
              </w:rPr>
              <w:t>Hold a degree or appropriate professional qualifications</w:t>
            </w:r>
            <w:r w:rsidR="00A62466" w:rsidRPr="004E79EB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276" w:type="dxa"/>
          </w:tcPr>
          <w:p w14:paraId="09B8D95D" w14:textId="77777777" w:rsidR="000469C5" w:rsidRPr="004E79EB" w:rsidRDefault="000469C5" w:rsidP="000469C5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78BEFD2A" w14:textId="77777777" w:rsidR="00E31292" w:rsidRPr="004E79EB" w:rsidRDefault="00E31292" w:rsidP="000469C5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4E79EB">
              <w:rPr>
                <w:rFonts w:ascii="Trebuchet MS" w:hAnsi="Trebuchet MS"/>
                <w:sz w:val="24"/>
                <w:szCs w:val="24"/>
              </w:rPr>
              <w:sym w:font="Wingdings 2" w:char="F050"/>
            </w:r>
          </w:p>
        </w:tc>
        <w:tc>
          <w:tcPr>
            <w:tcW w:w="1269" w:type="dxa"/>
          </w:tcPr>
          <w:p w14:paraId="27A76422" w14:textId="77777777" w:rsidR="00E31292" w:rsidRPr="004E79EB" w:rsidRDefault="00E31292" w:rsidP="00707E47">
            <w:pPr>
              <w:ind w:left="284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49206A88" w14:textId="77777777" w:rsidR="00E31292" w:rsidRPr="004E79EB" w:rsidRDefault="00E31292" w:rsidP="00707E47">
            <w:pPr>
              <w:ind w:left="35"/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14:paraId="67B7A70C" w14:textId="77777777" w:rsidR="00E31292" w:rsidRPr="004E79EB" w:rsidRDefault="00E31292" w:rsidP="00707E47">
            <w:pPr>
              <w:spacing w:before="100"/>
              <w:ind w:left="34"/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71887C79" w14:textId="588BF857" w:rsidR="00ED6CC1" w:rsidRPr="004E79EB" w:rsidRDefault="00ED6CC1" w:rsidP="00351102">
      <w:pPr>
        <w:tabs>
          <w:tab w:val="left" w:pos="0"/>
        </w:tabs>
        <w:suppressAutoHyphens/>
        <w:spacing w:line="360" w:lineRule="auto"/>
        <w:jc w:val="both"/>
        <w:rPr>
          <w:rFonts w:ascii="Trebuchet MS" w:hAnsi="Trebuchet MS"/>
        </w:rPr>
      </w:pPr>
    </w:p>
    <w:p w14:paraId="0CC3021E" w14:textId="3034EA94" w:rsidR="004E79EB" w:rsidRPr="004E79EB" w:rsidRDefault="004E79EB" w:rsidP="00351102">
      <w:pPr>
        <w:tabs>
          <w:tab w:val="left" w:pos="0"/>
        </w:tabs>
        <w:suppressAutoHyphens/>
        <w:spacing w:line="360" w:lineRule="auto"/>
        <w:jc w:val="both"/>
        <w:rPr>
          <w:rFonts w:ascii="Trebuchet MS" w:hAnsi="Trebuchet MS"/>
        </w:rPr>
      </w:pPr>
    </w:p>
    <w:p w14:paraId="7917F3A6" w14:textId="68435D27" w:rsidR="004E79EB" w:rsidRPr="004E79EB" w:rsidRDefault="004E79EB" w:rsidP="00351102">
      <w:pPr>
        <w:tabs>
          <w:tab w:val="left" w:pos="0"/>
        </w:tabs>
        <w:suppressAutoHyphens/>
        <w:spacing w:line="360" w:lineRule="auto"/>
        <w:jc w:val="both"/>
        <w:rPr>
          <w:rFonts w:ascii="Trebuchet MS" w:hAnsi="Trebuchet MS"/>
        </w:rPr>
      </w:pPr>
      <w:r w:rsidRPr="004E79EB">
        <w:rPr>
          <w:rFonts w:ascii="Trebuchet MS" w:hAnsi="Trebuchet MS"/>
        </w:rPr>
        <w:t>I have read and understand this Job description for Network Manager</w:t>
      </w:r>
    </w:p>
    <w:p w14:paraId="7B598FE9" w14:textId="35F2C951" w:rsidR="004E79EB" w:rsidRPr="004E79EB" w:rsidRDefault="004E79EB" w:rsidP="00351102">
      <w:pPr>
        <w:tabs>
          <w:tab w:val="left" w:pos="0"/>
        </w:tabs>
        <w:suppressAutoHyphens/>
        <w:spacing w:line="360" w:lineRule="auto"/>
        <w:jc w:val="both"/>
        <w:rPr>
          <w:rFonts w:ascii="Trebuchet MS" w:hAnsi="Trebuchet MS"/>
        </w:rPr>
      </w:pPr>
    </w:p>
    <w:p w14:paraId="3E220304" w14:textId="5D6AA828" w:rsidR="004E79EB" w:rsidRPr="004E79EB" w:rsidRDefault="004E79EB" w:rsidP="00351102">
      <w:pPr>
        <w:tabs>
          <w:tab w:val="left" w:pos="0"/>
        </w:tabs>
        <w:suppressAutoHyphens/>
        <w:spacing w:line="360" w:lineRule="auto"/>
        <w:jc w:val="both"/>
        <w:rPr>
          <w:rFonts w:ascii="Trebuchet MS" w:hAnsi="Trebuchet MS"/>
        </w:rPr>
      </w:pPr>
      <w:r w:rsidRPr="004E79EB">
        <w:rPr>
          <w:rFonts w:ascii="Trebuchet MS" w:hAnsi="Trebuchet MS"/>
        </w:rPr>
        <w:t xml:space="preserve">Name:  </w:t>
      </w:r>
      <w:r w:rsidRPr="004E79EB">
        <w:rPr>
          <w:rFonts w:ascii="Trebuchet MS" w:hAnsi="Trebuchet MS"/>
        </w:rPr>
        <w:t>________________________________________________________</w:t>
      </w:r>
    </w:p>
    <w:p w14:paraId="7982D19F" w14:textId="77777777" w:rsidR="004E79EB" w:rsidRPr="004E79EB" w:rsidRDefault="004E79EB" w:rsidP="00351102">
      <w:pPr>
        <w:tabs>
          <w:tab w:val="left" w:pos="0"/>
        </w:tabs>
        <w:suppressAutoHyphens/>
        <w:spacing w:line="360" w:lineRule="auto"/>
        <w:jc w:val="both"/>
        <w:rPr>
          <w:rFonts w:ascii="Trebuchet MS" w:hAnsi="Trebuchet MS"/>
        </w:rPr>
      </w:pPr>
    </w:p>
    <w:p w14:paraId="7ADA3685" w14:textId="735D9017" w:rsidR="004E79EB" w:rsidRPr="004E79EB" w:rsidRDefault="004E79EB" w:rsidP="00351102">
      <w:pPr>
        <w:tabs>
          <w:tab w:val="left" w:pos="0"/>
        </w:tabs>
        <w:suppressAutoHyphens/>
        <w:spacing w:line="360" w:lineRule="auto"/>
        <w:jc w:val="both"/>
        <w:rPr>
          <w:rFonts w:ascii="Trebuchet MS" w:hAnsi="Trebuchet MS"/>
        </w:rPr>
      </w:pPr>
      <w:r w:rsidRPr="004E79EB">
        <w:rPr>
          <w:rFonts w:ascii="Trebuchet MS" w:hAnsi="Trebuchet MS"/>
        </w:rPr>
        <w:t>Signed:</w:t>
      </w:r>
      <w:r w:rsidRPr="004E79EB">
        <w:rPr>
          <w:rFonts w:ascii="Trebuchet MS" w:hAnsi="Trebuchet MS"/>
        </w:rPr>
        <w:tab/>
        <w:t>________________________________________________________</w:t>
      </w:r>
      <w:r w:rsidRPr="004E79EB">
        <w:rPr>
          <w:rFonts w:ascii="Trebuchet MS" w:hAnsi="Trebuchet MS"/>
        </w:rPr>
        <w:tab/>
        <w:t>Date: ___/___/___</w:t>
      </w:r>
    </w:p>
    <w:sectPr w:rsidR="004E79EB" w:rsidRPr="004E79EB">
      <w:footerReference w:type="default" r:id="rId8"/>
      <w:endnotePr>
        <w:numFmt w:val="decimal"/>
      </w:endnotePr>
      <w:pgSz w:w="11904" w:h="16836"/>
      <w:pgMar w:top="720" w:right="576" w:bottom="576" w:left="576" w:header="706" w:footer="706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FD67C" w14:textId="77777777" w:rsidR="000700E8" w:rsidRDefault="000700E8">
      <w:pPr>
        <w:spacing w:line="20" w:lineRule="exact"/>
        <w:rPr>
          <w:sz w:val="24"/>
        </w:rPr>
      </w:pPr>
    </w:p>
  </w:endnote>
  <w:endnote w:type="continuationSeparator" w:id="0">
    <w:p w14:paraId="0A6959E7" w14:textId="77777777" w:rsidR="000700E8" w:rsidRDefault="000700E8">
      <w:r>
        <w:rPr>
          <w:sz w:val="24"/>
        </w:rPr>
        <w:t xml:space="preserve"> </w:t>
      </w:r>
    </w:p>
  </w:endnote>
  <w:endnote w:type="continuationNotice" w:id="1">
    <w:p w14:paraId="100C5B58" w14:textId="77777777" w:rsidR="000700E8" w:rsidRDefault="000700E8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46C53" w14:textId="18ED0956" w:rsidR="004E79EB" w:rsidRDefault="004E79EB">
    <w:pPr>
      <w:pStyle w:val="Footer"/>
    </w:pPr>
    <w:r>
      <w:t>Updated May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6B9B6" w14:textId="77777777" w:rsidR="000700E8" w:rsidRDefault="000700E8">
      <w:r>
        <w:rPr>
          <w:sz w:val="24"/>
        </w:rPr>
        <w:separator/>
      </w:r>
    </w:p>
  </w:footnote>
  <w:footnote w:type="continuationSeparator" w:id="0">
    <w:p w14:paraId="22F860BB" w14:textId="77777777" w:rsidR="000700E8" w:rsidRDefault="00070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A005BD"/>
    <w:multiLevelType w:val="hybridMultilevel"/>
    <w:tmpl w:val="DF0A31FC"/>
    <w:lvl w:ilvl="0" w:tplc="1740436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B9534B"/>
    <w:multiLevelType w:val="singleLevel"/>
    <w:tmpl w:val="48A448C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</w:abstractNum>
  <w:abstractNum w:abstractNumId="3" w15:restartNumberingAfterBreak="0">
    <w:nsid w:val="06CE2A4E"/>
    <w:multiLevelType w:val="hybridMultilevel"/>
    <w:tmpl w:val="3B662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C6CA0"/>
    <w:multiLevelType w:val="hybridMultilevel"/>
    <w:tmpl w:val="079E9D2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5A5204"/>
    <w:multiLevelType w:val="hybridMultilevel"/>
    <w:tmpl w:val="BC186DFE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 w15:restartNumberingAfterBreak="0">
    <w:nsid w:val="21306C4C"/>
    <w:multiLevelType w:val="hybridMultilevel"/>
    <w:tmpl w:val="A14ECB74"/>
    <w:lvl w:ilvl="0" w:tplc="C97C3AE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913A04"/>
    <w:multiLevelType w:val="hybridMultilevel"/>
    <w:tmpl w:val="FB0A435A"/>
    <w:lvl w:ilvl="0" w:tplc="FFFFFFFF">
      <w:start w:val="1"/>
      <w:numFmt w:val="bullet"/>
      <w:lvlText w:val=""/>
      <w:legacy w:legacy="1" w:legacySpace="0" w:legacyIndent="283"/>
      <w:lvlJc w:val="left"/>
      <w:pPr>
        <w:ind w:left="319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8" w15:restartNumberingAfterBreak="0">
    <w:nsid w:val="284E66BB"/>
    <w:multiLevelType w:val="singleLevel"/>
    <w:tmpl w:val="B26A1F62"/>
    <w:lvl w:ilvl="0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9" w15:restartNumberingAfterBreak="0">
    <w:nsid w:val="31886D37"/>
    <w:multiLevelType w:val="hybridMultilevel"/>
    <w:tmpl w:val="45BA45B8"/>
    <w:lvl w:ilvl="0" w:tplc="C97C3AE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807B13"/>
    <w:multiLevelType w:val="hybridMultilevel"/>
    <w:tmpl w:val="B670618E"/>
    <w:lvl w:ilvl="0" w:tplc="C97C3AE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C847A3"/>
    <w:multiLevelType w:val="hybridMultilevel"/>
    <w:tmpl w:val="D7B6E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9F60B4"/>
    <w:multiLevelType w:val="hybridMultilevel"/>
    <w:tmpl w:val="403E0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B7B58"/>
    <w:multiLevelType w:val="hybridMultilevel"/>
    <w:tmpl w:val="7E4818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307FDC"/>
    <w:multiLevelType w:val="hybridMultilevel"/>
    <w:tmpl w:val="BF18B006"/>
    <w:lvl w:ilvl="0" w:tplc="C97C3AE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50607A"/>
    <w:multiLevelType w:val="hybridMultilevel"/>
    <w:tmpl w:val="D37CC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693DD5"/>
    <w:multiLevelType w:val="hybridMultilevel"/>
    <w:tmpl w:val="A5DA4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A24083"/>
    <w:multiLevelType w:val="hybridMultilevel"/>
    <w:tmpl w:val="5A827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AD4DAB"/>
    <w:multiLevelType w:val="hybridMultilevel"/>
    <w:tmpl w:val="B6706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4"/>
  </w:num>
  <w:num w:numId="5">
    <w:abstractNumId w:val="6"/>
  </w:num>
  <w:num w:numId="6">
    <w:abstractNumId w:val="14"/>
  </w:num>
  <w:num w:numId="7">
    <w:abstractNumId w:val="9"/>
  </w:num>
  <w:num w:numId="8">
    <w:abstractNumId w:val="10"/>
  </w:num>
  <w:num w:numId="9">
    <w:abstractNumId w:val="3"/>
  </w:num>
  <w:num w:numId="10">
    <w:abstractNumId w:val="17"/>
  </w:num>
  <w:num w:numId="11">
    <w:abstractNumId w:val="15"/>
  </w:num>
  <w:num w:numId="12">
    <w:abstractNumId w:val="16"/>
  </w:num>
  <w:num w:numId="13">
    <w:abstractNumId w:val="12"/>
  </w:num>
  <w:num w:numId="14">
    <w:abstractNumId w:val="18"/>
  </w:num>
  <w:num w:numId="1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>
    <w:abstractNumId w:val="7"/>
  </w:num>
  <w:num w:numId="18">
    <w:abstractNumId w:val="13"/>
  </w:num>
  <w:num w:numId="19">
    <w:abstractNumId w:val="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62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CC1"/>
    <w:rsid w:val="000469C5"/>
    <w:rsid w:val="000647CB"/>
    <w:rsid w:val="000700E8"/>
    <w:rsid w:val="00115ED6"/>
    <w:rsid w:val="00156F69"/>
    <w:rsid w:val="001777B9"/>
    <w:rsid w:val="00185DEE"/>
    <w:rsid w:val="001D5D7C"/>
    <w:rsid w:val="002009E0"/>
    <w:rsid w:val="002F0C7D"/>
    <w:rsid w:val="00351102"/>
    <w:rsid w:val="003C00DF"/>
    <w:rsid w:val="003C3A4E"/>
    <w:rsid w:val="003D7F38"/>
    <w:rsid w:val="00466B72"/>
    <w:rsid w:val="0047350D"/>
    <w:rsid w:val="004E79EB"/>
    <w:rsid w:val="005257B8"/>
    <w:rsid w:val="005545AF"/>
    <w:rsid w:val="00565DB0"/>
    <w:rsid w:val="005B0C6A"/>
    <w:rsid w:val="005F61EF"/>
    <w:rsid w:val="00774F96"/>
    <w:rsid w:val="007B5B14"/>
    <w:rsid w:val="007D6F1A"/>
    <w:rsid w:val="00884E59"/>
    <w:rsid w:val="00885687"/>
    <w:rsid w:val="00890E11"/>
    <w:rsid w:val="00891073"/>
    <w:rsid w:val="008A3DF3"/>
    <w:rsid w:val="008D54B6"/>
    <w:rsid w:val="008D56B7"/>
    <w:rsid w:val="009668A1"/>
    <w:rsid w:val="009760D4"/>
    <w:rsid w:val="00982ECB"/>
    <w:rsid w:val="009C559F"/>
    <w:rsid w:val="009F6775"/>
    <w:rsid w:val="00A62466"/>
    <w:rsid w:val="00A94733"/>
    <w:rsid w:val="00AB53A5"/>
    <w:rsid w:val="00B11826"/>
    <w:rsid w:val="00B62DEC"/>
    <w:rsid w:val="00B86A27"/>
    <w:rsid w:val="00BA0ED7"/>
    <w:rsid w:val="00BB36ED"/>
    <w:rsid w:val="00BF5B5D"/>
    <w:rsid w:val="00C17DE1"/>
    <w:rsid w:val="00C661C7"/>
    <w:rsid w:val="00C927D0"/>
    <w:rsid w:val="00CE44C9"/>
    <w:rsid w:val="00D02AF6"/>
    <w:rsid w:val="00D531A6"/>
    <w:rsid w:val="00DE600A"/>
    <w:rsid w:val="00E31292"/>
    <w:rsid w:val="00E56BB3"/>
    <w:rsid w:val="00EA2308"/>
    <w:rsid w:val="00ED5285"/>
    <w:rsid w:val="00ED6CC1"/>
    <w:rsid w:val="00F17051"/>
    <w:rsid w:val="00F3259E"/>
    <w:rsid w:val="00F636C9"/>
    <w:rsid w:val="00F82C2E"/>
    <w:rsid w:val="00F921BE"/>
    <w:rsid w:val="00F97010"/>
    <w:rsid w:val="00FD194E"/>
    <w:rsid w:val="00FF1A7C"/>
    <w:rsid w:val="00FF5703"/>
    <w:rsid w:val="61248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B5054C"/>
  <w15:docId w15:val="{BDD6B16F-4B12-4DBD-9E06-0C45A164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0"/>
      </w:tabs>
      <w:suppressAutoHyphens/>
      <w:spacing w:line="360" w:lineRule="auto"/>
      <w:jc w:val="both"/>
      <w:outlineLvl w:val="0"/>
    </w:pPr>
    <w:rPr>
      <w:rFonts w:ascii="Arial" w:hAnsi="Arial"/>
      <w:spacing w:val="-2"/>
      <w:sz w:val="24"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</w:tabs>
      <w:suppressAutoHyphens/>
      <w:jc w:val="both"/>
      <w:outlineLvl w:val="2"/>
    </w:pPr>
    <w:rPr>
      <w:rFonts w:ascii="Arial" w:hAnsi="Arial"/>
      <w:b/>
      <w:spacing w:val="-2"/>
      <w:sz w:val="24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tabs>
        <w:tab w:val="left" w:pos="0"/>
      </w:tabs>
      <w:suppressAutoHyphens/>
      <w:spacing w:line="360" w:lineRule="auto"/>
      <w:jc w:val="both"/>
    </w:pPr>
    <w:rPr>
      <w:rFonts w:ascii="Arial" w:hAnsi="Arial"/>
      <w:spacing w:val="-2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156F69"/>
    <w:pPr>
      <w:ind w:left="720"/>
      <w:contextualSpacing/>
    </w:pPr>
  </w:style>
  <w:style w:type="paragraph" w:styleId="Header">
    <w:name w:val="header"/>
    <w:basedOn w:val="Normal"/>
    <w:link w:val="HeaderChar"/>
    <w:rsid w:val="00C17DE1"/>
    <w:pPr>
      <w:widowControl/>
      <w:tabs>
        <w:tab w:val="center" w:pos="4153"/>
        <w:tab w:val="right" w:pos="8306"/>
      </w:tabs>
    </w:pPr>
    <w:rPr>
      <w:rFonts w:ascii="Times New Roman" w:hAnsi="Times New Roman"/>
      <w:snapToGrid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C17DE1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200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9E0"/>
    <w:rPr>
      <w:rFonts w:ascii="Tahoma" w:hAnsi="Tahoma" w:cs="Tahoma"/>
      <w:snapToGrid w:val="0"/>
      <w:sz w:val="16"/>
      <w:szCs w:val="16"/>
      <w:lang w:val="en-US" w:eastAsia="en-US"/>
    </w:rPr>
  </w:style>
  <w:style w:type="paragraph" w:styleId="Footer">
    <w:name w:val="footer"/>
    <w:basedOn w:val="Normal"/>
    <w:link w:val="FooterChar"/>
    <w:unhideWhenUsed/>
    <w:rsid w:val="004E79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E79EB"/>
    <w:rPr>
      <w:rFonts w:ascii="Univers" w:hAnsi="Univers"/>
      <w:snapToGrid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69880301.dotm</Template>
  <TotalTime>0</TotalTime>
  <Pages>4</Pages>
  <Words>666</Words>
  <Characters>4196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RBK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Gemma Ferguson</cp:lastModifiedBy>
  <cp:revision>2</cp:revision>
  <cp:lastPrinted>2014-10-07T12:53:00Z</cp:lastPrinted>
  <dcterms:created xsi:type="dcterms:W3CDTF">2018-05-23T10:04:00Z</dcterms:created>
  <dcterms:modified xsi:type="dcterms:W3CDTF">2018-05-23T10:04:00Z</dcterms:modified>
</cp:coreProperties>
</file>