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71F" w:rsidRDefault="00B7171F" w:rsidP="00B7171F">
      <w:proofErr w:type="gramStart"/>
      <w:r>
        <w:t>&lt;![</w:t>
      </w:r>
      <w:proofErr w:type="gramEnd"/>
      <w:r>
        <w:t>LOG[LOGGING: Finalize process ID set to 904]LOG]!&gt;&lt;time="12:56:42.838+480" date="08-09-2017" component="</w:t>
      </w:r>
      <w:proofErr w:type="spellStart"/>
      <w:r>
        <w:t>TSBootShell</w:t>
      </w:r>
      <w:proofErr w:type="spellEnd"/>
      <w:r>
        <w:t>" context="" type="1" thread="908" file="tslogging.cpp:1864"&gt;</w:t>
      </w:r>
    </w:p>
    <w:p w:rsidR="00B7171F" w:rsidRDefault="00B7171F" w:rsidP="00B7171F">
      <w:proofErr w:type="gramStart"/>
      <w:r>
        <w:t>&lt;![</w:t>
      </w:r>
      <w:proofErr w:type="gramEnd"/>
      <w:r>
        <w:t>LOG[==============================[ TSBootShell.exe ]==============================]LOG]!&gt;&lt;time="12:56:42.838+480" date="08-09-2017" component="</w:t>
      </w:r>
      <w:proofErr w:type="spellStart"/>
      <w:r>
        <w:t>TSBootShell</w:t>
      </w:r>
      <w:proofErr w:type="spellEnd"/>
      <w:r>
        <w:t>" context="" type="1" thread="908" file="bootshell.cpp:1206"&gt;</w:t>
      </w:r>
    </w:p>
    <w:p w:rsidR="00B7171F" w:rsidRDefault="00B7171F" w:rsidP="00B7171F">
      <w:proofErr w:type="gramStart"/>
      <w:r>
        <w:t>&lt;![</w:t>
      </w:r>
      <w:proofErr w:type="gramEnd"/>
      <w:r>
        <w:t>LOG[Succeeded loading resource DLL 'X:\</w:t>
      </w:r>
      <w:proofErr w:type="spellStart"/>
      <w:r>
        <w:t>sms</w:t>
      </w:r>
      <w:proofErr w:type="spellEnd"/>
      <w:r>
        <w:t>\bin\x64\1033\TSRES.DLL']LOG]!&gt;&lt;time="12:56:42.838+480" date="08-09-2017" component="</w:t>
      </w:r>
      <w:proofErr w:type="spellStart"/>
      <w:r>
        <w:t>TSBootShell</w:t>
      </w:r>
      <w:proofErr w:type="spellEnd"/>
      <w:r>
        <w:t>" context="" type="1" thread="908" file="util.cpp:970"&gt;</w:t>
      </w:r>
    </w:p>
    <w:p w:rsidR="00B7171F" w:rsidRDefault="00B7171F" w:rsidP="00B7171F">
      <w:proofErr w:type="gramStart"/>
      <w:r>
        <w:t>&lt;![</w:t>
      </w:r>
      <w:proofErr w:type="gramEnd"/>
      <w:r>
        <w:t>LOG[Debug shell is enabled]LOG]!&gt;&lt;time="12:56:42.838+480" date="08-09-2017" component="</w:t>
      </w:r>
      <w:proofErr w:type="spellStart"/>
      <w:r>
        <w:t>TSBootShell</w:t>
      </w:r>
      <w:proofErr w:type="spellEnd"/>
      <w:r>
        <w:t>" context="" type="1" thread="908" file="bootshell.cpp:1217"&gt;</w:t>
      </w:r>
    </w:p>
    <w:p w:rsidR="00B7171F" w:rsidRDefault="00B7171F" w:rsidP="00B7171F">
      <w:proofErr w:type="gramStart"/>
      <w:r>
        <w:t>&lt;![</w:t>
      </w:r>
      <w:proofErr w:type="gramEnd"/>
      <w:r>
        <w:t>LOG[Waiting for PNP initialization...]LOG]!&gt;&lt;time="12:56:42.885+480" date="08-09-2017" component="</w:t>
      </w:r>
      <w:proofErr w:type="spellStart"/>
      <w:r>
        <w:t>TSBootShell</w:t>
      </w:r>
      <w:proofErr w:type="spellEnd"/>
      <w:r>
        <w:t>" context="" type="1" thread="924" file="bootshell.cpp:69"&gt;</w:t>
      </w:r>
    </w:p>
    <w:p w:rsidR="00B7171F" w:rsidRDefault="00B7171F" w:rsidP="00B7171F">
      <w:proofErr w:type="gramStart"/>
      <w:r>
        <w:t>&lt;![</w:t>
      </w:r>
      <w:proofErr w:type="gramEnd"/>
      <w:r>
        <w:t>LOG[RAM Disk Boot Path: MULTI(0)DISK(0)CDROM(0)\SOURCES\BOOT.WIM]LOG]!&gt;&lt;time="12:56:42.885+480" date="08-09-2017" component="</w:t>
      </w:r>
      <w:proofErr w:type="spellStart"/>
      <w:r>
        <w:t>TSBootShell</w:t>
      </w:r>
      <w:proofErr w:type="spellEnd"/>
      <w:r>
        <w:t>" context="" type="1" thread="924" file="configpath.cpp:322"&gt;</w:t>
      </w:r>
    </w:p>
    <w:p w:rsidR="00B7171F" w:rsidRDefault="00B7171F" w:rsidP="00B7171F">
      <w:proofErr w:type="gramStart"/>
      <w:r>
        <w:t>&lt;![</w:t>
      </w:r>
      <w:proofErr w:type="gramEnd"/>
      <w:r>
        <w:t>LOG[Booted from removable media]LOG]!&gt;&lt;time="12:56:42.885+480" date="08-09-2017" component="</w:t>
      </w:r>
      <w:proofErr w:type="spellStart"/>
      <w:r>
        <w:t>TSBootShell</w:t>
      </w:r>
      <w:proofErr w:type="spellEnd"/>
      <w:r>
        <w:t>" context="" type="1" thread="924" file="configpath.cpp:326"&gt;</w:t>
      </w:r>
    </w:p>
    <w:p w:rsidR="00B7171F" w:rsidRDefault="00B7171F" w:rsidP="00B7171F">
      <w:proofErr w:type="gramStart"/>
      <w:r>
        <w:t>&lt;![</w:t>
      </w:r>
      <w:proofErr w:type="gramEnd"/>
      <w:r>
        <w:t>LOG[Checking for "E:\SOURCES\BOOT.WIM"]LOG]!&gt;&lt;time="12:56:42.885+480" date="08-09-2017" component="</w:t>
      </w:r>
      <w:proofErr w:type="spellStart"/>
      <w:r>
        <w:t>TSBootShell</w:t>
      </w:r>
      <w:proofErr w:type="spellEnd"/>
      <w:r>
        <w:t>" context="" type="0" thread="924" file="configpath.cpp:243"&gt;</w:t>
      </w:r>
    </w:p>
    <w:p w:rsidR="00B7171F" w:rsidRDefault="00B7171F" w:rsidP="00B7171F">
      <w:proofErr w:type="gramStart"/>
      <w:r>
        <w:t>&lt;![</w:t>
      </w:r>
      <w:proofErr w:type="gramEnd"/>
      <w:r>
        <w:t>LOG[Found E:\SOURCES\BOOT.WIM]LOG]!&gt;&lt;time="12:56:43.057+480" date="08-09-2017" component="</w:t>
      </w:r>
      <w:proofErr w:type="spellStart"/>
      <w:r>
        <w:t>TSBootShell</w:t>
      </w:r>
      <w:proofErr w:type="spellEnd"/>
      <w:r>
        <w:t>" context="" type="0" thread="924" file="configpath.cpp:252"&gt;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Remoable</w:t>
      </w:r>
      <w:proofErr w:type="spellEnd"/>
      <w:r>
        <w:t xml:space="preserve"> media path: E:\SOURCES\BOOT.WIM]LOG]!&gt;&lt;time="12:56:43.057+480" date="08-09-2017" component="</w:t>
      </w:r>
      <w:proofErr w:type="spellStart"/>
      <w:r>
        <w:t>TSBootShell</w:t>
      </w:r>
      <w:proofErr w:type="spellEnd"/>
      <w:r>
        <w:t>" context="" type="1" thread="924" file="configpath.cpp:328"&gt;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LOG[Found </w:t>
      </w:r>
      <w:proofErr w:type="spellStart"/>
      <w:r>
        <w:t>config</w:t>
      </w:r>
      <w:proofErr w:type="spellEnd"/>
      <w:r>
        <w:t xml:space="preserve"> path E:\]LOG]!&gt;&lt;time="12:56:43.057+480" date="08-09-2017" component="</w:t>
      </w:r>
      <w:proofErr w:type="spellStart"/>
      <w:r>
        <w:t>TSBootShell</w:t>
      </w:r>
      <w:proofErr w:type="spellEnd"/>
      <w:r>
        <w:t>" context="" type="1" thread="924" file="bootshell.cpp:656"&gt;</w:t>
      </w:r>
    </w:p>
    <w:p w:rsidR="00B7171F" w:rsidRDefault="00B7171F" w:rsidP="00B7171F">
      <w:proofErr w:type="gramStart"/>
      <w:r>
        <w:t>&lt;![</w:t>
      </w:r>
      <w:proofErr w:type="gramEnd"/>
      <w:r>
        <w:t>LOG[Booting from removable media, not restoring bootloaders on hard drive]LOG]!&gt;&lt;time="12:56:43.057+480" date="08-09-2017" component="</w:t>
      </w:r>
      <w:proofErr w:type="spellStart"/>
      <w:r>
        <w:t>TSBootShell</w:t>
      </w:r>
      <w:proofErr w:type="spellEnd"/>
      <w:r>
        <w:t>" context="" type="1" thread="924" file="bootshell.cpp:721"&gt;</w:t>
      </w:r>
    </w:p>
    <w:p w:rsidR="00B7171F" w:rsidRDefault="00B7171F" w:rsidP="00B7171F">
      <w:proofErr w:type="gramStart"/>
      <w:r>
        <w:t>&lt;![</w:t>
      </w:r>
      <w:proofErr w:type="gramEnd"/>
      <w:r>
        <w:t>LOG[E:\WinPE does not exist.]LOG]!&gt;&lt;time="12:56:43.057+480" date="08-09-2017" component="</w:t>
      </w:r>
      <w:proofErr w:type="spellStart"/>
      <w:r>
        <w:t>TSBootShell</w:t>
      </w:r>
      <w:proofErr w:type="spellEnd"/>
      <w:r>
        <w:t>" context="" type="1" thread="924" file="bootshell.cpp:738"&gt;</w:t>
      </w:r>
    </w:p>
    <w:p w:rsidR="00B7171F" w:rsidRDefault="00B7171F" w:rsidP="00B7171F">
      <w:proofErr w:type="gramStart"/>
      <w:r>
        <w:t>&lt;![</w:t>
      </w:r>
      <w:proofErr w:type="gramEnd"/>
      <w:r>
        <w:t>LOG[E:\_SmsTsWinPE\WinPE does not exist.]LOG]!&gt;&lt;time="12:56:43.057+480" date="08-09-2017" component="</w:t>
      </w:r>
      <w:proofErr w:type="spellStart"/>
      <w:r>
        <w:t>TSBootShell</w:t>
      </w:r>
      <w:proofErr w:type="spellEnd"/>
      <w:r>
        <w:t>" context="" type="1" thread="924" file="bootshell.cpp:752"&gt;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LOG[Executing command line: wpeinit.exe -</w:t>
      </w:r>
      <w:proofErr w:type="spellStart"/>
      <w:r>
        <w:t>winpe</w:t>
      </w:r>
      <w:proofErr w:type="spellEnd"/>
      <w:r>
        <w:t>]LOG]!&gt;&lt;time="12:56:43.057+480" date="08-09-2017" component="</w:t>
      </w:r>
      <w:proofErr w:type="spellStart"/>
      <w:r>
        <w:t>TSBootShell</w:t>
      </w:r>
      <w:proofErr w:type="spellEnd"/>
      <w:r>
        <w:t>" context="" type="1" thread="924" file="bootshell.cpp:1011"&gt;</w:t>
      </w:r>
    </w:p>
    <w:p w:rsidR="00B7171F" w:rsidRDefault="00B7171F" w:rsidP="00B7171F">
      <w:proofErr w:type="gramStart"/>
      <w:r>
        <w:t>&lt;![</w:t>
      </w:r>
      <w:proofErr w:type="gramEnd"/>
      <w:r>
        <w:t>LOG[The command completed successfully.]LOG]!&gt;&lt;time="12:56:45.427+480" date="08-09-2017" component="</w:t>
      </w:r>
      <w:proofErr w:type="spellStart"/>
      <w:r>
        <w:t>TSBootShell</w:t>
      </w:r>
      <w:proofErr w:type="spellEnd"/>
      <w:r>
        <w:t>" context="" type="1" thread="924" file="bootshell.cpp:1093"&gt;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LOG[Setting offline Windows drive and OS root directory to TS </w:t>
      </w:r>
      <w:proofErr w:type="spellStart"/>
      <w:r>
        <w:t>envirtonment</w:t>
      </w:r>
      <w:proofErr w:type="spellEnd"/>
      <w:r>
        <w:t>.]LOG]!&gt;&lt;time="12:56:45.427+480" date="08-09-2017" component="</w:t>
      </w:r>
      <w:proofErr w:type="spellStart"/>
      <w:r>
        <w:t>TSBootShell</w:t>
      </w:r>
      <w:proofErr w:type="spellEnd"/>
      <w:r>
        <w:t>" context="" type="1" thread="924" file="bootshell.cpp:806"&gt;</w:t>
      </w:r>
    </w:p>
    <w:p w:rsidR="00B7171F" w:rsidRDefault="00B7171F" w:rsidP="00B7171F">
      <w:proofErr w:type="gramStart"/>
      <w:r>
        <w:t>&lt;![</w:t>
      </w:r>
      <w:proofErr w:type="gramEnd"/>
      <w:r>
        <w:t>LOG[  Processing volume C:\ ]LOG]!&gt;&lt;time="12:56:45.442+480" date="08-09-2017" component="</w:t>
      </w:r>
      <w:proofErr w:type="spellStart"/>
      <w:r>
        <w:t>TSBootShell</w:t>
      </w:r>
      <w:proofErr w:type="spellEnd"/>
      <w:r>
        <w:t>" context="" type="1" thread="924" file="bootshell.cpp:549"&gt;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pOs</w:t>
      </w:r>
      <w:proofErr w:type="spellEnd"/>
      <w:r>
        <w:t xml:space="preserve"> != NULL, HRESULT=80070490 (e:\nts_sccm_release\sms\framework\osdcore\offlineos.cpp,89)]LOG]!&gt;&lt;time="12:56:45.974+480" date="08-09-2017" component="</w:t>
      </w:r>
      <w:proofErr w:type="spellStart"/>
      <w:r>
        <w:t>TSBootShell</w:t>
      </w:r>
      <w:proofErr w:type="spellEnd"/>
      <w:r>
        <w:t>" context="" type="0" thread="924" file="offlineos.cpp:89"&gt;</w:t>
      </w:r>
    </w:p>
    <w:p w:rsidR="00B7171F" w:rsidRDefault="00B7171F" w:rsidP="00B7171F">
      <w:proofErr w:type="gramStart"/>
      <w:r>
        <w:t>&lt;![</w:t>
      </w:r>
      <w:proofErr w:type="gramEnd"/>
      <w:r>
        <w:t>LOG[Unable to find a Windows system root at C:\]LOG]!&gt;&lt;time="12:56:45.974+480" date="08-09-2017" component="</w:t>
      </w:r>
      <w:proofErr w:type="spellStart"/>
      <w:r>
        <w:t>TSBootShell</w:t>
      </w:r>
      <w:proofErr w:type="spellEnd"/>
      <w:r>
        <w:t>" context="" type="1" thread="924" file="offlineos.cpp:89"&gt;</w:t>
      </w:r>
    </w:p>
    <w:p w:rsidR="00B7171F" w:rsidRDefault="00B7171F" w:rsidP="00B7171F">
      <w:proofErr w:type="gramStart"/>
      <w:r>
        <w:t>&lt;![</w:t>
      </w:r>
      <w:proofErr w:type="gramEnd"/>
      <w:r>
        <w:t>LOG[  Processing volume D:\ ]LOG]!&gt;&lt;time="12:56:45.974+480" date="08-09-2017" component="</w:t>
      </w:r>
      <w:proofErr w:type="spellStart"/>
      <w:r>
        <w:t>TSBootShell</w:t>
      </w:r>
      <w:proofErr w:type="spellEnd"/>
      <w:r>
        <w:t>" context="" type="1" thread="924" file="bootshell.cpp:549"&gt;</w:t>
      </w:r>
    </w:p>
    <w:p w:rsidR="00B7171F" w:rsidRDefault="00B7171F" w:rsidP="00B7171F">
      <w:proofErr w:type="gramStart"/>
      <w:r>
        <w:t>&lt;![</w:t>
      </w:r>
      <w:proofErr w:type="gramEnd"/>
      <w:r>
        <w:t>LOG[OfflineRegistry::Init("D:\WINDOWS")]LOG]!&gt;&lt;time="12:56:46.208+480" date="08-09-2017" component="</w:t>
      </w:r>
      <w:proofErr w:type="spellStart"/>
      <w:r>
        <w:t>TSBootShell</w:t>
      </w:r>
      <w:proofErr w:type="spellEnd"/>
      <w:r>
        <w:t>" context="" type="0" thread="924" file="offlineregistry.cpp:172"&gt;</w:t>
      </w:r>
    </w:p>
    <w:p w:rsidR="00B7171F" w:rsidRDefault="00B7171F" w:rsidP="00B7171F">
      <w:proofErr w:type="gramStart"/>
      <w:r>
        <w:t>&lt;![</w:t>
      </w:r>
      <w:proofErr w:type="gramEnd"/>
      <w:r>
        <w:t>LOG[Loading offline registry hive "D:\WINDOWS\system32\config\software" into HKLM\OfflineRegistry1]LOG]!&gt;&lt;time="12:56:46.208+480" date="08-09-2017" component="</w:t>
      </w:r>
      <w:proofErr w:type="spellStart"/>
      <w:r>
        <w:t>TSBootShell</w:t>
      </w:r>
      <w:proofErr w:type="spellEnd"/>
      <w:r>
        <w:t>" context="" type="0" thread="924" file="offlineregistry.cpp:64"&gt;</w:t>
      </w:r>
    </w:p>
    <w:p w:rsidR="00B7171F" w:rsidRDefault="00B7171F" w:rsidP="00B7171F">
      <w:proofErr w:type="gramStart"/>
      <w:r>
        <w:t>&lt;![</w:t>
      </w:r>
      <w:proofErr w:type="gramEnd"/>
      <w:r>
        <w:t>LOG[Loading offline registry hive "D:\WINDOWS\system32\config\system" into HKLM\OfflineRegistry2]LOG]!&gt;&lt;time="12:56:47.474+480" date="08-09-2017" component="</w:t>
      </w:r>
      <w:proofErr w:type="spellStart"/>
      <w:r>
        <w:t>TSBootShell</w:t>
      </w:r>
      <w:proofErr w:type="spellEnd"/>
      <w:r>
        <w:t>" context="" type="0" thread="924" file="offlineregistry.cpp:64"&gt;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CurrentControlSet</w:t>
      </w:r>
      <w:proofErr w:type="spellEnd"/>
      <w:r>
        <w:t xml:space="preserve"> is mapped to ControlSet001]LOG]!&gt;&lt;time="12:56:47.911+480" date="08-09-2017" component="</w:t>
      </w:r>
      <w:proofErr w:type="spellStart"/>
      <w:r>
        <w:t>TSBootShell</w:t>
      </w:r>
      <w:proofErr w:type="spellEnd"/>
      <w:r>
        <w:t>" context="" type="0" thread="924" file="offlineregistry.cpp:236"&gt;</w:t>
      </w:r>
    </w:p>
    <w:p w:rsidR="00B7171F" w:rsidRDefault="00B7171F" w:rsidP="00B7171F">
      <w:proofErr w:type="gramStart"/>
      <w:r>
        <w:t>&lt;![</w:t>
      </w:r>
      <w:proofErr w:type="gramEnd"/>
      <w:r>
        <w:t>LOG[  Volume D:\ is a valid volume with Windows system root at D:\WINDOWS.]LOG]!&gt;&lt;time="12:56:47.911+480" date="08-09-2017" component="</w:t>
      </w:r>
      <w:proofErr w:type="spellStart"/>
      <w:r>
        <w:t>TSBootShell</w:t>
      </w:r>
      <w:proofErr w:type="spellEnd"/>
      <w:r>
        <w:t>" context="" type="1" thread="924" file="bootshell.cpp:584"&gt;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Settinge</w:t>
      </w:r>
      <w:proofErr w:type="spellEnd"/>
      <w:r>
        <w:t xml:space="preserve"> offline Windows drive and OS root directory to boot shell environment variables]LOG]!&gt;&lt;time="12:56:47.911+480" date="08-09-2017" component="</w:t>
      </w:r>
      <w:proofErr w:type="spellStart"/>
      <w:r>
        <w:t>TSBootShell</w:t>
      </w:r>
      <w:proofErr w:type="spellEnd"/>
      <w:r>
        <w:t>" context="" type="1" thread="924" file="bootshell.cpp:599"&gt;</w:t>
      </w:r>
    </w:p>
    <w:p w:rsidR="00B7171F" w:rsidRDefault="00B7171F" w:rsidP="00B7171F">
      <w:proofErr w:type="gramStart"/>
      <w:r>
        <w:t>&lt;![</w:t>
      </w:r>
      <w:proofErr w:type="gramEnd"/>
      <w:r>
        <w:t>LOG[_</w:t>
      </w:r>
      <w:proofErr w:type="spellStart"/>
      <w:r>
        <w:t>OSDDetectedWinDrive</w:t>
      </w:r>
      <w:proofErr w:type="spellEnd"/>
      <w:r>
        <w:t>='D:\', _</w:t>
      </w:r>
      <w:proofErr w:type="spellStart"/>
      <w:r>
        <w:t>OSDDetectedWinDir</w:t>
      </w:r>
      <w:proofErr w:type="spellEnd"/>
      <w:r>
        <w:t>='D:\WINDOWS']LOG]!&gt;&lt;time="12:56:47.911+480" date="08-09-2017" component="</w:t>
      </w:r>
      <w:proofErr w:type="spellStart"/>
      <w:r>
        <w:t>TSBootShell</w:t>
      </w:r>
      <w:proofErr w:type="spellEnd"/>
      <w:r>
        <w:t>" context="" type="1" thread="924" file="bootshell.cpp:603"&gt;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LOG[Unloading offline SOFTWARE registry hive]LOG]!&gt;&lt;time="12:56:47.911+480" date="08-09-2017" component="</w:t>
      </w:r>
      <w:proofErr w:type="spellStart"/>
      <w:r>
        <w:t>TSBootShell</w:t>
      </w:r>
      <w:proofErr w:type="spellEnd"/>
      <w:r>
        <w:t>" context="" type="0" thread="924" file="offlineregistry.cpp:299"&gt;</w:t>
      </w:r>
    </w:p>
    <w:p w:rsidR="00B7171F" w:rsidRDefault="00B7171F" w:rsidP="00B7171F">
      <w:proofErr w:type="gramStart"/>
      <w:r>
        <w:t>&lt;![</w:t>
      </w:r>
      <w:proofErr w:type="gramEnd"/>
      <w:r>
        <w:t>LOG[Unloading offline SYSTEM registry hive]LOG]!&gt;&lt;time="12:56:48.067+480" date="08-09-2017" component="</w:t>
      </w:r>
      <w:proofErr w:type="spellStart"/>
      <w:r>
        <w:t>TSBootShell</w:t>
      </w:r>
      <w:proofErr w:type="spellEnd"/>
      <w:r>
        <w:t>" context="" type="0" thread="924" file="offlineregistry.cpp:313"&gt;</w:t>
      </w:r>
    </w:p>
    <w:p w:rsidR="00B7171F" w:rsidRDefault="00B7171F" w:rsidP="00B7171F">
      <w:proofErr w:type="gramStart"/>
      <w:r>
        <w:t>&lt;![</w:t>
      </w:r>
      <w:proofErr w:type="gramEnd"/>
      <w:r>
        <w:t>LOG[Starting DNS client service.]LOG]!&gt;&lt;time="12:56:48.177+480" date="08-09-2017" component="</w:t>
      </w:r>
      <w:proofErr w:type="spellStart"/>
      <w:r>
        <w:t>TSBootShell</w:t>
      </w:r>
      <w:proofErr w:type="spellEnd"/>
      <w:r>
        <w:t>" context="" type="1" thread="924" file="bootshell.cpp:817"&gt;</w:t>
      </w:r>
    </w:p>
    <w:p w:rsidR="00B7171F" w:rsidRDefault="00B7171F" w:rsidP="00B7171F">
      <w:proofErr w:type="gramStart"/>
      <w:r>
        <w:t>&lt;![</w:t>
      </w:r>
      <w:proofErr w:type="gramEnd"/>
      <w:r>
        <w:t>LOG[Executing command line: X:\sms\bin\x64\TsmBootstrap.exe /</w:t>
      </w:r>
      <w:proofErr w:type="spellStart"/>
      <w:r>
        <w:t>env:WinPE</w:t>
      </w:r>
      <w:proofErr w:type="spellEnd"/>
      <w:r>
        <w:t xml:space="preserve"> /</w:t>
      </w:r>
      <w:proofErr w:type="spellStart"/>
      <w:r>
        <w:t>configpath:E</w:t>
      </w:r>
      <w:proofErr w:type="spellEnd"/>
      <w:r>
        <w:t>:\]LOG]!&gt;&lt;time="12:56:48.692+480" date="08-09-2017" component="</w:t>
      </w:r>
      <w:proofErr w:type="spellStart"/>
      <w:r>
        <w:t>TSBootShell</w:t>
      </w:r>
      <w:proofErr w:type="spellEnd"/>
      <w:r>
        <w:t>" context="" type="1" thread="924" file="bootshell.cpp:1011"&gt;</w:t>
      </w:r>
    </w:p>
    <w:p w:rsidR="00B7171F" w:rsidRDefault="00B7171F" w:rsidP="00B7171F">
      <w:proofErr w:type="gramStart"/>
      <w:r>
        <w:t>&lt;![</w:t>
      </w:r>
      <w:proofErr w:type="gramEnd"/>
      <w:r>
        <w:t>LOG[The command completed successfully.]LOG]!&gt;&lt;time="12:56:48.692+480" date="08-09-2017" component="</w:t>
      </w:r>
      <w:proofErr w:type="spellStart"/>
      <w:r>
        <w:t>TSBootShell</w:t>
      </w:r>
      <w:proofErr w:type="spellEnd"/>
      <w:r>
        <w:t>" context="" type="1" thread="924" file="bootshell.cpp:1093"&gt;</w:t>
      </w:r>
    </w:p>
    <w:p w:rsidR="00B7171F" w:rsidRDefault="00B7171F" w:rsidP="00B7171F">
      <w:proofErr w:type="gramStart"/>
      <w:r>
        <w:t>&lt;![</w:t>
      </w:r>
      <w:proofErr w:type="gramEnd"/>
      <w:r>
        <w:t>LOG[==============================[ TSMBootStrap.exe ]==============================]LOG]!&gt;&lt;time="12:56:48.817+480" date="08-09-2017" component="</w:t>
      </w:r>
      <w:proofErr w:type="spellStart"/>
      <w:r>
        <w:t>TSMBootstrap</w:t>
      </w:r>
      <w:proofErr w:type="spellEnd"/>
      <w:r>
        <w:t>" context="" type="1" thread="1256" file="tsmbootstrap.cpp:1197"&gt;</w:t>
      </w:r>
    </w:p>
    <w:p w:rsidR="00B7171F" w:rsidRDefault="00B7171F" w:rsidP="00B7171F">
      <w:proofErr w:type="gramStart"/>
      <w:r>
        <w:t>&lt;![</w:t>
      </w:r>
      <w:proofErr w:type="gramEnd"/>
      <w:r>
        <w:t>LOG[Command line: X:\sms\bin\x64\TsmBootstrap.exe /</w:t>
      </w:r>
      <w:proofErr w:type="spellStart"/>
      <w:r>
        <w:t>env:WinPE</w:t>
      </w:r>
      <w:proofErr w:type="spellEnd"/>
      <w:r>
        <w:t xml:space="preserve"> /</w:t>
      </w:r>
      <w:proofErr w:type="spellStart"/>
      <w:r>
        <w:t>configpath:E</w:t>
      </w:r>
      <w:proofErr w:type="spellEnd"/>
      <w:r>
        <w:t>:\]LOG]!&gt;&lt;time="12:56:48.817+480" date="08-09-2017" component="</w:t>
      </w:r>
      <w:proofErr w:type="spellStart"/>
      <w:r>
        <w:t>TSMBootstrap</w:t>
      </w:r>
      <w:proofErr w:type="spellEnd"/>
      <w:r>
        <w:t>" context="" type="0" thread="1256" file="tsmbootstrap.cpp:1198"&gt;</w:t>
      </w:r>
    </w:p>
    <w:p w:rsidR="00B7171F" w:rsidRDefault="00B7171F" w:rsidP="00B7171F">
      <w:proofErr w:type="gramStart"/>
      <w:r>
        <w:t>&lt;![</w:t>
      </w:r>
      <w:proofErr w:type="gramEnd"/>
      <w:r>
        <w:t>LOG[Succeeded loading resource DLL 'X:\</w:t>
      </w:r>
      <w:proofErr w:type="spellStart"/>
      <w:r>
        <w:t>sms</w:t>
      </w:r>
      <w:proofErr w:type="spellEnd"/>
      <w:r>
        <w:t>\bin\x64\1033\TSRES.DLL']LOG]!&gt;&lt;time="12:56:48.817+480" date="08-09-2017" component="</w:t>
      </w:r>
      <w:proofErr w:type="spellStart"/>
      <w:r>
        <w:t>TSMBootstrap</w:t>
      </w:r>
      <w:proofErr w:type="spellEnd"/>
      <w:r>
        <w:t>" context="" type="1" thread="1256" file="util.cpp:970"&gt;</w:t>
      </w:r>
    </w:p>
    <w:p w:rsidR="00B7171F" w:rsidRDefault="00B7171F" w:rsidP="00B7171F">
      <w:proofErr w:type="gramStart"/>
      <w:r>
        <w:t>&lt;![</w:t>
      </w:r>
      <w:proofErr w:type="gramEnd"/>
      <w:r>
        <w:t>LOG[Succeeded loading resource DLL 'X:\</w:t>
      </w:r>
      <w:proofErr w:type="spellStart"/>
      <w:r>
        <w:t>sms</w:t>
      </w:r>
      <w:proofErr w:type="spellEnd"/>
      <w:r>
        <w:t>\bin\x64\TSRESNLC.DLL']LOG]!&gt;&lt;time="12:56:48.817+480" date="08-09-2017" component="</w:t>
      </w:r>
      <w:proofErr w:type="spellStart"/>
      <w:r>
        <w:t>TSMBootstrap</w:t>
      </w:r>
      <w:proofErr w:type="spellEnd"/>
      <w:r>
        <w:t>" context="" type="1" thread="1256" file="resourceutils.cpp:169"&gt;</w:t>
      </w:r>
    </w:p>
    <w:p w:rsidR="00B7171F" w:rsidRDefault="00B7171F" w:rsidP="00B7171F">
      <w:proofErr w:type="gramStart"/>
      <w:r>
        <w:t>&lt;![</w:t>
      </w:r>
      <w:proofErr w:type="gramEnd"/>
      <w:r>
        <w:t>LOG[Current OS version is 10.0.10240.0]LOG]!&gt;&lt;time="12:56:48.896+480" date="08-09-2017" component="</w:t>
      </w:r>
      <w:proofErr w:type="spellStart"/>
      <w:r>
        <w:t>TSMBootstrap</w:t>
      </w:r>
      <w:proofErr w:type="spellEnd"/>
      <w:r>
        <w:t>" context="" type="1" thread="1256" file="util.cpp:3423"&gt;</w:t>
      </w:r>
    </w:p>
    <w:p w:rsidR="00B7171F" w:rsidRDefault="00B7171F" w:rsidP="00B7171F">
      <w:proofErr w:type="gramStart"/>
      <w:r>
        <w:t>&lt;![</w:t>
      </w:r>
      <w:proofErr w:type="gramEnd"/>
      <w:r>
        <w:t>LOG[Adding SMS bin folder "X:\sms\bin\x64" to the system environment PATH]LOG]!&gt;&lt;time="12:56:48.911+480" date="08-09-2017" component="</w:t>
      </w:r>
      <w:proofErr w:type="spellStart"/>
      <w:r>
        <w:t>TSMBootstrap</w:t>
      </w:r>
      <w:proofErr w:type="spellEnd"/>
      <w:r>
        <w:t>" context="" type="0" thread="1256" file="tsmbootstrap.cpp:995"&gt;</w:t>
      </w:r>
    </w:p>
    <w:p w:rsidR="00B7171F" w:rsidRDefault="00B7171F" w:rsidP="00B7171F">
      <w:proofErr w:type="gramStart"/>
      <w:r>
        <w:t>&lt;![</w:t>
      </w:r>
      <w:proofErr w:type="gramEnd"/>
      <w:r>
        <w:t>LOG[Unable to open PXE registry key. Not a PXE boot.]LOG]!&gt;&lt;time="12:56:48.911+480" date="08-09-2017" component="</w:t>
      </w:r>
      <w:proofErr w:type="spellStart"/>
      <w:r>
        <w:t>TSMBootstrap</w:t>
      </w:r>
      <w:proofErr w:type="spellEnd"/>
      <w:r>
        <w:t>" context="" type="0" thread="1256" file="tsmbootstrap.cpp:869"&gt;</w:t>
      </w:r>
    </w:p>
    <w:p w:rsidR="00B7171F" w:rsidRDefault="00B7171F" w:rsidP="00B7171F">
      <w:proofErr w:type="gramStart"/>
      <w:r>
        <w:t>&lt;![</w:t>
      </w:r>
      <w:proofErr w:type="gramEnd"/>
      <w:r>
        <w:t>LOG[Media Root = E:\]LOG]!&gt;&lt;time="12:56:48.911+480" date="08-09-2017" component="</w:t>
      </w:r>
      <w:proofErr w:type="spellStart"/>
      <w:r>
        <w:t>TSMBootstrap</w:t>
      </w:r>
      <w:proofErr w:type="spellEnd"/>
      <w:r>
        <w:t>" context="" type="1" thread="1256" file="tsmbootstrap.cpp:1032"&gt;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Dynamicallly</w:t>
      </w:r>
      <w:proofErr w:type="spellEnd"/>
      <w:r>
        <w:t xml:space="preserve"> found media is launched in WinPE from CD/DVD']LOG]!&gt;&lt;time="12:56:48.911+480" date="08-09-2017" component="</w:t>
      </w:r>
      <w:proofErr w:type="spellStart"/>
      <w:r>
        <w:t>TSMBootstrap</w:t>
      </w:r>
      <w:proofErr w:type="spellEnd"/>
      <w:r>
        <w:t>" context="" type="1" thread="1256" file="tsmbootstrap.cpp:1040"&gt;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LOG[Executing from Media in WinPE]LOG]!&gt;&lt;time="12:56:48.911+480" date="08-09-2017" component="</w:t>
      </w:r>
      <w:proofErr w:type="spellStart"/>
      <w:r>
        <w:t>TSMBootstrap</w:t>
      </w:r>
      <w:proofErr w:type="spellEnd"/>
      <w:r>
        <w:t>" context="" type="1" thread="1256" file="tsmbootstrap.cpp:1073"&gt;</w:t>
      </w:r>
    </w:p>
    <w:p w:rsidR="00B7171F" w:rsidRDefault="00B7171F" w:rsidP="00B7171F">
      <w:proofErr w:type="gramStart"/>
      <w:r>
        <w:t>&lt;![</w:t>
      </w:r>
      <w:proofErr w:type="gramEnd"/>
      <w:r>
        <w:t>LOG[Verifying Media Layout.]LOG]!&gt;&lt;time="12:56:48.989+480" date="08-09-2017" component="</w:t>
      </w:r>
      <w:proofErr w:type="spellStart"/>
      <w:r>
        <w:t>TSMBootstrap</w:t>
      </w:r>
      <w:proofErr w:type="spellEnd"/>
      <w:r>
        <w:t>" context="" type="1" thread="1256" file="tsmediawizardcontrol.cpp:1497"&gt;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MediaType</w:t>
      </w:r>
      <w:proofErr w:type="spellEnd"/>
      <w:r>
        <w:t xml:space="preserve"> = </w:t>
      </w:r>
      <w:proofErr w:type="spellStart"/>
      <w:r>
        <w:t>BootMedia</w:t>
      </w:r>
      <w:proofErr w:type="spellEnd"/>
      <w:r>
        <w:t>]LOG]!&gt;&lt;time="12:56:49.083+480" date="08-09-2017" component="</w:t>
      </w:r>
      <w:proofErr w:type="spellStart"/>
      <w:r>
        <w:t>TSMBootstrap</w:t>
      </w:r>
      <w:proofErr w:type="spellEnd"/>
      <w:r>
        <w:t>" context="" type="1" thread="1256" file="tsmediawizardcontrol.cpp:2492"&gt;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PasswordRequired</w:t>
      </w:r>
      <w:proofErr w:type="spellEnd"/>
      <w:r>
        <w:t xml:space="preserve"> = false]LOG]!&gt;&lt;time="12:56:49.083+480" date="08-09-2017" component="</w:t>
      </w:r>
      <w:proofErr w:type="spellStart"/>
      <w:r>
        <w:t>TSMBootstrap</w:t>
      </w:r>
      <w:proofErr w:type="spellEnd"/>
      <w:r>
        <w:t>" context="" type="1" thread="1256" file="tsmediawizardcontrol.cpp:2518"&gt;</w:t>
      </w:r>
    </w:p>
    <w:p w:rsidR="00B7171F" w:rsidRDefault="00B7171F" w:rsidP="00B7171F">
      <w:proofErr w:type="gramStart"/>
      <w:r>
        <w:t>&lt;![</w:t>
      </w:r>
      <w:proofErr w:type="gramEnd"/>
      <w:r>
        <w:t>LOG[Found network adapter "</w:t>
      </w:r>
      <w:proofErr w:type="spellStart"/>
      <w:r>
        <w:t>Realtek</w:t>
      </w:r>
      <w:proofErr w:type="spellEnd"/>
      <w:r>
        <w:t xml:space="preserve"> </w:t>
      </w:r>
      <w:proofErr w:type="spellStart"/>
      <w:r>
        <w:t>PCIe</w:t>
      </w:r>
      <w:proofErr w:type="spellEnd"/>
      <w:r>
        <w:t xml:space="preserve"> GBE Family Controller" with IP Address 10.16.113.98.]LOG]!&gt;&lt;time="12:56:49.083+480" date="08-09-2017" component="</w:t>
      </w:r>
      <w:proofErr w:type="spellStart"/>
      <w:r>
        <w:t>TSMBootstrap</w:t>
      </w:r>
      <w:proofErr w:type="spellEnd"/>
      <w:r>
        <w:t>" context="" type="0" thread="1256" file="tsmbootstraputil.cpp:587"&gt;</w:t>
      </w:r>
    </w:p>
    <w:p w:rsidR="00B7171F" w:rsidRDefault="00B7171F" w:rsidP="00B7171F">
      <w:proofErr w:type="gramStart"/>
      <w:r>
        <w:t>&lt;![</w:t>
      </w:r>
      <w:proofErr w:type="gramEnd"/>
      <w:r>
        <w:t>LOG[Running Wizard in Interactive mode]LOG]!&gt;&lt;time="12:56:49.083+480" date="08-09-2017" component="</w:t>
      </w:r>
      <w:proofErr w:type="spellStart"/>
      <w:r>
        <w:t>TSMBootstrap</w:t>
      </w:r>
      <w:proofErr w:type="spellEnd"/>
      <w:r>
        <w:t>" context="" type="1" thread="1256" file="tsmediawizardcontrol.cpp:2703"&gt;</w:t>
      </w:r>
    </w:p>
    <w:p w:rsidR="00B7171F" w:rsidRDefault="00B7171F" w:rsidP="00B7171F">
      <w:proofErr w:type="gramStart"/>
      <w:r>
        <w:t>&lt;![</w:t>
      </w:r>
      <w:proofErr w:type="gramEnd"/>
      <w:r>
        <w:t>LOG[Loading Media Variables from "E:\sms\data\variables.dat"]LOG]!&gt;&lt;time="12:56:49.099+480" date="08-09-2017" component="</w:t>
      </w:r>
      <w:proofErr w:type="spellStart"/>
      <w:r>
        <w:t>TSMBootstrap</w:t>
      </w:r>
      <w:proofErr w:type="spellEnd"/>
      <w:r>
        <w:t>" context="" type="1" thread="1256" file="tsremovablemedia.cpp:322"&gt;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LOG[no password for </w:t>
      </w:r>
      <w:proofErr w:type="spellStart"/>
      <w:r>
        <w:t>vars</w:t>
      </w:r>
      <w:proofErr w:type="spellEnd"/>
      <w:r>
        <w:t xml:space="preserve"> file]LOG]!&gt;&lt;time="12:56:49.161+480" date="08-09-2017" component="</w:t>
      </w:r>
      <w:proofErr w:type="spellStart"/>
      <w:r>
        <w:t>TSMBootstrap</w:t>
      </w:r>
      <w:proofErr w:type="spellEnd"/>
      <w:r>
        <w:t>" context="" type="0" thread="1256" file="tsmediawizardcontrol.cpp:181"&gt;</w:t>
      </w:r>
    </w:p>
    <w:p w:rsidR="00B7171F" w:rsidRDefault="00B7171F" w:rsidP="00B7171F">
      <w:proofErr w:type="gramStart"/>
      <w:r>
        <w:t>&lt;![</w:t>
      </w:r>
      <w:proofErr w:type="gramEnd"/>
      <w:r>
        <w:t>LOG[Activating Welcome Page.]LOG]!&gt;&lt;time="12:56:49.161+480" date="08-09-2017" component="</w:t>
      </w:r>
      <w:proofErr w:type="spellStart"/>
      <w:r>
        <w:t>TSMBootstrap</w:t>
      </w:r>
      <w:proofErr w:type="spellEnd"/>
      <w:r>
        <w:t>" context="" type="0" thread="1256" file="tsmediawelcomepage.cpp:131"&gt;</w:t>
      </w:r>
    </w:p>
    <w:p w:rsidR="00B7171F" w:rsidRDefault="00B7171F" w:rsidP="00B7171F">
      <w:proofErr w:type="gramStart"/>
      <w:r>
        <w:t>&lt;![</w:t>
      </w:r>
      <w:proofErr w:type="gramEnd"/>
      <w:r>
        <w:t>LOG[Loading bitmap]LOG]!&gt;&lt;time="12:56:49.161+480" date="08-09-2017" component="</w:t>
      </w:r>
      <w:proofErr w:type="spellStart"/>
      <w:r>
        <w:t>TSMBootstrap</w:t>
      </w:r>
      <w:proofErr w:type="spellEnd"/>
      <w:r>
        <w:t>" context="" type="1" thread="1256" file="tsmbootstrap.cpp:1303"&gt;</w:t>
      </w:r>
    </w:p>
    <w:p w:rsidR="00B7171F" w:rsidRDefault="00B7171F" w:rsidP="00B7171F">
      <w:proofErr w:type="gramStart"/>
      <w:r>
        <w:t>&lt;![</w:t>
      </w:r>
      <w:proofErr w:type="gramEnd"/>
      <w:r>
        <w:t>LOG[Enumerating available network adapters.]LOG]!&gt;&lt;time="13:00:39.006+480" date="08-09-2017" component="</w:t>
      </w:r>
      <w:proofErr w:type="spellStart"/>
      <w:r>
        <w:t>TSMBootstrap</w:t>
      </w:r>
      <w:proofErr w:type="spellEnd"/>
      <w:r>
        <w:t>" context="" type="1" thread="1256" file="tsmedianetworksettings.cpp:1011"&gt;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LOG[Reading adapter </w:t>
      </w:r>
      <w:proofErr w:type="spellStart"/>
      <w:r>
        <w:t>informaion</w:t>
      </w:r>
      <w:proofErr w:type="spellEnd"/>
      <w:r>
        <w:t xml:space="preserve"> for "</w:t>
      </w:r>
      <w:proofErr w:type="spellStart"/>
      <w:r>
        <w:t>Realtek</w:t>
      </w:r>
      <w:proofErr w:type="spellEnd"/>
      <w:r>
        <w:t xml:space="preserve"> </w:t>
      </w:r>
      <w:proofErr w:type="spellStart"/>
      <w:r>
        <w:t>PCIe</w:t>
      </w:r>
      <w:proofErr w:type="spellEnd"/>
      <w:r>
        <w:t xml:space="preserve"> GBE Family Controller"]LOG]!&gt;&lt;time="13:00:39.084+480" date="08-09-2017" component="</w:t>
      </w:r>
      <w:proofErr w:type="spellStart"/>
      <w:r>
        <w:t>TSMBootstrap</w:t>
      </w:r>
      <w:proofErr w:type="spellEnd"/>
      <w:r>
        <w:t>" context="" type="1" thread="1256" file="tsmedianetworksettings.cpp:264"&gt;</w:t>
      </w:r>
    </w:p>
    <w:p w:rsidR="00B7171F" w:rsidRDefault="00B7171F" w:rsidP="00B7171F">
      <w:proofErr w:type="gramStart"/>
      <w:r>
        <w:t>&lt;![</w:t>
      </w:r>
      <w:proofErr w:type="gramEnd"/>
      <w:r>
        <w:t>LOG[WelcomePage::OnWizardNext()]LOG]!&gt;&lt;time="13:00:52.131+480" date="08-09-2017" component="</w:t>
      </w:r>
      <w:proofErr w:type="spellStart"/>
      <w:r>
        <w:t>TSMBootstrap</w:t>
      </w:r>
      <w:proofErr w:type="spellEnd"/>
      <w:r>
        <w:t>" context="" type="0" thread="1256" file="tsmediawelcomepage.cpp:340"&gt;</w:t>
      </w:r>
    </w:p>
    <w:p w:rsidR="00B7171F" w:rsidRDefault="00B7171F" w:rsidP="00B7171F">
      <w:proofErr w:type="gramStart"/>
      <w:r>
        <w:t>&lt;![</w:t>
      </w:r>
      <w:proofErr w:type="gramEnd"/>
      <w:r>
        <w:t>LOG[Loading Media Variables from "E:\sms\data\variables.dat"]LOG]!&gt;&lt;time="13:00:52.131+480" date="08-09-2017" component="</w:t>
      </w:r>
      <w:proofErr w:type="spellStart"/>
      <w:r>
        <w:t>TSMBootstrap</w:t>
      </w:r>
      <w:proofErr w:type="spellEnd"/>
      <w:r>
        <w:t>" context="" type="1" thread="1256" file="tsremovablemedia.cpp:322"&gt;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 xml:space="preserve">LOG[no password for </w:t>
      </w:r>
      <w:proofErr w:type="spellStart"/>
      <w:r>
        <w:t>vars</w:t>
      </w:r>
      <w:proofErr w:type="spellEnd"/>
      <w:r>
        <w:t xml:space="preserve"> file]LOG]!&gt;&lt;time="13:00:52.131+480" date="08-09-2017" component="</w:t>
      </w:r>
      <w:proofErr w:type="spellStart"/>
      <w:r>
        <w:t>TSMBootstrap</w:t>
      </w:r>
      <w:proofErr w:type="spellEnd"/>
      <w:r>
        <w:t>" context="" type="0" thread="1256" file="tsmediawizardcontrol.cpp:181"&gt;</w:t>
      </w:r>
    </w:p>
    <w:p w:rsidR="00B7171F" w:rsidRDefault="00B7171F" w:rsidP="00B7171F">
      <w:proofErr w:type="gramStart"/>
      <w:r>
        <w:t>&lt;![</w:t>
      </w:r>
      <w:proofErr w:type="gramEnd"/>
      <w:r>
        <w:t>LOG[Spawned thread 1976 to download policy.]LOG]!&gt;&lt;time="13:00:52.131+480" date="08-09-2017" component="</w:t>
      </w:r>
      <w:proofErr w:type="spellStart"/>
      <w:r>
        <w:t>TSMBootstrap</w:t>
      </w:r>
      <w:proofErr w:type="spellEnd"/>
      <w:r>
        <w:t>" context="" type="1" thread="1256" file="tsmediawelcomepage.cpp:405"&gt;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LOG[Entering </w:t>
      </w:r>
      <w:proofErr w:type="spellStart"/>
      <w:r>
        <w:t>TSMediaWizardControl</w:t>
      </w:r>
      <w:proofErr w:type="spellEnd"/>
      <w:r>
        <w:t>::</w:t>
      </w:r>
      <w:proofErr w:type="spellStart"/>
      <w:r>
        <w:t>GetPolicy</w:t>
      </w:r>
      <w:proofErr w:type="spellEnd"/>
      <w:r>
        <w:t>.]LOG]!&gt;&lt;time="13:00:52.146+480" date="08-09-2017" component="</w:t>
      </w:r>
      <w:proofErr w:type="spellStart"/>
      <w:r>
        <w:t>TSMBootstrap</w:t>
      </w:r>
      <w:proofErr w:type="spellEnd"/>
      <w:r>
        <w:t>" context="" type="0" thread="1976" file="tsmediawizardcontrol.cpp:461"&gt;</w:t>
      </w:r>
    </w:p>
    <w:p w:rsidR="00B7171F" w:rsidRDefault="00B7171F" w:rsidP="00B7171F">
      <w:r>
        <w:t>&lt;![LOG[Creating key 'Software\Microsoft\SMS\47006C006F00620061006C005C007B00350031004100300031003600420036002D0046003000440045002D0034003700350032002D0042003900370043002D003500340045003600460033003800360041003900310032007D00']LOG]!&gt;&lt;time="13:00:52.146+480"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file="environmentscope.cpp:263"&gt;</w:t>
      </w:r>
    </w:p>
    <w:p w:rsidR="00B7171F" w:rsidRDefault="00B7171F" w:rsidP="00B7171F">
      <w:proofErr w:type="gramStart"/>
      <w:r>
        <w:t>&lt;![</w:t>
      </w:r>
      <w:proofErr w:type="gramEnd"/>
      <w:r>
        <w:t>LOG[Environment scope successfully created: Global\{51A016B6-F0DE-4752-B97C-54E6F386A912}]LOG]!&gt;&lt;time="13:00:52.146+480"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file="environmentscope.cpp:623"&gt;</w:t>
      </w:r>
    </w:p>
    <w:p w:rsidR="00B7171F" w:rsidRDefault="00B7171F" w:rsidP="00B7171F">
      <w:r>
        <w:t>&lt;![LOG[Creating key 'Software\Microsoft\SMS\47006C006F00620061006C005C007B00420041003300410033003900300030002D0043004100360044002D0034006100630031002D0038004300320038002D003500300037003300410046004300320032004200300033007D00']LOG]!&gt;&lt;time="13:00:52.146+480"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file="environmentscope.cpp:263"&gt;</w:t>
      </w:r>
    </w:p>
    <w:p w:rsidR="00B7171F" w:rsidRDefault="00B7171F" w:rsidP="00B7171F">
      <w:proofErr w:type="gramStart"/>
      <w:r>
        <w:t>&lt;![</w:t>
      </w:r>
      <w:proofErr w:type="gramEnd"/>
      <w:r>
        <w:t>LOG[Environment scope successfully created: Global\{BA3A3900-CA6D-4ac1-8C28-5073AFC22B03}]LOG]!&gt;&lt;time="13:00:52.146+480"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file="environmentscope.cpp:623"&gt;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LOG[If current logging settings specify more logging details to be preserved, </w:t>
      </w:r>
      <w:proofErr w:type="spellStart"/>
      <w:r>
        <w:t>udpate</w:t>
      </w:r>
      <w:proofErr w:type="spellEnd"/>
      <w:r>
        <w:t xml:space="preserve"> these settings in TS environment]LOG]!&gt;&lt;time="13:00:52.146+480"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file="tslogging.cpp:2420"&gt;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LOG[Current </w:t>
      </w:r>
      <w:proofErr w:type="spellStart"/>
      <w:r>
        <w:t>LogMaxSize</w:t>
      </w:r>
      <w:proofErr w:type="spellEnd"/>
      <w:r>
        <w:t xml:space="preserve"> is saved to TS environment since it has not been saved before]LOG]!&gt;&lt;time="13:00:52.146+480"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file="tslogging.cpp:2447"&gt;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LOG[Current </w:t>
      </w:r>
      <w:proofErr w:type="spellStart"/>
      <w:r>
        <w:t>LogMaxHistory</w:t>
      </w:r>
      <w:proofErr w:type="spellEnd"/>
      <w:r>
        <w:t xml:space="preserve"> is saved to TS environment since it has not been saved before]LOG]!&gt;&lt;time="13:00:52.146+480"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file="tslogging.cpp:2470"&gt;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LOG[Current </w:t>
      </w:r>
      <w:proofErr w:type="spellStart"/>
      <w:r>
        <w:t>LogLevel</w:t>
      </w:r>
      <w:proofErr w:type="spellEnd"/>
      <w:r>
        <w:t xml:space="preserve"> is saved to TS environment since it has not been saved before]LOG]!&gt;&lt;time="13:00:52.146+480"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file="tslogging.cpp:2492"&gt;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LOG[Current </w:t>
      </w:r>
      <w:proofErr w:type="spellStart"/>
      <w:r>
        <w:t>LogEnabled</w:t>
      </w:r>
      <w:proofErr w:type="spellEnd"/>
      <w:r>
        <w:t xml:space="preserve"> is saved to TS environment since it has not been saved before]LOG]!&gt;&lt;time="13:00:52.146+480"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file="tslogging.cpp:2514"&gt;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 xml:space="preserve">LOG[Current </w:t>
      </w:r>
      <w:proofErr w:type="spellStart"/>
      <w:r>
        <w:t>LogDebug</w:t>
      </w:r>
      <w:proofErr w:type="spellEnd"/>
      <w:r>
        <w:t xml:space="preserve"> is saved to TS environment since it has not been saved before]LOG]!&gt;&lt;time="13:00:52.146+480"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file="tslogging.cpp:2536"&gt;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LOG[Setting to TS </w:t>
      </w:r>
      <w:proofErr w:type="spellStart"/>
      <w:r>
        <w:t>environemnt</w:t>
      </w:r>
      <w:proofErr w:type="spellEnd"/>
      <w:r>
        <w:t xml:space="preserve"> _</w:t>
      </w:r>
      <w:proofErr w:type="spellStart"/>
      <w:r>
        <w:t>OSDDetectedWinDrive</w:t>
      </w:r>
      <w:proofErr w:type="spellEnd"/>
      <w:r>
        <w:t>=D:\]LOG]!&gt;&lt;time="13:00:52.146+480"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file="tsmbootstraputil.cpp:242"&gt;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LOG[Setting to TS </w:t>
      </w:r>
      <w:proofErr w:type="spellStart"/>
      <w:r>
        <w:t>environemnt</w:t>
      </w:r>
      <w:proofErr w:type="spellEnd"/>
      <w:r>
        <w:t xml:space="preserve"> _</w:t>
      </w:r>
      <w:proofErr w:type="spellStart"/>
      <w:r>
        <w:t>OSDDetectedWinDir</w:t>
      </w:r>
      <w:proofErr w:type="spellEnd"/>
      <w:r>
        <w:t>=D:\WINDOWS]LOG]!&gt;&lt;time="13:00:52.146+480"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file="tsmbootstraputil.cpp:260"&gt;</w:t>
      </w:r>
    </w:p>
    <w:p w:rsidR="00B7171F" w:rsidRDefault="00B7171F" w:rsidP="00B7171F">
      <w:proofErr w:type="gramStart"/>
      <w:r>
        <w:t>&lt;![</w:t>
      </w:r>
      <w:proofErr w:type="gramEnd"/>
      <w:r>
        <w:t>LOG[UEFI: false]LOG]!&gt;&lt;time="13:00:52.146+480"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file="tsmediawizardcontrol.cpp:495"&gt;</w:t>
      </w:r>
    </w:p>
    <w:p w:rsidR="00B7171F" w:rsidRDefault="00B7171F" w:rsidP="00B7171F">
      <w:proofErr w:type="gramStart"/>
      <w:r>
        <w:t>&lt;![</w:t>
      </w:r>
      <w:proofErr w:type="gramEnd"/>
      <w:r>
        <w:t>LOG[Loading variables from the Task Sequencing Removable Media.]LOG]!&gt;&lt;time="13:00:52.146+480"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file="tsmediawizardcontrol.cpp:510"&gt;</w:t>
      </w:r>
    </w:p>
    <w:p w:rsidR="00B7171F" w:rsidRDefault="00B7171F" w:rsidP="00B7171F">
      <w:proofErr w:type="gramStart"/>
      <w:r>
        <w:t>&lt;![</w:t>
      </w:r>
      <w:proofErr w:type="gramEnd"/>
      <w:r>
        <w:t>LOG[Loading Media Variables from "E:\sms\data\variables.dat"]LOG]!&gt;&lt;time="13:00:52.146+480"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file="tsremovablemedia.cpp:322"&gt;</w:t>
      </w:r>
    </w:p>
    <w:p w:rsidR="00B7171F" w:rsidRDefault="00B7171F" w:rsidP="00B7171F">
      <w:proofErr w:type="gramStart"/>
      <w:r>
        <w:t>&lt;![</w:t>
      </w:r>
      <w:proofErr w:type="gramEnd"/>
      <w:r>
        <w:t>LOG[Succeeded loading resource DLL 'X:\</w:t>
      </w:r>
      <w:proofErr w:type="spellStart"/>
      <w:r>
        <w:t>sms</w:t>
      </w:r>
      <w:proofErr w:type="spellEnd"/>
      <w:r>
        <w:t>\bin\x64\1033\TSRES.DLL']LOG]!&gt;&lt;time="13:00:52.146+480"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file="util.cpp:970"&gt;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LOG[Setting </w:t>
      </w:r>
      <w:proofErr w:type="spellStart"/>
      <w:r>
        <w:t>SMSTSLocationMPs</w:t>
      </w:r>
      <w:proofErr w:type="spellEnd"/>
      <w:r>
        <w:t xml:space="preserve"> TS environment variable]LOG]!&gt;&lt;time="13:00:52.146+480"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SMSMediaGuid</w:t>
      </w:r>
      <w:proofErr w:type="spellEnd"/>
      <w:r>
        <w:t xml:space="preserve"> TS environment variable]LOG]!&gt;&lt;time="13:00:52.146+480"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SMSTSBootMediaPackageID</w:t>
      </w:r>
      <w:proofErr w:type="spellEnd"/>
      <w:r>
        <w:t xml:space="preserve"> TS environment variable]LOG]!&gt;&lt;time="13:00:52.146+480"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SMSTSBootMediaSourceVersion</w:t>
      </w:r>
      <w:proofErr w:type="spellEnd"/>
      <w:r>
        <w:t xml:space="preserve"> TS environment variable]LOG]!&gt;&lt;time="13:00:52.146+480"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SMSTSBrandingTitle</w:t>
      </w:r>
      <w:proofErr w:type="spellEnd"/>
      <w:r>
        <w:t xml:space="preserve"> TS environment variable]LOG]!&gt;&lt;time="13:00:52.146+480"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SMSTSCertSelection</w:t>
      </w:r>
      <w:proofErr w:type="spellEnd"/>
      <w:r>
        <w:t xml:space="preserve"> TS environment variable]LOG]!&gt;&lt;time="13:00:52.146+480"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SMSTSCertStoreName</w:t>
      </w:r>
      <w:proofErr w:type="spellEnd"/>
      <w:r>
        <w:t xml:space="preserve"> TS environment variable]LOG]!&gt;&lt;time="13:00:52.146+480"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LOG[Setting _SMSTSDiskLabel1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SMSTSHTTPPort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SMSTSHTTPSPort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SMSTSIISSSLState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SMSTSMediaCreatedOnCAS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SMSTSMediaPFX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SMSTSMediaSetID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SMSTSMediaType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SMSTSPublicRootKey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SMSTSRootCACerts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SMSTSSiteCode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SMSTSSiteSigningCertificate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SMSTSStandAloneMedia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SMSTSSupportUnknownMachines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LOG[Setting _</w:t>
      </w:r>
      <w:proofErr w:type="spellStart"/>
      <w:r>
        <w:t>SMSTSTimezone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</w:t>
      </w:r>
      <w:proofErr w:type="spellStart"/>
      <w:r>
        <w:t>SMSTSUseFirstCert</w:t>
      </w:r>
      <w:proofErr w:type="spellEnd"/>
      <w:r>
        <w:t xml:space="preserve">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_SMSTSx64UnknownMachineGUID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LOG[Setting _SMSTSx86UnknownMachineGUID TS environment variable]LOG]!&gt;&lt;time="13:00:52.162+480"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file="tsmediawizardcontrol.cpp:530"&gt;</w:t>
      </w:r>
    </w:p>
    <w:p w:rsidR="00B7171F" w:rsidRDefault="00B7171F" w:rsidP="00B7171F">
      <w:proofErr w:type="gramStart"/>
      <w:r>
        <w:t>&lt;![</w:t>
      </w:r>
      <w:proofErr w:type="gramEnd"/>
      <w:r>
        <w:t>LOG[Missing root CA environment variable from variables file]LOG]!&gt;&lt;time="13:00:52.162+480"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file="tsmediawizardcontrol.cpp:543"&gt;</w:t>
      </w:r>
    </w:p>
    <w:p w:rsidR="00B7171F" w:rsidRDefault="00B7171F" w:rsidP="00B7171F">
      <w:proofErr w:type="gramStart"/>
      <w:r>
        <w:t>&lt;![</w:t>
      </w:r>
      <w:proofErr w:type="gramEnd"/>
      <w:r>
        <w:t>LOG[Support Unknown Machines: 1]LOG]!&gt;&lt;time="13:00:52.162+480"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file="tsmediawizardcontrol.cpp:555"&gt;</w:t>
      </w:r>
    </w:p>
    <w:p w:rsidR="00B7171F" w:rsidRDefault="00B7171F" w:rsidP="00B7171F">
      <w:proofErr w:type="gramStart"/>
      <w:r>
        <w:t>&lt;![</w:t>
      </w:r>
      <w:proofErr w:type="gramEnd"/>
      <w:r>
        <w:t>LOG[Custom hook from X:\\TSConfig.INI is 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file="tsmediawizardcontrol.cpp:598"&gt;</w:t>
      </w:r>
    </w:p>
    <w:p w:rsidR="00B7171F" w:rsidRDefault="00B7171F" w:rsidP="00B7171F">
      <w:proofErr w:type="gramStart"/>
      <w:r>
        <w:t>&lt;![</w:t>
      </w:r>
      <w:proofErr w:type="gramEnd"/>
      <w:r>
        <w:t>LOG[No hook is found to be executed before downloading policy]LOG]!&gt;&lt;time="13:00:52.162+480"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file="tsmediawizardcontrol.cpp:622"&gt;</w:t>
      </w:r>
    </w:p>
    <w:p w:rsidR="00B7171F" w:rsidRDefault="00B7171F" w:rsidP="00B7171F">
      <w:proofErr w:type="gramStart"/>
      <w:r>
        <w:t>&lt;![</w:t>
      </w:r>
      <w:proofErr w:type="gramEnd"/>
      <w:r>
        <w:t>LOG[Authenticator from the environment is empty.]LOG]!&gt;&lt;time="13:00:52.162+480"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file="tsmediawizardcontrol.cpp:765"&gt;</w:t>
      </w:r>
    </w:p>
    <w:p w:rsidR="00B7171F" w:rsidRDefault="00B7171F" w:rsidP="00B7171F">
      <w:proofErr w:type="gramStart"/>
      <w:r>
        <w:t>&lt;![</w:t>
      </w:r>
      <w:proofErr w:type="gramEnd"/>
      <w:r>
        <w:t>LOG[Need to create Authenticator Info using PFX]LOG]!&gt;&lt;time="13:00:52.162+480"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file="tsmediawizardcontrol.cpp:777"&gt;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LOG[Initialized </w:t>
      </w:r>
      <w:proofErr w:type="spellStart"/>
      <w:r>
        <w:t>CStringStream</w:t>
      </w:r>
      <w:proofErr w:type="spellEnd"/>
      <w:r>
        <w:t xml:space="preserve"> object with string: 8AE529EA-CC25-4C14-93AF-8ACF32648BC1;2017-08-09T21:00:52Z.]LOG]!&gt;&lt;time="13:00:52.209+480" date="08-09-2017" component="</w:t>
      </w:r>
      <w:proofErr w:type="spellStart"/>
      <w:r>
        <w:t>TSMBootstrap</w:t>
      </w:r>
      <w:proofErr w:type="spellEnd"/>
      <w:r>
        <w:t>" context="" type="0" thread="1976" file="stringstream.cpp:101"&gt;</w:t>
      </w:r>
    </w:p>
    <w:p w:rsidR="00B7171F" w:rsidRDefault="00B7171F" w:rsidP="00B7171F">
      <w:proofErr w:type="gramStart"/>
      <w:r>
        <w:t>&lt;![</w:t>
      </w:r>
      <w:proofErr w:type="gramEnd"/>
      <w:r>
        <w:t>LOG[Using user-defined MP locations: http://SCCM.internal.urmstongrammar.org.uk]LOG]!&gt;&lt;time="13:00:52.209+480" date="08-09-2017" component="</w:t>
      </w:r>
      <w:proofErr w:type="spellStart"/>
      <w:r>
        <w:t>TSMBootstrap</w:t>
      </w:r>
      <w:proofErr w:type="spellEnd"/>
      <w:r>
        <w:t>" context="" type="1" thread="1976" file="tsmediawizardcontrol.cpp:847"&gt;</w:t>
      </w:r>
    </w:p>
    <w:p w:rsidR="00B7171F" w:rsidRDefault="00B7171F" w:rsidP="00B7171F">
      <w:proofErr w:type="gramStart"/>
      <w:r>
        <w:t>&lt;![</w:t>
      </w:r>
      <w:proofErr w:type="gramEnd"/>
      <w:r>
        <w:t>LOG[Current time info: .]LOG]!&gt;&lt;time="13:00:52.209+480" date="08-09-2017" component="</w:t>
      </w:r>
      <w:proofErr w:type="spellStart"/>
      <w:r>
        <w:t>TSMBootstrap</w:t>
      </w:r>
      <w:proofErr w:type="spellEnd"/>
      <w:r>
        <w:t>" context="" type="1" thread="1976" file="tsmbootstraputil.cpp:1547"&gt;</w:t>
      </w:r>
    </w:p>
    <w:p w:rsidR="00B7171F" w:rsidRDefault="00B7171F" w:rsidP="00B7171F">
      <w:proofErr w:type="gramStart"/>
      <w:r>
        <w:t>&lt;![</w:t>
      </w:r>
      <w:proofErr w:type="gramEnd"/>
      <w:r>
        <w:t>LOG[Getting MP time information]LOG]!&gt;&lt;time="13:00:52.209+480" date="08-09-2017" component="</w:t>
      </w:r>
      <w:proofErr w:type="spellStart"/>
      <w:r>
        <w:t>TSMBootstrap</w:t>
      </w:r>
      <w:proofErr w:type="spellEnd"/>
      <w:r>
        <w:t>" context="" type="1" thread="1976" file="tsmbootstraputil.cpp:1555"&gt;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LOG[Set authenticator in transport]LOG]!&gt;&lt;time="13:00:52.209+480" date="08-09-2017" component="</w:t>
      </w:r>
      <w:proofErr w:type="spellStart"/>
      <w:r>
        <w:t>TSMBootstrap</w:t>
      </w:r>
      <w:proofErr w:type="spellEnd"/>
      <w:r>
        <w:t>" context="" type="0" thread="1976" file="libsmsmessaging.cpp:7958"&gt;</w:t>
      </w:r>
    </w:p>
    <w:p w:rsidR="00B7171F" w:rsidRDefault="00B7171F" w:rsidP="00B7171F">
      <w:proofErr w:type="gramStart"/>
      <w:r>
        <w:t>&lt;![</w:t>
      </w:r>
      <w:proofErr w:type="gramEnd"/>
      <w:r>
        <w:t>LOG[Requesting client identity]LOG]!&gt;&lt;time="13:00:52.240+480" date="08-09-2017" component="</w:t>
      </w:r>
      <w:proofErr w:type="spellStart"/>
      <w:r>
        <w:t>TSMBootstrap</w:t>
      </w:r>
      <w:proofErr w:type="spellEnd"/>
      <w:r>
        <w:t>" context="" type="1" thread="1976" file="libsmsmessaging.cpp:5915"&gt;</w:t>
      </w:r>
    </w:p>
    <w:p w:rsidR="00B7171F" w:rsidRDefault="00B7171F" w:rsidP="00B7171F">
      <w:proofErr w:type="gramStart"/>
      <w:r>
        <w:t>&lt;![</w:t>
      </w:r>
      <w:proofErr w:type="gramEnd"/>
      <w:r>
        <w:t>LOG[Setting message signatures.]LOG]!&gt;&lt;time="13:00:52.240+480" date="08-09-2017" component="</w:t>
      </w:r>
      <w:proofErr w:type="spellStart"/>
      <w:r>
        <w:t>TSMBootstrap</w:t>
      </w:r>
      <w:proofErr w:type="spellEnd"/>
      <w:r>
        <w:t>" context="" type="0" thread="1976" file="libsmsmessaging.cpp:1383"&gt;</w:t>
      </w:r>
    </w:p>
    <w:p w:rsidR="00B7171F" w:rsidRDefault="00B7171F" w:rsidP="00B7171F">
      <w:proofErr w:type="gramStart"/>
      <w:r>
        <w:t>&lt;![</w:t>
      </w:r>
      <w:proofErr w:type="gramEnd"/>
      <w:r>
        <w:t>LOG[Setting the authenticator.]LOG]!&gt;&lt;time="13:00:52.240+480" date="08-09-2017" component="</w:t>
      </w:r>
      <w:proofErr w:type="spellStart"/>
      <w:r>
        <w:t>TSMBootstrap</w:t>
      </w:r>
      <w:proofErr w:type="spellEnd"/>
      <w:r>
        <w:t>" context="" type="0" thread="1976" file="libsmsmessaging.cpp:1413"&gt;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CLibSMSMessageWinHttpTransport</w:t>
      </w:r>
      <w:proofErr w:type="spellEnd"/>
      <w:r>
        <w:t>::Send: URL: SCCM.internal.urmstongrammar.org.uk:80  CCM_POST /</w:t>
      </w:r>
      <w:proofErr w:type="spellStart"/>
      <w:r>
        <w:t>ccm_system</w:t>
      </w:r>
      <w:proofErr w:type="spellEnd"/>
      <w:r>
        <w:t>/request]LOG]!&gt;&lt;time="13:00:52.256+480" date="08-09-2017" component="</w:t>
      </w:r>
      <w:proofErr w:type="spellStart"/>
      <w:r>
        <w:t>TSMBootstrap</w:t>
      </w:r>
      <w:proofErr w:type="spellEnd"/>
      <w:r>
        <w:t>" context="" type="1" thread="1976" file="libsmsmessaging.cpp:8828"&gt;</w:t>
      </w:r>
    </w:p>
    <w:p w:rsidR="00B7171F" w:rsidRDefault="00B7171F" w:rsidP="00B7171F">
      <w:proofErr w:type="gramStart"/>
      <w:r>
        <w:t>&lt;![</w:t>
      </w:r>
      <w:proofErr w:type="gramEnd"/>
      <w:r>
        <w:t>LOG[Request was successful.]LOG]!&gt;&lt;time="13:00:52.302+480" date="08-09-2017" component="</w:t>
      </w:r>
      <w:proofErr w:type="spellStart"/>
      <w:r>
        <w:t>TSMBootstrap</w:t>
      </w:r>
      <w:proofErr w:type="spellEnd"/>
      <w:r>
        <w:t>" context="" type="0" thread="1976" file="libsmsmessaging.cpp:9163"&gt;</w:t>
      </w:r>
    </w:p>
    <w:p w:rsidR="00B7171F" w:rsidRDefault="00B7171F" w:rsidP="00B7171F">
      <w:proofErr w:type="gramStart"/>
      <w:r>
        <w:t>&lt;![</w:t>
      </w:r>
      <w:proofErr w:type="gramEnd"/>
      <w:r>
        <w:t>LOG[::</w:t>
      </w:r>
      <w:proofErr w:type="spellStart"/>
      <w:r>
        <w:t>DecompressBuffer</w:t>
      </w:r>
      <w:proofErr w:type="spellEnd"/>
      <w:r>
        <w:t>(65536)]LOG]!&gt;&lt;time="13:00:52.302+480" date="08-09-2017" component="</w:t>
      </w:r>
      <w:proofErr w:type="spellStart"/>
      <w:r>
        <w:t>TSMBootstrap</w:t>
      </w:r>
      <w:proofErr w:type="spellEnd"/>
      <w:r>
        <w:t>" context="" type="0" thread="1976" file="ccmzlib.cpp:739"&gt;</w:t>
      </w:r>
    </w:p>
    <w:p w:rsidR="00B7171F" w:rsidRDefault="00B7171F" w:rsidP="00B7171F">
      <w:proofErr w:type="gramStart"/>
      <w:r>
        <w:t>&lt;![</w:t>
      </w:r>
      <w:proofErr w:type="gramEnd"/>
      <w:r>
        <w:t>LOG[Decompression (</w:t>
      </w:r>
      <w:proofErr w:type="spellStart"/>
      <w:r>
        <w:t>zlib</w:t>
      </w:r>
      <w:proofErr w:type="spellEnd"/>
      <w:r>
        <w:t>) succeeded: original size 440, uncompressed size 2512.]LOG]!&gt;&lt;time="13:00:52.302+480" date="08-09-2017" component="</w:t>
      </w:r>
      <w:proofErr w:type="spellStart"/>
      <w:r>
        <w:t>TSMBootstrap</w:t>
      </w:r>
      <w:proofErr w:type="spellEnd"/>
      <w:r>
        <w:t>" context="" type="0" thread="1976" file="ccmzlib.cpp:651"&gt;</w:t>
      </w:r>
    </w:p>
    <w:p w:rsidR="00B7171F" w:rsidRDefault="00B7171F" w:rsidP="00B7171F">
      <w:proofErr w:type="gramStart"/>
      <w:r>
        <w:t>&lt;![</w:t>
      </w:r>
      <w:proofErr w:type="gramEnd"/>
      <w:r>
        <w:t>LOG[-60 -60]LOG]!&gt;&lt;time="13:00:52.302+480"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file="libsmsmessaging.cpp:6111"&gt;</w:t>
      </w:r>
    </w:p>
    <w:p w:rsidR="00B7171F" w:rsidRDefault="00B7171F" w:rsidP="00B7171F">
      <w:proofErr w:type="gramStart"/>
      <w:r>
        <w:t>&lt;![</w:t>
      </w:r>
      <w:proofErr w:type="gramEnd"/>
      <w:r>
        <w:t>LOG[Server time zone info: 0, , [0 10 0 5 2 0 0 0], 0, , [0 3 0 5 1 0 0 0], -60]LOG]!&gt;&lt;time="13:00:52.302+480"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file="libsmsmessaging.cpp:6210"&gt;</w:t>
      </w:r>
    </w:p>
    <w:p w:rsidR="00B7171F" w:rsidRDefault="00B7171F" w:rsidP="00B7171F">
      <w:proofErr w:type="gramStart"/>
      <w:r>
        <w:t>&lt;![</w:t>
      </w:r>
      <w:proofErr w:type="gramEnd"/>
      <w:r>
        <w:t>LOG[Client Identity: 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file="libsmsmessaging.cpp:6280"&gt;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Netbios</w:t>
      </w:r>
      <w:proofErr w:type="spellEnd"/>
      <w:r>
        <w:t xml:space="preserve"> name: 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file="libsmsmessaging.cpp:6296"&gt;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LOG[Current time: 2017-08-09 21:00:52.302 </w:t>
      </w:r>
      <w:proofErr w:type="spellStart"/>
      <w:r>
        <w:t>TZ:Pacific</w:t>
      </w:r>
      <w:proofErr w:type="spellEnd"/>
      <w:r>
        <w:t xml:space="preserve"> Standard Time Bias:0480]LOG]!&gt;&lt;time="13:00:52.302+480"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file="tsmbootstraputil.cpp:1623"&gt;</w:t>
      </w:r>
    </w:p>
    <w:p w:rsidR="00B7171F" w:rsidRDefault="00B7171F" w:rsidP="00B7171F">
      <w:r>
        <w:t>&lt;![LOG[Time zone: 480,0,0,0,0,0,0,0,0,0,0,0,0,0,0,0,0,0,0,Pacific Standard Time,]LOG]!&gt;&lt;time="13:00:52.302+480"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file="utils.cpp:937"&gt;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LOG[Bias=480,StandardBias=0,DaylightBias=0]LOG]!&gt;&lt;time="13:00:52.302+480"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file="utils.cpp:942"&gt;</w:t>
      </w:r>
    </w:p>
    <w:p w:rsidR="00B7171F" w:rsidRDefault="00B7171F" w:rsidP="00B7171F">
      <w:r>
        <w:t>&lt;![LOG[StandardDate.wYear=0,wMonth=0,wDayOfWeek=0,wDay=0,wHour=0,wMinute=0,wSecond=0,wMilliseconds=0]LOG]!&gt;&lt;time="13:00:52.302+480"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file="utils.cpp:952"&gt;</w:t>
      </w:r>
    </w:p>
    <w:p w:rsidR="00B7171F" w:rsidRDefault="00B7171F" w:rsidP="00B7171F">
      <w:r>
        <w:t>&lt;![LOG[DaylightDate.wYear=0,wMonth=0,wDayOfWeek=0,wDay=0,wHour=0,wMinute=0,wSecond=0,wMilliseconds=0]LOG]!&gt;&lt;time="13:00:52.302+480"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file="utils.cpp:962"&gt;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StandardName</w:t>
      </w:r>
      <w:proofErr w:type="spellEnd"/>
      <w:r>
        <w:t xml:space="preserve">=Pacific Standard </w:t>
      </w:r>
      <w:proofErr w:type="spellStart"/>
      <w:r>
        <w:t>Time,DaylightName</w:t>
      </w:r>
      <w:proofErr w:type="spellEnd"/>
      <w:r>
        <w:t>=]LOG]!&gt;&lt;time="13:00:52.302+480"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file="utils.cpp:967"&gt;</w:t>
      </w:r>
    </w:p>
    <w:p w:rsidR="00B7171F" w:rsidRDefault="00B7171F" w:rsidP="00B7171F">
      <w:proofErr w:type="gramStart"/>
      <w:r>
        <w:t>&lt;![</w:t>
      </w:r>
      <w:proofErr w:type="gramEnd"/>
      <w:r>
        <w:t>LOG[Adjusting the system time: -32400.501 seconds]LOG]!&gt;&lt;time="13:00:52.302+480" date="08-09-2017" component="</w:t>
      </w:r>
      <w:proofErr w:type="spellStart"/>
      <w:r>
        <w:t>TSMBootstrap</w:t>
      </w:r>
      <w:proofErr w:type="spellEnd"/>
      <w:r>
        <w:t>" context="" type="1" thread="1976" file="tsmbootstraputil.cpp:1629"&gt;</w:t>
      </w:r>
    </w:p>
    <w:p w:rsidR="00B7171F" w:rsidRDefault="00B7171F" w:rsidP="00B7171F">
      <w:r>
        <w:t>&lt;![LOG[Time zone: 0,0,-60,0,10,0,5,2,0,0,0,0,3,0,5,1,0,0,0,,]LOG]!&gt;&lt;time="22:00:52.302-60" date="08-09-2017" component="</w:t>
      </w:r>
      <w:proofErr w:type="spellStart"/>
      <w:r>
        <w:t>TSMBootstrap</w:t>
      </w:r>
      <w:proofErr w:type="spellEnd"/>
      <w:r>
        <w:t>" context="" type="1" thread="1976" file="utils.cpp:937"&gt;</w:t>
      </w:r>
    </w:p>
    <w:p w:rsidR="00B7171F" w:rsidRDefault="00B7171F" w:rsidP="00B7171F">
      <w:proofErr w:type="gramStart"/>
      <w:r>
        <w:t>&lt;![</w:t>
      </w:r>
      <w:proofErr w:type="gramEnd"/>
      <w:r>
        <w:t>LOG[Bias=0,StandardBias=0,DaylightBias=-60]LOG]!&gt;&lt;time="22:00:52.302-60" date="08-09-2017" component="</w:t>
      </w:r>
      <w:proofErr w:type="spellStart"/>
      <w:r>
        <w:t>TSMBootstrap</w:t>
      </w:r>
      <w:proofErr w:type="spellEnd"/>
      <w:r>
        <w:t>" context="" type="1" thread="1976" file="utils.cpp:942"&gt;</w:t>
      </w:r>
    </w:p>
    <w:p w:rsidR="00B7171F" w:rsidRDefault="00B7171F" w:rsidP="00B7171F">
      <w:r>
        <w:t>&lt;![LOG[StandardDate.wYear=0,wMonth=10,wDayOfWeek=0,wDay=5,wHour=2,wMinute=0,wSecond=0,wMilliseconds=0]LOG]!&gt;&lt;time="22:00:52.302-60" date="08-09-2017" component="</w:t>
      </w:r>
      <w:proofErr w:type="spellStart"/>
      <w:r>
        <w:t>TSMBootstrap</w:t>
      </w:r>
      <w:proofErr w:type="spellEnd"/>
      <w:r>
        <w:t>" context="" type="1" thread="1976" file="utils.cpp:952"&gt;</w:t>
      </w:r>
    </w:p>
    <w:p w:rsidR="00B7171F" w:rsidRDefault="00B7171F" w:rsidP="00B7171F">
      <w:r>
        <w:t>&lt;![LOG[DaylightDate.wYear=0,wMonth=3,wDayOfWeek=0,wDay=5,wHour=1,wMinute=0,wSecond=0,wMilliseconds=0]LOG]!&gt;&lt;time="22:00:52.302-60" date="08-09-2017" component="</w:t>
      </w:r>
      <w:proofErr w:type="spellStart"/>
      <w:r>
        <w:t>TSMBootstrap</w:t>
      </w:r>
      <w:proofErr w:type="spellEnd"/>
      <w:r>
        <w:t>" context="" type="1" thread="1976" file="utils.cpp:962"&gt;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StandardName</w:t>
      </w:r>
      <w:proofErr w:type="spellEnd"/>
      <w:r>
        <w:t>=,</w:t>
      </w:r>
      <w:proofErr w:type="spellStart"/>
      <w:r>
        <w:t>DaylightName</w:t>
      </w:r>
      <w:proofErr w:type="spellEnd"/>
      <w:r>
        <w:t>=]LOG]!&gt;&lt;time="22:00:52.302-60" date="08-09-2017" component="</w:t>
      </w:r>
      <w:proofErr w:type="spellStart"/>
      <w:r>
        <w:t>TSMBootstrap</w:t>
      </w:r>
      <w:proofErr w:type="spellEnd"/>
      <w:r>
        <w:t>" context="" type="1" thread="1976" file="utils.cpp:967"&gt;</w:t>
      </w:r>
    </w:p>
    <w:p w:rsidR="00B7171F" w:rsidRDefault="00B7171F" w:rsidP="00B7171F">
      <w:proofErr w:type="gramStart"/>
      <w:r>
        <w:t>&lt;![</w:t>
      </w:r>
      <w:proofErr w:type="gramEnd"/>
      <w:r>
        <w:t>LOG[New time: 2017-08-09 12:00:51.800]LOG]!&gt;&lt;time="13:00:51.791-60" date="08-09-2017" component="</w:t>
      </w:r>
      <w:proofErr w:type="spellStart"/>
      <w:r>
        <w:t>TSMBootstrap</w:t>
      </w:r>
      <w:proofErr w:type="spellEnd"/>
      <w:r>
        <w:t>" context="" type="1" thread="1976" file="tsmbootstraputil.cpp:1659"&gt;</w:t>
      </w:r>
    </w:p>
    <w:p w:rsidR="00B7171F" w:rsidRDefault="00B7171F" w:rsidP="00B7171F">
      <w:proofErr w:type="gramStart"/>
      <w:r>
        <w:t>&lt;![</w:t>
      </w:r>
      <w:proofErr w:type="gramEnd"/>
      <w:r>
        <w:t>LOG[Current time: 2017-08-09 12:00:51.791 TZ: Bias:0000]LOG]!&gt;&lt;time="13:00:51.791-60" date="08-09-2017" component="</w:t>
      </w:r>
      <w:proofErr w:type="spellStart"/>
      <w:r>
        <w:t>TSMBootstrap</w:t>
      </w:r>
      <w:proofErr w:type="spellEnd"/>
      <w:r>
        <w:t>" context="" type="1" thread="1976" file="tsmbootstraputil.cpp:1665"&gt;</w:t>
      </w:r>
    </w:p>
    <w:p w:rsidR="00B7171F" w:rsidRDefault="00B7171F" w:rsidP="00B7171F">
      <w:proofErr w:type="gramStart"/>
      <w:r>
        <w:t>&lt;![</w:t>
      </w:r>
      <w:proofErr w:type="gramEnd"/>
      <w:r>
        <w:t>LOG[Set authenticator in transport]LOG]!&gt;&lt;time="13:00:51.791-60" date="08-09-2017" component="</w:t>
      </w:r>
      <w:proofErr w:type="spellStart"/>
      <w:r>
        <w:t>TSMBootstrap</w:t>
      </w:r>
      <w:proofErr w:type="spellEnd"/>
      <w:r>
        <w:t>" context="" type="0" thread="1976" file="libsmsmessaging.cpp:7958"&gt;</w:t>
      </w:r>
    </w:p>
    <w:p w:rsidR="00B7171F" w:rsidRDefault="00B7171F" w:rsidP="00B7171F">
      <w:proofErr w:type="gramStart"/>
      <w:r>
        <w:t>&lt;![</w:t>
      </w:r>
      <w:proofErr w:type="gramEnd"/>
      <w:r>
        <w:t>LOG[Set media certificates in transport]LOG]!&gt;&lt;time="13:00:51.798-60" date="08-09-2017" component="</w:t>
      </w:r>
      <w:proofErr w:type="spellStart"/>
      <w:r>
        <w:t>TSMBootstrap</w:t>
      </w:r>
      <w:proofErr w:type="spellEnd"/>
      <w:r>
        <w:t>" context="" type="1" thread="1976" file="libsmsmessaging.cpp:9779"&gt;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LOG[IP: 10.16.113.98 10.16.112.0]LOG]!&gt;&lt;time="13:00:51.798-60" date="08-09-2017" component="</w:t>
      </w:r>
      <w:proofErr w:type="spellStart"/>
      <w:r>
        <w:t>TSMBootstrap</w:t>
      </w:r>
      <w:proofErr w:type="spellEnd"/>
      <w:r>
        <w:t>" context="" type="1" thread="1976" file="libsmsmessaging.cpp:9800"&gt;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CLibSMSMessageWinHttpTransport</w:t>
      </w:r>
      <w:proofErr w:type="spellEnd"/>
      <w:r>
        <w:t>::Send: URL: SCCM.internal.urmstongrammar.org.uk:80  GET /SMS_MP/.sms_aut?MPLOCATION&amp;ir=10.16.113.98&amp;ip=10.16.112.0]LOG]!&gt;&lt;time="13:00:51.798-60" date="08-09-2017" component="</w:t>
      </w:r>
      <w:proofErr w:type="spellStart"/>
      <w:r>
        <w:t>TSMBootstrap</w:t>
      </w:r>
      <w:proofErr w:type="spellEnd"/>
      <w:r>
        <w:t>" context="" type="1" thread="1976" file="libsmsmessaging.cpp:8828"&gt;</w:t>
      </w:r>
    </w:p>
    <w:p w:rsidR="00B7171F" w:rsidRDefault="00B7171F" w:rsidP="00B7171F">
      <w:proofErr w:type="gramStart"/>
      <w:r>
        <w:t>&lt;![</w:t>
      </w:r>
      <w:proofErr w:type="gramEnd"/>
      <w:r>
        <w:t>LOG[Request was successful.]LOG]!&gt;&lt;time="13:00:51.829-60" date="08-09-2017" component="</w:t>
      </w:r>
      <w:proofErr w:type="spellStart"/>
      <w:r>
        <w:t>TSMBootstrap</w:t>
      </w:r>
      <w:proofErr w:type="spellEnd"/>
      <w:r>
        <w:t>" context="" type="0" thread="1976" file="libsmsmessaging.cpp:9163"&gt;</w:t>
      </w:r>
    </w:p>
    <w:p w:rsidR="00B7171F" w:rsidRDefault="00B7171F" w:rsidP="00B7171F">
      <w:proofErr w:type="gramStart"/>
      <w:r>
        <w:t>&lt;![</w:t>
      </w:r>
      <w:proofErr w:type="gramEnd"/>
      <w:r>
        <w:t>LOG[0 https and 1 http locations are returned from MP http://SCCM.internal.urmstongrammar.org.uk.]LOG]!&gt;&lt;time="13:00:51.829-60" date="08-09-2017" component="</w:t>
      </w:r>
      <w:proofErr w:type="spellStart"/>
      <w:r>
        <w:t>TSMBootstrap</w:t>
      </w:r>
      <w:proofErr w:type="spellEnd"/>
      <w:r>
        <w:t>" context="" type="1" thread="1976" file="tsmbootstraputil.cpp:2120"&gt;</w:t>
      </w:r>
    </w:p>
    <w:p w:rsidR="00B7171F" w:rsidRDefault="00B7171F" w:rsidP="00B7171F">
      <w:proofErr w:type="gramStart"/>
      <w:r>
        <w:t>&lt;![</w:t>
      </w:r>
      <w:proofErr w:type="gramEnd"/>
      <w:r>
        <w:t>LOG['http://SCCM.internal.urmstongrammar.org.uk' may be accessible and be used for redirection]LOG]!&gt;&lt;time="13:00:51.829-60" date="08-09-2017" component="</w:t>
      </w:r>
      <w:proofErr w:type="spellStart"/>
      <w:r>
        <w:t>TSMBootstrap</w:t>
      </w:r>
      <w:proofErr w:type="spellEnd"/>
      <w:r>
        <w:t>" context="" type="1" thread="1976" file="tsmbootstraputil.cpp:2180"&gt;</w:t>
      </w:r>
    </w:p>
    <w:p w:rsidR="00B7171F" w:rsidRDefault="00B7171F" w:rsidP="00B7171F">
      <w:proofErr w:type="gramStart"/>
      <w:r>
        <w:t>&lt;![</w:t>
      </w:r>
      <w:proofErr w:type="gramEnd"/>
      <w:r>
        <w:t>LOG[New MP settings:]LOG]!&gt;&lt;time="13:00:51.829-60"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file="tsmediawizardcontrol.cpp:869"&gt;</w:t>
      </w:r>
    </w:p>
    <w:p w:rsidR="00B7171F" w:rsidRDefault="00B7171F" w:rsidP="00B7171F">
      <w:proofErr w:type="gramStart"/>
      <w:r>
        <w:t>&lt;![</w:t>
      </w:r>
      <w:proofErr w:type="gramEnd"/>
      <w:r>
        <w:t>LOG[    site=UG1,UG1, MP=http://SCCM.internal.urmstongrammar.org.uk, ports: http=80,https=443]LOG]!&gt;&lt;time="13:00:51.829-60"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file="tsmediawizardcontrol.cpp:870"&gt;</w:t>
      </w:r>
    </w:p>
    <w:p w:rsidR="00B7171F" w:rsidRDefault="00B7171F" w:rsidP="00B7171F">
      <w:proofErr w:type="gramStart"/>
      <w:r>
        <w:t>&lt;![</w:t>
      </w:r>
      <w:proofErr w:type="gramEnd"/>
      <w:r>
        <w:t>LOG[    certificates are received from MP.]LOG]!&gt;&lt;time="13:00:51.829-60"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file="tsmediawizardcontrol.cpp:872"&gt;</w:t>
      </w:r>
    </w:p>
    <w:p w:rsidR="00B7171F" w:rsidRDefault="00B7171F" w:rsidP="00B7171F">
      <w:r>
        <w:t>&lt;![LOG[Current time info: 0,0,-60,0,10,0,5,2,0,0,0,0,3,0,5,1,0,0,0,,.]LOG]!&gt;&lt;time="13:00:51.829-60" date="08-09-2017" component="</w:t>
      </w:r>
      <w:proofErr w:type="spellStart"/>
      <w:r>
        <w:t>TSMBootstrap</w:t>
      </w:r>
      <w:proofErr w:type="spellEnd"/>
      <w:r>
        <w:t>" context="" type="1" thread="1976" file="tsmbootstraputil.cpp:1547"&gt;</w:t>
      </w:r>
    </w:p>
    <w:p w:rsidR="00B7171F" w:rsidRDefault="00B7171F" w:rsidP="00B7171F">
      <w:proofErr w:type="gramStart"/>
      <w:r>
        <w:t>&lt;![</w:t>
      </w:r>
      <w:proofErr w:type="gramEnd"/>
      <w:r>
        <w:t>LOG[Time is already set.]LOG]!&gt;&lt;time="13:00:51.829-60" date="08-09-2017" component="</w:t>
      </w:r>
      <w:proofErr w:type="spellStart"/>
      <w:r>
        <w:t>TSMBootstrap</w:t>
      </w:r>
      <w:proofErr w:type="spellEnd"/>
      <w:r>
        <w:t>" context="" type="1" thread="1976" file="tsmbootstraputil.cpp:1551"&gt;</w:t>
      </w:r>
    </w:p>
    <w:p w:rsidR="00B7171F" w:rsidRDefault="00B7171F" w:rsidP="00B7171F">
      <w:proofErr w:type="gramStart"/>
      <w:r>
        <w:t>&lt;![</w:t>
      </w:r>
      <w:proofErr w:type="gramEnd"/>
      <w:r>
        <w:t>LOG[Set authenticator in transport]LOG]!&gt;&lt;time="13:00:51.829-60" date="08-09-2017" component="</w:t>
      </w:r>
      <w:proofErr w:type="spellStart"/>
      <w:r>
        <w:t>TSMBootstrap</w:t>
      </w:r>
      <w:proofErr w:type="spellEnd"/>
      <w:r>
        <w:t>" context="" type="0" thread="1976" file="libsmsmessaging.cpp:7958"&gt;</w:t>
      </w:r>
    </w:p>
    <w:p w:rsidR="00B7171F" w:rsidRDefault="00B7171F" w:rsidP="00B7171F">
      <w:proofErr w:type="gramStart"/>
      <w:r>
        <w:t>&lt;![</w:t>
      </w:r>
      <w:proofErr w:type="gramEnd"/>
      <w:r>
        <w:t>LOG[Preparing Client Identity Request.]LOG]!&gt;&lt;time="13:00:51.860-60" date="08-09-2017" component="</w:t>
      </w:r>
      <w:proofErr w:type="spellStart"/>
      <w:r>
        <w:t>TSMBootstrap</w:t>
      </w:r>
      <w:proofErr w:type="spellEnd"/>
      <w:r>
        <w:t>" context="" type="0" thread="1976" file="tspolicy.cpp:604"&gt;</w:t>
      </w:r>
    </w:p>
    <w:p w:rsidR="00B7171F" w:rsidRDefault="00B7171F" w:rsidP="00B7171F">
      <w:proofErr w:type="gramStart"/>
      <w:r>
        <w:t>&lt;![</w:t>
      </w:r>
      <w:proofErr w:type="gramEnd"/>
      <w:r>
        <w:t>LOG[    Setting transport.]LOG]!&gt;&lt;time="13:00:51.860-60" date="08-09-2017" component="</w:t>
      </w:r>
      <w:proofErr w:type="spellStart"/>
      <w:r>
        <w:t>TSMBootstrap</w:t>
      </w:r>
      <w:proofErr w:type="spellEnd"/>
      <w:r>
        <w:t>" context="" type="0" thread="1976" file="tspolicy.cpp:607"&gt;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    Setting </w:t>
      </w:r>
      <w:proofErr w:type="spellStart"/>
      <w:r>
        <w:t>SourceID</w:t>
      </w:r>
      <w:proofErr w:type="spellEnd"/>
      <w:r>
        <w:t xml:space="preserve"> = 8AE529EA-CC25-4C14-93AF-8ACF32648BC1.]LOG]!&gt;&lt;time="13:00:51.860-60" date="08-09-2017" component="</w:t>
      </w:r>
      <w:proofErr w:type="spellStart"/>
      <w:r>
        <w:t>TSMBootstrap</w:t>
      </w:r>
      <w:proofErr w:type="spellEnd"/>
      <w:r>
        <w:t>" context="" type="0" thread="1976" file="tspolicy.cpp:611"&gt;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    Setting site code = UG1.]LOG]!&gt;&lt;time="13:00:51.860-60" date="08-09-2017" component="</w:t>
      </w:r>
      <w:proofErr w:type="spellStart"/>
      <w:r>
        <w:t>TSMBootstrap</w:t>
      </w:r>
      <w:proofErr w:type="spellEnd"/>
      <w:r>
        <w:t>" context="" type="0" thread="1976" file="tspolicy.cpp:616"&gt;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Can not</w:t>
      </w:r>
      <w:proofErr w:type="spellEnd"/>
      <w:r>
        <w:t xml:space="preserve"> find </w:t>
      </w:r>
      <w:proofErr w:type="spellStart"/>
      <w:r>
        <w:t>DeploymentType</w:t>
      </w:r>
      <w:proofErr w:type="spellEnd"/>
      <w:r>
        <w:t xml:space="preserve"> in file TsmBootstrap.ini or the file doesn't exist. This is not running on Windows </w:t>
      </w:r>
      <w:proofErr w:type="gramStart"/>
      <w:r>
        <w:t>To</w:t>
      </w:r>
      <w:proofErr w:type="gramEnd"/>
      <w:r>
        <w:t xml:space="preserve"> Go.]LOG]!&gt;&lt;time="13:00:51.860-60" date="08-09-2017" component="</w:t>
      </w:r>
      <w:proofErr w:type="spellStart"/>
      <w:r>
        <w:t>TSMBootstrap</w:t>
      </w:r>
      <w:proofErr w:type="spellEnd"/>
      <w:r>
        <w:t>" context="" type="1" thread="1976" file="utils.cpp:2124"&gt;</w:t>
      </w:r>
    </w:p>
    <w:p w:rsidR="00B7171F" w:rsidRDefault="00B7171F" w:rsidP="00B7171F">
      <w:proofErr w:type="gramStart"/>
      <w:r>
        <w:t>&lt;![</w:t>
      </w:r>
      <w:proofErr w:type="gramEnd"/>
      <w:r>
        <w:t>LOG[    Setting SMBIOS GUID = 00000000-0000-0000-0807-060504030201.]LOG]!&gt;&lt;time="13:00:51.860-60" date="08-09-2017" component="</w:t>
      </w:r>
      <w:proofErr w:type="spellStart"/>
      <w:r>
        <w:t>TSMBootstrap</w:t>
      </w:r>
      <w:proofErr w:type="spellEnd"/>
      <w:r>
        <w:t>" context="" type="0" thread="1976" file="tspolicy.cpp:644"&gt;</w:t>
      </w:r>
    </w:p>
    <w:p w:rsidR="00B7171F" w:rsidRDefault="00B7171F" w:rsidP="00B7171F">
      <w:proofErr w:type="gramStart"/>
      <w:r>
        <w:t>&lt;![</w:t>
      </w:r>
      <w:proofErr w:type="gramEnd"/>
      <w:r>
        <w:t>LOG[    Adding MAC Address 90:FB:A6:31:D1:E7.]LOG]!&gt;&lt;time="13:00:51.876-60" date="08-09-2017" component="</w:t>
      </w:r>
      <w:proofErr w:type="spellStart"/>
      <w:r>
        <w:t>TSMBootstrap</w:t>
      </w:r>
      <w:proofErr w:type="spellEnd"/>
      <w:r>
        <w:t>" context="" type="0" thread="1976" file="tspolicy.cpp:663"&gt;</w:t>
      </w:r>
    </w:p>
    <w:p w:rsidR="00B7171F" w:rsidRDefault="00B7171F" w:rsidP="00B7171F">
      <w:proofErr w:type="gramStart"/>
      <w:r>
        <w:t>&lt;![</w:t>
      </w:r>
      <w:proofErr w:type="gramEnd"/>
      <w:r>
        <w:t>LOG[Executing Client Identity Request.]LOG]!&gt;&lt;time="13:00:51.876-60" date="08-09-2017" component="</w:t>
      </w:r>
      <w:proofErr w:type="spellStart"/>
      <w:r>
        <w:t>TSMBootstrap</w:t>
      </w:r>
      <w:proofErr w:type="spellEnd"/>
      <w:r>
        <w:t>" context="" type="0" thread="1976" file="tspolicy.cpp:687"&gt;</w:t>
      </w:r>
    </w:p>
    <w:p w:rsidR="00B7171F" w:rsidRDefault="00B7171F" w:rsidP="00B7171F">
      <w:proofErr w:type="gramStart"/>
      <w:r>
        <w:t>&lt;![</w:t>
      </w:r>
      <w:proofErr w:type="gramEnd"/>
      <w:r>
        <w:t>LOG[Requesting client identity]LOG]!&gt;&lt;time="13:00:51.876-60" date="08-09-2017" component="</w:t>
      </w:r>
      <w:proofErr w:type="spellStart"/>
      <w:r>
        <w:t>TSMBootstrap</w:t>
      </w:r>
      <w:proofErr w:type="spellEnd"/>
      <w:r>
        <w:t>" context="" type="1" thread="1976" file="libsmsmessaging.cpp:5915"&gt;</w:t>
      </w:r>
    </w:p>
    <w:p w:rsidR="00B7171F" w:rsidRDefault="00B7171F" w:rsidP="00B7171F">
      <w:proofErr w:type="gramStart"/>
      <w:r>
        <w:t>&lt;![</w:t>
      </w:r>
      <w:proofErr w:type="gramEnd"/>
      <w:r>
        <w:t>LOG[Setting message signatures.]LOG]!&gt;&lt;time="13:00:51.876-60" date="08-09-2017" component="</w:t>
      </w:r>
      <w:proofErr w:type="spellStart"/>
      <w:r>
        <w:t>TSMBootstrap</w:t>
      </w:r>
      <w:proofErr w:type="spellEnd"/>
      <w:r>
        <w:t>" context="" type="0" thread="1976" file="libsmsmessaging.cpp:1383"&gt;</w:t>
      </w:r>
    </w:p>
    <w:p w:rsidR="00B7171F" w:rsidRDefault="00B7171F" w:rsidP="00B7171F">
      <w:proofErr w:type="gramStart"/>
      <w:r>
        <w:t>&lt;![</w:t>
      </w:r>
      <w:proofErr w:type="gramEnd"/>
      <w:r>
        <w:t>LOG[Setting the authenticator.]LOG]!&gt;&lt;time="13:00:51.876-60" date="08-09-2017" component="</w:t>
      </w:r>
      <w:proofErr w:type="spellStart"/>
      <w:r>
        <w:t>TSMBootstrap</w:t>
      </w:r>
      <w:proofErr w:type="spellEnd"/>
      <w:r>
        <w:t>" context="" type="0" thread="1976" file="libsmsmessaging.cpp:1413"&gt;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CLibSMSMessageWinHttpTransport</w:t>
      </w:r>
      <w:proofErr w:type="spellEnd"/>
      <w:r>
        <w:t>::Send: URL: SCCM.internal.urmstongrammar.org.uk:80  CCM_POST /</w:t>
      </w:r>
      <w:proofErr w:type="spellStart"/>
      <w:r>
        <w:t>ccm_system</w:t>
      </w:r>
      <w:proofErr w:type="spellEnd"/>
      <w:r>
        <w:t>/request]LOG]!&gt;&lt;time="13:00:51.876-60" date="08-09-2017" component="</w:t>
      </w:r>
      <w:proofErr w:type="spellStart"/>
      <w:r>
        <w:t>TSMBootstrap</w:t>
      </w:r>
      <w:proofErr w:type="spellEnd"/>
      <w:r>
        <w:t>" context="" type="1" thread="1976" file="libsmsmessaging.cpp:8828"&gt;</w:t>
      </w:r>
    </w:p>
    <w:p w:rsidR="00B7171F" w:rsidRDefault="00B7171F" w:rsidP="00B7171F">
      <w:proofErr w:type="gramStart"/>
      <w:r>
        <w:t>&lt;![</w:t>
      </w:r>
      <w:proofErr w:type="gramEnd"/>
      <w:r>
        <w:t>LOG[Request was successful.]LOG]!&gt;&lt;time="13:00:51.907-60" date="08-09-2017" component="</w:t>
      </w:r>
      <w:proofErr w:type="spellStart"/>
      <w:r>
        <w:t>TSMBootstrap</w:t>
      </w:r>
      <w:proofErr w:type="spellEnd"/>
      <w:r>
        <w:t>" context="" type="0" thread="1976" file="libsmsmessaging.cpp:9163"&gt;</w:t>
      </w:r>
    </w:p>
    <w:p w:rsidR="00B7171F" w:rsidRDefault="00B7171F" w:rsidP="00B7171F">
      <w:proofErr w:type="gramStart"/>
      <w:r>
        <w:t>&lt;![</w:t>
      </w:r>
      <w:proofErr w:type="gramEnd"/>
      <w:r>
        <w:t>LOG[::</w:t>
      </w:r>
      <w:proofErr w:type="spellStart"/>
      <w:r>
        <w:t>DecompressBuffer</w:t>
      </w:r>
      <w:proofErr w:type="spellEnd"/>
      <w:r>
        <w:t>(65536)]LOG]!&gt;&lt;time="13:00:51.907-60" date="08-09-2017" component="</w:t>
      </w:r>
      <w:proofErr w:type="spellStart"/>
      <w:r>
        <w:t>TSMBootstrap</w:t>
      </w:r>
      <w:proofErr w:type="spellEnd"/>
      <w:r>
        <w:t>" context="" type="0" thread="1976" file="ccmzlib.cpp:739"&gt;</w:t>
      </w:r>
    </w:p>
    <w:p w:rsidR="00B7171F" w:rsidRDefault="00B7171F" w:rsidP="00B7171F">
      <w:proofErr w:type="gramStart"/>
      <w:r>
        <w:t>&lt;![</w:t>
      </w:r>
      <w:proofErr w:type="gramEnd"/>
      <w:r>
        <w:t>LOG[Decompression (</w:t>
      </w:r>
      <w:proofErr w:type="spellStart"/>
      <w:r>
        <w:t>zlib</w:t>
      </w:r>
      <w:proofErr w:type="spellEnd"/>
      <w:r>
        <w:t>) succeeded: original size 592, uncompressed size 4678.]LOG]!&gt;&lt;time="13:00:51.907-60" date="08-09-2017" component="</w:t>
      </w:r>
      <w:proofErr w:type="spellStart"/>
      <w:r>
        <w:t>TSMBootstrap</w:t>
      </w:r>
      <w:proofErr w:type="spellEnd"/>
      <w:r>
        <w:t>" context="" type="0" thread="1976" file="ccmzlib.cpp:651"&gt;</w:t>
      </w:r>
    </w:p>
    <w:p w:rsidR="00B7171F" w:rsidRDefault="00B7171F" w:rsidP="00B7171F">
      <w:proofErr w:type="gramStart"/>
      <w:r>
        <w:t>&lt;![</w:t>
      </w:r>
      <w:proofErr w:type="gramEnd"/>
      <w:r>
        <w:t>LOG[-60 -60]LOG]!&gt;&lt;time="13:00:51.907-60"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file="libsmsmessaging.cpp:6111"&gt;</w:t>
      </w:r>
    </w:p>
    <w:p w:rsidR="00B7171F" w:rsidRDefault="00B7171F" w:rsidP="00B7171F">
      <w:proofErr w:type="gramStart"/>
      <w:r>
        <w:t>&lt;![</w:t>
      </w:r>
      <w:proofErr w:type="gramEnd"/>
      <w:r>
        <w:t>LOG[Server time zone info: 0, , [0 10 0 5 2 0 0 0], 0, , [0 3 0 5 1 0 0 0], -60]LOG]!&gt;&lt;time="13:00:51.907-60"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file="libsmsmessaging.cpp:6210"&gt;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LOG[Client Identity: GUID:3360C48D-9687-48A7-87D1-ED37C88D8D46]LOG]!&gt;&lt;time="13:00:51.907-60"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file="libsmsmessaging.cpp:6280"&gt;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Netbios</w:t>
      </w:r>
      <w:proofErr w:type="spellEnd"/>
      <w:r>
        <w:t xml:space="preserve"> name: T4-000020]LOG]!&gt;&lt;time="13:00:51.907-60"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file="libsmsmessaging.cpp:6296"&gt;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LOG[Client GUID = GUID:3360C48D-9687-48A7-87D1-ED37C88D8D46, </w:t>
      </w:r>
      <w:proofErr w:type="spellStart"/>
      <w:r>
        <w:t>Netbios</w:t>
      </w:r>
      <w:proofErr w:type="spellEnd"/>
      <w:r>
        <w:t xml:space="preserve"> name = T4-000020, State = Known]LOG]!&gt;&lt;time="13:00:51.907-60" date="08-09-2017" component="</w:t>
      </w:r>
      <w:proofErr w:type="spellStart"/>
      <w:r>
        <w:t>TSMBootstrap</w:t>
      </w:r>
      <w:proofErr w:type="spellEnd"/>
      <w:r>
        <w:t>" context="" type="0" thread="1976" file="tspolicy.cpp:710"&gt;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SMSTSUser</w:t>
      </w:r>
      <w:proofErr w:type="spellEnd"/>
      <w:r>
        <w:t>: 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file="tsmediawizardcontrol.cpp:931"&gt;</w:t>
      </w:r>
    </w:p>
    <w:p w:rsidR="00B7171F" w:rsidRDefault="00B7171F" w:rsidP="00B7171F">
      <w:proofErr w:type="gramStart"/>
      <w:r>
        <w:t>&lt;![</w:t>
      </w:r>
      <w:proofErr w:type="gramEnd"/>
      <w:r>
        <w:t>LOG[Success retrieving client identity from MP 'http://SCCM.internal.urmstongrammar.org.uk'.]LOG]!&gt;&lt;time="13:00:51.907-60"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file="tsmediawizardcontrol.cpp:937"&gt;</w:t>
      </w:r>
    </w:p>
    <w:p w:rsidR="00B7171F" w:rsidRDefault="00B7171F" w:rsidP="00B7171F">
      <w:proofErr w:type="gramStart"/>
      <w:r>
        <w:t>&lt;![</w:t>
      </w:r>
      <w:proofErr w:type="gramEnd"/>
      <w:r>
        <w:t>LOG[MP 'http://SCCM.INTERNAL.URMSTONGRAMMAR.ORG.UK' is added to the list of valid http-type MPs to get policy from]LOG]!&gt;&lt;time="13:00:51.907-60"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file="tsmbootstraputil.cpp:1901"&gt;</w:t>
      </w:r>
    </w:p>
    <w:p w:rsidR="00B7171F" w:rsidRDefault="00B7171F" w:rsidP="00B7171F">
      <w:proofErr w:type="gramStart"/>
      <w:r>
        <w:t>&lt;![</w:t>
      </w:r>
      <w:proofErr w:type="gramEnd"/>
      <w:r>
        <w:t>LOG[HTTPS and HTTP MP lists are randomly shuffled. HTTPS MPs (if any) are placed ahead of HTTP MPs to get TS policy from.]LOG]!&gt;&lt;time="13:00:51.907-60"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file="tsmbootstraputil.cpp:1936"&gt;</w:t>
      </w:r>
    </w:p>
    <w:p w:rsidR="00B7171F" w:rsidRDefault="00B7171F" w:rsidP="00B7171F">
      <w:r>
        <w:t>&lt;![LOG[Current time info: 0,0,-60,0,10,0,5,2,0,0,0,0,3,0,5,1,0,0,0,,.]LOG]!&gt;&lt;time="13:00:51.907-60"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file="tsmbootstraputil.cpp:1547"&gt;</w:t>
      </w:r>
    </w:p>
    <w:p w:rsidR="00B7171F" w:rsidRDefault="00B7171F" w:rsidP="00B7171F">
      <w:proofErr w:type="gramStart"/>
      <w:r>
        <w:t>&lt;![</w:t>
      </w:r>
      <w:proofErr w:type="gramEnd"/>
      <w:r>
        <w:t>LOG[Time is already set.]LOG]!&gt;&lt;time="13:00:51.907-60" date="08-09-2017" component="</w:t>
      </w:r>
      <w:proofErr w:type="spellStart"/>
      <w:r>
        <w:t>TSMBootstrap</w:t>
      </w:r>
      <w:proofErr w:type="spellEnd"/>
      <w:r>
        <w:t>" context="" type="1" thread="1976" file="tsmbootstraputil.cpp:1551"&gt;</w:t>
      </w:r>
    </w:p>
    <w:p w:rsidR="00B7171F" w:rsidRDefault="00B7171F" w:rsidP="00B7171F">
      <w:proofErr w:type="gramStart"/>
      <w:r>
        <w:t>&lt;![</w:t>
      </w:r>
      <w:proofErr w:type="gramEnd"/>
      <w:r>
        <w:t>LOG[Set media certificate in transport]LOG]!&gt;&lt;time="13:00:51.938-60" date="08-09-2017" component="</w:t>
      </w:r>
      <w:proofErr w:type="spellStart"/>
      <w:r>
        <w:t>TSMBootstrap</w:t>
      </w:r>
      <w:proofErr w:type="spellEnd"/>
      <w:r>
        <w:t>" context="" type="0" thread="1976" file="libsmsmessaging.cpp:9640"&gt;</w:t>
      </w:r>
    </w:p>
    <w:p w:rsidR="00B7171F" w:rsidRDefault="00B7171F" w:rsidP="00B7171F">
      <w:proofErr w:type="gramStart"/>
      <w:r>
        <w:t>&lt;![</w:t>
      </w:r>
      <w:proofErr w:type="gramEnd"/>
      <w:r>
        <w:t>LOG[Set authenticator in transport]LOG]!&gt;&lt;time="13:00:51.938-60" date="08-09-2017" component="</w:t>
      </w:r>
      <w:proofErr w:type="spellStart"/>
      <w:r>
        <w:t>TSMBootstrap</w:t>
      </w:r>
      <w:proofErr w:type="spellEnd"/>
      <w:r>
        <w:t>" context="" type="0" thread="1976" file="libsmsmessaging.cpp:7958"&gt;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CLibSMSMessageWinHttpTransport</w:t>
      </w:r>
      <w:proofErr w:type="spellEnd"/>
      <w:r>
        <w:t>::Send: URL: SCCM.INTERNAL.URMSTONGRAMMAR.ORG.UK:80  GET /SMS_MP/.sms_aut?MPKEYINFORMATIONMEDIA]LOG]!&gt;&lt;time="13:00:51.938-60" date="08-09-2017" component="</w:t>
      </w:r>
      <w:proofErr w:type="spellStart"/>
      <w:r>
        <w:t>TSMBootstrap</w:t>
      </w:r>
      <w:proofErr w:type="spellEnd"/>
      <w:r>
        <w:t>" context="" type="1" thread="1976" file="libsmsmessaging.cpp:8828"&gt;</w:t>
      </w:r>
    </w:p>
    <w:p w:rsidR="00B7171F" w:rsidRDefault="00B7171F" w:rsidP="00B7171F">
      <w:proofErr w:type="gramStart"/>
      <w:r>
        <w:t>&lt;![</w:t>
      </w:r>
      <w:proofErr w:type="gramEnd"/>
      <w:r>
        <w:t>LOG[Request was successful.]LOG]!&gt;&lt;time="13:00:51.938-60" date="08-09-2017" component="</w:t>
      </w:r>
      <w:proofErr w:type="spellStart"/>
      <w:r>
        <w:t>TSMBootstrap</w:t>
      </w:r>
      <w:proofErr w:type="spellEnd"/>
      <w:r>
        <w:t>" context="" type="0" thread="1976" file="libsmsmessaging.cpp:9163"&gt;</w:t>
      </w:r>
    </w:p>
    <w:p w:rsidR="00B7171F" w:rsidRDefault="00B7171F" w:rsidP="00B7171F">
      <w:proofErr w:type="gramStart"/>
      <w:r>
        <w:t>&lt;![</w:t>
      </w:r>
      <w:proofErr w:type="gramEnd"/>
      <w:r>
        <w:t>LOG[New MP settings:]LOG]!&gt;&lt;time="13:00:51.938-60"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file="tsmediawizardcontrol.cpp:869"&gt;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    site=UG1,UG1, MP=http://SCCM.INTERNAL.URMSTONGRAMMAR.ORG.UK, ports: http=80,https=443]LOG]!&gt;&lt;time="13:00:51.938-60"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file="tsmediawizardcontrol.cpp:870"&gt;</w:t>
      </w:r>
    </w:p>
    <w:p w:rsidR="00B7171F" w:rsidRDefault="00B7171F" w:rsidP="00B7171F">
      <w:proofErr w:type="gramStart"/>
      <w:r>
        <w:t>&lt;![</w:t>
      </w:r>
      <w:proofErr w:type="gramEnd"/>
      <w:r>
        <w:t>LOG[    certificates are received from MP.]LOG]!&gt;&lt;time="13:00:51.954-60"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file="tsmediawizardcontrol.cpp:872"&gt;</w:t>
      </w:r>
    </w:p>
    <w:p w:rsidR="00B7171F" w:rsidRDefault="00B7171F" w:rsidP="00B7171F">
      <w:proofErr w:type="gramStart"/>
      <w:r>
        <w:t>&lt;![</w:t>
      </w:r>
      <w:proofErr w:type="gramEnd"/>
      <w:r>
        <w:t>LOG[Unknown machine GUIDs: 8276d235-8018-4cc5-867c-a30900977ad8 0c071083-0f22-4583-98d7-fd8dd5d202a0]LOG]!&gt;&lt;time="13:00:51.954-60"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file="tsmediawizardcontrol.cpp:985"&gt;</w:t>
      </w:r>
    </w:p>
    <w:p w:rsidR="00B7171F" w:rsidRDefault="00B7171F" w:rsidP="00B7171F">
      <w:proofErr w:type="gramStart"/>
      <w:r>
        <w:t>&lt;![</w:t>
      </w:r>
      <w:proofErr w:type="gramEnd"/>
      <w:r>
        <w:t>LOG[    MP specific X86 unknown machine GUID is received at run time]LOG]!&gt;&lt;time="13:00:51.954-60"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file="tsmediawizardcontrol.cpp:993"&gt;</w:t>
      </w:r>
    </w:p>
    <w:p w:rsidR="00B7171F" w:rsidRDefault="00B7171F" w:rsidP="00B7171F">
      <w:proofErr w:type="gramStart"/>
      <w:r>
        <w:t>&lt;![</w:t>
      </w:r>
      <w:proofErr w:type="gramEnd"/>
      <w:r>
        <w:t>LOG[    MP specific X64 unknown machine GUID is received at run time]LOG]!&gt;&lt;time="13:00:51.954-60"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file="tsmediawizardcontrol.cpp:999"&gt;</w:t>
      </w:r>
    </w:p>
    <w:p w:rsidR="00B7171F" w:rsidRDefault="00B7171F" w:rsidP="00B7171F">
      <w:proofErr w:type="gramStart"/>
      <w:r>
        <w:t>&lt;![</w:t>
      </w:r>
      <w:proofErr w:type="gramEnd"/>
      <w:r>
        <w:t>LOG[Downloading policy from http://SCCM.INTERNAL.URMSTONGRAMMAR.ORG.UK.]LOG]!&gt;&lt;time="13:00:51.970-60" date="08-09-2017" component="</w:t>
      </w:r>
      <w:proofErr w:type="spellStart"/>
      <w:r>
        <w:t>TSMBootstrap</w:t>
      </w:r>
      <w:proofErr w:type="spellEnd"/>
      <w:r>
        <w:t>" context="" type="1" thread="1976" file="tsmediawizardcontrol.cpp:1021"&gt;</w:t>
      </w:r>
    </w:p>
    <w:p w:rsidR="00B7171F" w:rsidRDefault="00B7171F" w:rsidP="00B7171F">
      <w:proofErr w:type="gramStart"/>
      <w:r>
        <w:t>&lt;![</w:t>
      </w:r>
      <w:proofErr w:type="gramEnd"/>
      <w:r>
        <w:t>LOG[Initializing HTTP transport.]LOG]!&gt;&lt;time="13:00:51.970-60" date="08-09-2017" component="</w:t>
      </w:r>
      <w:proofErr w:type="spellStart"/>
      <w:r>
        <w:t>TSMBootstrap</w:t>
      </w:r>
      <w:proofErr w:type="spellEnd"/>
      <w:r>
        <w:t>" context="" type="0" thread="1976" file="tspolicy.cpp:841"&gt;</w:t>
      </w:r>
    </w:p>
    <w:p w:rsidR="00B7171F" w:rsidRDefault="00B7171F" w:rsidP="00B7171F">
      <w:proofErr w:type="gramStart"/>
      <w:r>
        <w:t>&lt;![</w:t>
      </w:r>
      <w:proofErr w:type="gramEnd"/>
      <w:r>
        <w:t>LOG[   Setting URL = http://SCCM.INTERNAL.URMSTONGRAMMAR.ORG.UK.]LOG]!&gt;&lt;time="13:00:51.970-60" date="08-09-2017" component="</w:t>
      </w:r>
      <w:proofErr w:type="spellStart"/>
      <w:r>
        <w:t>TSMBootstrap</w:t>
      </w:r>
      <w:proofErr w:type="spellEnd"/>
      <w:r>
        <w:t>" context="" type="0" thread="1976" file="tspolicy.cpp:842"&gt;</w:t>
      </w:r>
    </w:p>
    <w:p w:rsidR="00B7171F" w:rsidRDefault="00B7171F" w:rsidP="00B7171F">
      <w:proofErr w:type="gramStart"/>
      <w:r>
        <w:t>&lt;![</w:t>
      </w:r>
      <w:proofErr w:type="gramEnd"/>
      <w:r>
        <w:t>LOG[   Setting Ports = 80,443.]LOG]!&gt;&lt;time="13:00:51.970-60" date="08-09-2017" component="</w:t>
      </w:r>
      <w:proofErr w:type="spellStart"/>
      <w:r>
        <w:t>TSMBootstrap</w:t>
      </w:r>
      <w:proofErr w:type="spellEnd"/>
      <w:r>
        <w:t>" context="" type="0" thread="1976" file="tspolicy.cpp:845"&gt;</w:t>
      </w:r>
    </w:p>
    <w:p w:rsidR="00B7171F" w:rsidRDefault="00B7171F" w:rsidP="00B7171F">
      <w:proofErr w:type="gramStart"/>
      <w:r>
        <w:t>&lt;![</w:t>
      </w:r>
      <w:proofErr w:type="gramEnd"/>
      <w:r>
        <w:t>LOG[   Setting CRL = false.]LOG]!&gt;&lt;time="13:00:51.970-60" date="08-09-2017" component="</w:t>
      </w:r>
      <w:proofErr w:type="spellStart"/>
      <w:r>
        <w:t>TSMBootstrap</w:t>
      </w:r>
      <w:proofErr w:type="spellEnd"/>
      <w:r>
        <w:t>" context="" type="0" thread="1976" file="tspolicy.cpp:848"&gt;</w:t>
      </w:r>
    </w:p>
    <w:p w:rsidR="00B7171F" w:rsidRDefault="00B7171F" w:rsidP="00B7171F">
      <w:proofErr w:type="gramStart"/>
      <w:r>
        <w:t>&lt;![</w:t>
      </w:r>
      <w:proofErr w:type="gramEnd"/>
      <w:r>
        <w:t>LOG[   Setting Server Certificates.]LOG]!&gt;&lt;time="13:00:51.970-60" date="08-09-2017" component="</w:t>
      </w:r>
      <w:proofErr w:type="spellStart"/>
      <w:r>
        <w:t>TSMBootstrap</w:t>
      </w:r>
      <w:proofErr w:type="spellEnd"/>
      <w:r>
        <w:t>" context="" type="0" thread="1976" file="tspolicy.cpp:865"&gt;</w:t>
      </w:r>
    </w:p>
    <w:p w:rsidR="00B7171F" w:rsidRDefault="00B7171F" w:rsidP="00B7171F">
      <w:proofErr w:type="gramStart"/>
      <w:r>
        <w:t>&lt;![</w:t>
      </w:r>
      <w:proofErr w:type="gramEnd"/>
      <w:r>
        <w:t>LOG[Set authenticator in transport]LOG]!&gt;&lt;time="13:00:51.970-60" date="08-09-2017" component="</w:t>
      </w:r>
      <w:proofErr w:type="spellStart"/>
      <w:r>
        <w:t>TSMBootstrap</w:t>
      </w:r>
      <w:proofErr w:type="spellEnd"/>
      <w:r>
        <w:t>" context="" type="0" thread="1976" file="libsmsmessaging.cpp:7958"&gt;</w:t>
      </w:r>
    </w:p>
    <w:p w:rsidR="00B7171F" w:rsidRDefault="00B7171F" w:rsidP="00B7171F">
      <w:proofErr w:type="gramStart"/>
      <w:r>
        <w:t>&lt;![</w:t>
      </w:r>
      <w:proofErr w:type="gramEnd"/>
      <w:r>
        <w:t>LOG[   Setting Media Certificate.]LOG]!&gt;&lt;time="13:00:51.970-60" date="08-09-2017" component="</w:t>
      </w:r>
      <w:proofErr w:type="spellStart"/>
      <w:r>
        <w:t>TSMBootstrap</w:t>
      </w:r>
      <w:proofErr w:type="spellEnd"/>
      <w:r>
        <w:t>" context="" type="0" thread="1976" file="tspolicy.cpp:873"&gt;</w:t>
      </w:r>
    </w:p>
    <w:p w:rsidR="00B7171F" w:rsidRDefault="00B7171F" w:rsidP="00B7171F">
      <w:proofErr w:type="gramStart"/>
      <w:r>
        <w:t>&lt;![</w:t>
      </w:r>
      <w:proofErr w:type="gramEnd"/>
      <w:r>
        <w:t>LOG[Preparing Policy Assignment Request.]LOG]!&gt;&lt;time="13:00:51.985-60" date="08-09-2017" component="</w:t>
      </w:r>
      <w:proofErr w:type="spellStart"/>
      <w:r>
        <w:t>TSMBootstrap</w:t>
      </w:r>
      <w:proofErr w:type="spellEnd"/>
      <w:r>
        <w:t>" context="" type="0" thread="1976" file="tspolicy.cpp:972"&gt;</w:t>
      </w:r>
    </w:p>
    <w:p w:rsidR="00B7171F" w:rsidRDefault="00B7171F" w:rsidP="00B7171F">
      <w:proofErr w:type="gramStart"/>
      <w:r>
        <w:t>&lt;![</w:t>
      </w:r>
      <w:proofErr w:type="gramEnd"/>
      <w:r>
        <w:t>LOG[    Setting transport.]LOG]!&gt;&lt;time="13:00:51.985-60" date="08-09-2017" component="</w:t>
      </w:r>
      <w:proofErr w:type="spellStart"/>
      <w:r>
        <w:t>TSMBootstrap</w:t>
      </w:r>
      <w:proofErr w:type="spellEnd"/>
      <w:r>
        <w:t>" context="" type="0" thread="1976" file="tspolicy.cpp:973"&gt;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    Setting site code = UG1.]LOG]!&gt;&lt;time="13:00:51.985-60" date="08-09-2017" component="</w:t>
      </w:r>
      <w:proofErr w:type="spellStart"/>
      <w:r>
        <w:t>TSMBootstrap</w:t>
      </w:r>
      <w:proofErr w:type="spellEnd"/>
      <w:r>
        <w:t>" context="" type="0" thread="1976" file="tspolicy.cpp:976"&gt;</w:t>
      </w:r>
    </w:p>
    <w:p w:rsidR="00B7171F" w:rsidRDefault="00B7171F" w:rsidP="00B7171F">
      <w:proofErr w:type="gramStart"/>
      <w:r>
        <w:t>&lt;![</w:t>
      </w:r>
      <w:proofErr w:type="gramEnd"/>
      <w:r>
        <w:t>LOG[    Setting client ID = GUID:3360C48D-9687-48A7-87D1-ED37C88D8D46.]LOG]!&gt;&lt;time="13:00:51.985-60" date="08-09-2017" component="</w:t>
      </w:r>
      <w:proofErr w:type="spellStart"/>
      <w:r>
        <w:t>TSMBootstrap</w:t>
      </w:r>
      <w:proofErr w:type="spellEnd"/>
      <w:r>
        <w:t>" context="" type="0" thread="1976" file="tspolicy.cpp:978"&gt;</w:t>
      </w:r>
    </w:p>
    <w:p w:rsidR="00B7171F" w:rsidRDefault="00B7171F" w:rsidP="00B7171F">
      <w:proofErr w:type="gramStart"/>
      <w:r>
        <w:t>&lt;![</w:t>
      </w:r>
      <w:proofErr w:type="gramEnd"/>
      <w:r>
        <w:t>LOG[   Setting site signing Certificate.]LOG]!&gt;&lt;time="13:00:51.985-60" date="08-09-2017" component="</w:t>
      </w:r>
      <w:proofErr w:type="spellStart"/>
      <w:r>
        <w:t>TSMBootstrap</w:t>
      </w:r>
      <w:proofErr w:type="spellEnd"/>
      <w:r>
        <w:t>" context="" type="0" thread="1976" file="tspolicy.cpp:983"&gt;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LOG[Setting </w:t>
      </w:r>
      <w:proofErr w:type="spellStart"/>
      <w:r>
        <w:t>SiteSigningCertificateContext</w:t>
      </w:r>
      <w:proofErr w:type="spellEnd"/>
      <w:r>
        <w:t>]LOG]!&gt;&lt;time="13:00:51.985-60" date="08-09-2017" component="</w:t>
      </w:r>
      <w:proofErr w:type="spellStart"/>
      <w:r>
        <w:t>TSMBootstrap</w:t>
      </w:r>
      <w:proofErr w:type="spellEnd"/>
      <w:r>
        <w:t>" context="" type="1" thread="1976" file="libsmsmessaging.cpp:2602"&gt;</w:t>
      </w:r>
    </w:p>
    <w:p w:rsidR="00B7171F" w:rsidRDefault="00B7171F" w:rsidP="00B7171F">
      <w:proofErr w:type="gramStart"/>
      <w:r>
        <w:t>&lt;![</w:t>
      </w:r>
      <w:proofErr w:type="gramEnd"/>
      <w:r>
        <w:t>LOG[Executing Policy Assignment Request.]LOG]!&gt;&lt;time="13:00:51.985-60" date="08-09-2017" component="</w:t>
      </w:r>
      <w:proofErr w:type="spellStart"/>
      <w:r>
        <w:t>TSMBootstrap</w:t>
      </w:r>
      <w:proofErr w:type="spellEnd"/>
      <w:r>
        <w:t>" context="" type="0" thread="1976" file="tspolicy.cpp:995"&gt;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LOG[Sending </w:t>
      </w:r>
      <w:proofErr w:type="spellStart"/>
      <w:r>
        <w:t>RequestAssignments</w:t>
      </w:r>
      <w:proofErr w:type="spellEnd"/>
      <w:r>
        <w:t>]LOG]!&gt;&lt;time="13:00:51.985-60" date="08-09-2017" component="</w:t>
      </w:r>
      <w:proofErr w:type="spellStart"/>
      <w:r>
        <w:t>TSMBootstrap</w:t>
      </w:r>
      <w:proofErr w:type="spellEnd"/>
      <w:r>
        <w:t>" context="" type="1" thread="1976" file="libsmsmessaging.cpp:2879"&gt;</w:t>
      </w:r>
    </w:p>
    <w:p w:rsidR="00B7171F" w:rsidRDefault="00B7171F" w:rsidP="00B7171F">
      <w:proofErr w:type="gramStart"/>
      <w:r>
        <w:t>&lt;![</w:t>
      </w:r>
      <w:proofErr w:type="gramEnd"/>
      <w:r>
        <w:t>LOG[Setting message signatures.]LOG]!&gt;&lt;time="13:00:52.001-60" date="08-09-2017" component="</w:t>
      </w:r>
      <w:proofErr w:type="spellStart"/>
      <w:r>
        <w:t>TSMBootstrap</w:t>
      </w:r>
      <w:proofErr w:type="spellEnd"/>
      <w:r>
        <w:t>" context="" type="0" thread="1976" file="libsmsmessaging.cpp:1383"&gt;</w:t>
      </w:r>
    </w:p>
    <w:p w:rsidR="00B7171F" w:rsidRDefault="00B7171F" w:rsidP="00B7171F">
      <w:proofErr w:type="gramStart"/>
      <w:r>
        <w:t>&lt;![</w:t>
      </w:r>
      <w:proofErr w:type="gramEnd"/>
      <w:r>
        <w:t>LOG[Setting the authenticator.]LOG]!&gt;&lt;time="13:00:52.001-60" date="08-09-2017" component="</w:t>
      </w:r>
      <w:proofErr w:type="spellStart"/>
      <w:r>
        <w:t>TSMBootstrap</w:t>
      </w:r>
      <w:proofErr w:type="spellEnd"/>
      <w:r>
        <w:t>" context="" type="0" thread="1976" file="libsmsmessaging.cpp:1413"&gt;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CLibSMSMessageWinHttpTransport</w:t>
      </w:r>
      <w:proofErr w:type="spellEnd"/>
      <w:r>
        <w:t>::Send: URL: SCCM.INTERNAL.URMSTONGRAMMAR.ORG.UK:80  CCM_POST /</w:t>
      </w:r>
      <w:proofErr w:type="spellStart"/>
      <w:r>
        <w:t>ccm_system</w:t>
      </w:r>
      <w:proofErr w:type="spellEnd"/>
      <w:r>
        <w:t>/request]LOG]!&gt;&lt;time="13:00:52.001-60" date="08-09-2017" component="</w:t>
      </w:r>
      <w:proofErr w:type="spellStart"/>
      <w:r>
        <w:t>TSMBootstrap</w:t>
      </w:r>
      <w:proofErr w:type="spellEnd"/>
      <w:r>
        <w:t>" context="" type="1" thread="1976" file="libsmsmessaging.cpp:8828"&gt;</w:t>
      </w:r>
    </w:p>
    <w:p w:rsidR="00B7171F" w:rsidRDefault="00B7171F" w:rsidP="00B7171F">
      <w:proofErr w:type="gramStart"/>
      <w:r>
        <w:t>&lt;![</w:t>
      </w:r>
      <w:proofErr w:type="gramEnd"/>
      <w:r>
        <w:t>LOG[Request was successful.]LOG]!&gt;&lt;time="13:00:52.032-60"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file="libsmsmessaging.cpp:9163"&gt;</w:t>
      </w:r>
    </w:p>
    <w:p w:rsidR="00B7171F" w:rsidRDefault="00B7171F" w:rsidP="00B7171F">
      <w:proofErr w:type="gramStart"/>
      <w:r>
        <w:t>&lt;![</w:t>
      </w:r>
      <w:proofErr w:type="gramEnd"/>
      <w:r>
        <w:t>LOG[::</w:t>
      </w:r>
      <w:proofErr w:type="spellStart"/>
      <w:r>
        <w:t>DecompressBuffer</w:t>
      </w:r>
      <w:proofErr w:type="spellEnd"/>
      <w:r>
        <w:t>(65536)]LOG]!&gt;&lt;time="13:00:52.032-60"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file="ccmzlib.cpp:739"&gt;</w:t>
      </w:r>
    </w:p>
    <w:p w:rsidR="00B7171F" w:rsidRDefault="00B7171F" w:rsidP="00B7171F">
      <w:proofErr w:type="gramStart"/>
      <w:r>
        <w:t>&lt;![</w:t>
      </w:r>
      <w:proofErr w:type="gramEnd"/>
      <w:r>
        <w:t>LOG[Decompression (</w:t>
      </w:r>
      <w:proofErr w:type="spellStart"/>
      <w:r>
        <w:t>zlib</w:t>
      </w:r>
      <w:proofErr w:type="spellEnd"/>
      <w:r>
        <w:t>) succeeded: original size 2022, uncompressed size 6512.]LOG]!&gt;&lt;time="13:00:52.032-60"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file="ccmzlib.cpp:651"&gt;</w:t>
      </w:r>
    </w:p>
    <w:p w:rsidR="00B7171F" w:rsidRDefault="00B7171F" w:rsidP="00B7171F">
      <w:proofErr w:type="gramStart"/>
      <w:r>
        <w:t>&lt;![</w:t>
      </w:r>
      <w:proofErr w:type="gramEnd"/>
      <w:r>
        <w:t>LOG[Request client ID: GUID:3360C48D-9687-48A7-87D1-ED37C88D8D46]LOG]!&gt;&lt;time="13:00:52.032-60" date="08-09-2017" component="</w:t>
      </w:r>
      <w:proofErr w:type="spellStart"/>
      <w:r>
        <w:t>TSMBootstrap</w:t>
      </w:r>
      <w:proofErr w:type="spellEnd"/>
      <w:r>
        <w:t>" context="" type="1" thread="1976" file="libsmsmessaging.cpp:2933"&gt;</w:t>
      </w:r>
    </w:p>
    <w:p w:rsidR="00B7171F" w:rsidRDefault="00B7171F" w:rsidP="00B7171F">
      <w:proofErr w:type="gramStart"/>
      <w:r>
        <w:t>&lt;![</w:t>
      </w:r>
      <w:proofErr w:type="gramEnd"/>
      <w:r>
        <w:t>LOG[Response client ID: GUID:3360C48D-9687-48A7-87D1-ED37C88D8D46]LOG]!&gt;&lt;time="13:00:52.032-60" date="08-09-2017" component="</w:t>
      </w:r>
      <w:proofErr w:type="spellStart"/>
      <w:r>
        <w:t>TSMBootstrap</w:t>
      </w:r>
      <w:proofErr w:type="spellEnd"/>
      <w:r>
        <w:t>" context="" type="1" thread="1976" file="libsmsmessaging.cpp:2934"&gt;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LOG[Retrieving Policy Assignments:]LOG]!&gt;&lt;time="13:00:52.032-60"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file="tspolicy.cpp:999"&gt;</w:t>
      </w:r>
    </w:p>
    <w:p w:rsidR="00B7171F" w:rsidRDefault="00B7171F" w:rsidP="00B7171F">
      <w:proofErr w:type="gramStart"/>
      <w:r>
        <w:t>&lt;![</w:t>
      </w:r>
      <w:proofErr w:type="gramEnd"/>
      <w:r>
        <w:t>LOG[    Processing Policy Assignment {6fc61587-9c4c-4232-affa-733efb8ed192}.]LOG]!&gt;&lt;time="13:00:52.032-60"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file="tspolicy.cpp:1005"&gt;</w:t>
      </w:r>
    </w:p>
    <w:p w:rsidR="00B7171F" w:rsidRDefault="00B7171F" w:rsidP="00B7171F">
      <w:proofErr w:type="gramStart"/>
      <w:r>
        <w:t>&lt;![</w:t>
      </w:r>
      <w:proofErr w:type="gramEnd"/>
      <w:r>
        <w:t>LOG[    Processing Policy Assignment UG120000-UG100004-3B5BFFE2.]LOG]!&gt;&lt;time="13:00:52.032-60"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file="tspolicy.cpp:1005"&gt;</w:t>
      </w:r>
    </w:p>
    <w:p w:rsidR="00B7171F" w:rsidRDefault="00B7171F" w:rsidP="00B7171F">
      <w:proofErr w:type="gramStart"/>
      <w:r>
        <w:t>&lt;![</w:t>
      </w:r>
      <w:proofErr w:type="gramEnd"/>
      <w:r>
        <w:t>LOG[Successfully read 2 policy assignments.]LOG]!&gt;&lt;time="13:00:52.032-60" date="08-09-2017" component="</w:t>
      </w:r>
      <w:proofErr w:type="spellStart"/>
      <w:r>
        <w:t>TSMBootstrap</w:t>
      </w:r>
      <w:proofErr w:type="spellEnd"/>
      <w:r>
        <w:t>" context="" type="1" thread="1976" file="tspolicy.cpp:1019"&gt;</w:t>
      </w:r>
    </w:p>
    <w:p w:rsidR="00B7171F" w:rsidRDefault="00B7171F" w:rsidP="00B7171F">
      <w:proofErr w:type="gramStart"/>
      <w:r>
        <w:t>&lt;![</w:t>
      </w:r>
      <w:proofErr w:type="gramEnd"/>
      <w:r>
        <w:t>LOG[Retrieving collection variable policy.]LOG]!&gt;&lt;time="13:00:52.032-60" date="08-09-2017" component="</w:t>
      </w:r>
      <w:proofErr w:type="spellStart"/>
      <w:r>
        <w:t>TSMBootstrap</w:t>
      </w:r>
      <w:proofErr w:type="spellEnd"/>
      <w:r>
        <w:t>" context="" type="1" thread="1976" file="tspolicy.cpp:1569"&gt;</w:t>
      </w:r>
    </w:p>
    <w:p w:rsidR="00B7171F" w:rsidRDefault="00B7171F" w:rsidP="00B7171F">
      <w:proofErr w:type="gramStart"/>
      <w:r>
        <w:t>&lt;![</w:t>
      </w:r>
      <w:proofErr w:type="gramEnd"/>
      <w:r>
        <w:t>LOG[Found 0 collection variables.]LOG]!&gt;&lt;time="13:00:52.032-60"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file="tspolicy.cpp:1577"&gt;</w:t>
      </w:r>
    </w:p>
    <w:p w:rsidR="00B7171F" w:rsidRDefault="00B7171F" w:rsidP="00B7171F">
      <w:proofErr w:type="gramStart"/>
      <w:r>
        <w:t>&lt;![</w:t>
      </w:r>
      <w:proofErr w:type="gramEnd"/>
      <w:r>
        <w:t>LOG[Retrieving machine variable policy.]LOG]!&gt;&lt;time="13:00:52.032-60" date="08-09-2017" component="</w:t>
      </w:r>
      <w:proofErr w:type="spellStart"/>
      <w:r>
        <w:t>TSMBootstrap</w:t>
      </w:r>
      <w:proofErr w:type="spellEnd"/>
      <w:r>
        <w:t>" context="" type="1" thread="1976" file="tspolicy.cpp:1587"&gt;</w:t>
      </w:r>
    </w:p>
    <w:p w:rsidR="00B7171F" w:rsidRDefault="00B7171F" w:rsidP="00B7171F">
      <w:proofErr w:type="gramStart"/>
      <w:r>
        <w:t>&lt;![</w:t>
      </w:r>
      <w:proofErr w:type="gramEnd"/>
      <w:r>
        <w:t>LOG[Found 0 machine variables.]LOG]!&gt;&lt;time="13:00:52.032-60"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file="tspolicy.cpp:1595"&gt;</w:t>
      </w:r>
    </w:p>
    <w:p w:rsidR="00B7171F" w:rsidRDefault="00B7171F" w:rsidP="00B7171F">
      <w:proofErr w:type="gramStart"/>
      <w:r>
        <w:t>&lt;![</w:t>
      </w:r>
      <w:proofErr w:type="gramEnd"/>
      <w:r>
        <w:t>LOG[Setting collection variables in the task sequencing environment.]LOG]!&gt;&lt;time="13:00:52.032-60" date="08-09-2017" component="</w:t>
      </w:r>
      <w:proofErr w:type="spellStart"/>
      <w:r>
        <w:t>TSMBootstrap</w:t>
      </w:r>
      <w:proofErr w:type="spellEnd"/>
      <w:r>
        <w:t>" context="" type="1" thread="1976" file="utils.cpp:669"&gt;</w:t>
      </w:r>
    </w:p>
    <w:p w:rsidR="00B7171F" w:rsidRDefault="00B7171F" w:rsidP="00B7171F">
      <w:proofErr w:type="gramStart"/>
      <w:r>
        <w:t>&lt;![</w:t>
      </w:r>
      <w:proofErr w:type="gramEnd"/>
      <w:r>
        <w:t>LOG[Setting machine variables in the task sequencing environment.]LOG]!&gt;&lt;time="13:00:52.032-60" date="08-09-2017" component="</w:t>
      </w:r>
      <w:proofErr w:type="spellStart"/>
      <w:r>
        <w:t>TSMBootstrap</w:t>
      </w:r>
      <w:proofErr w:type="spellEnd"/>
      <w:r>
        <w:t>" context="" type="1" thread="1976" file="utils.cpp:669"&gt;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LOG[Exiting </w:t>
      </w:r>
      <w:proofErr w:type="spellStart"/>
      <w:r>
        <w:t>TSMediaWizardControl</w:t>
      </w:r>
      <w:proofErr w:type="spellEnd"/>
      <w:r>
        <w:t>::</w:t>
      </w:r>
      <w:proofErr w:type="spellStart"/>
      <w:r>
        <w:t>GetPolicy</w:t>
      </w:r>
      <w:proofErr w:type="spellEnd"/>
      <w:r>
        <w:t>.]LOG]!&gt;&lt;time="13:00:52.032-60" date="08-09-2017" component="</w:t>
      </w:r>
      <w:proofErr w:type="spellStart"/>
      <w:r>
        <w:t>TSMBootstrap</w:t>
      </w:r>
      <w:proofErr w:type="spellEnd"/>
      <w:r>
        <w:t>" context="" type="0" thread="1976" file="tsmediawizardcontrol.cpp:1294"&gt;</w:t>
      </w:r>
    </w:p>
    <w:p w:rsidR="00B7171F" w:rsidRDefault="00B7171F" w:rsidP="00B7171F">
      <w:proofErr w:type="gramStart"/>
      <w:r>
        <w:t>&lt;![</w:t>
      </w:r>
      <w:proofErr w:type="gramEnd"/>
      <w:r>
        <w:t>LOG[</w:t>
      </w:r>
      <w:proofErr w:type="spellStart"/>
      <w:r>
        <w:t>WelcomePage</w:t>
      </w:r>
      <w:proofErr w:type="spellEnd"/>
      <w:r>
        <w:t>::</w:t>
      </w:r>
      <w:proofErr w:type="spellStart"/>
      <w:r>
        <w:t>OnWizardNext</w:t>
      </w:r>
      <w:proofErr w:type="spellEnd"/>
      <w:r>
        <w:t>()]LOG]!&gt;&lt;time="13:00:52.032-60" date="08-09-2017" component="</w:t>
      </w:r>
      <w:proofErr w:type="spellStart"/>
      <w:r>
        <w:t>TSMBootstrap</w:t>
      </w:r>
      <w:proofErr w:type="spellEnd"/>
      <w:r>
        <w:t>" context="" type="0" thread="1256" file="tsmediawelcomepage.cpp:340"&gt;</w:t>
      </w:r>
    </w:p>
    <w:p w:rsidR="00B7171F" w:rsidRDefault="00B7171F" w:rsidP="00B7171F">
      <w:proofErr w:type="gramStart"/>
      <w:r>
        <w:t>&lt;![</w:t>
      </w:r>
      <w:proofErr w:type="gramEnd"/>
      <w:r>
        <w:t>LOG[Loading Media Variables from "E:\sms\data\variables.dat"]LOG]!&gt;&lt;time="13:00:52.032-60" date="08-09-2017" component="</w:t>
      </w:r>
      <w:proofErr w:type="spellStart"/>
      <w:r>
        <w:t>TSMBootstrap</w:t>
      </w:r>
      <w:proofErr w:type="spellEnd"/>
      <w:r>
        <w:t>" context="" type="1" thread="1256" file="tsremovablemedia.cpp:322"&gt;</w:t>
      </w:r>
    </w:p>
    <w:p w:rsidR="00B7171F" w:rsidRDefault="00B7171F" w:rsidP="00B7171F">
      <w:proofErr w:type="gramStart"/>
      <w:r>
        <w:t>&lt;![</w:t>
      </w:r>
      <w:proofErr w:type="gramEnd"/>
      <w:r>
        <w:t xml:space="preserve">LOG[no password for </w:t>
      </w:r>
      <w:proofErr w:type="spellStart"/>
      <w:r>
        <w:t>vars</w:t>
      </w:r>
      <w:proofErr w:type="spellEnd"/>
      <w:r>
        <w:t xml:space="preserve"> file]LOG]!&gt;&lt;time="13:00:52.048-60" date="08-09-2017" component="</w:t>
      </w:r>
      <w:proofErr w:type="spellStart"/>
      <w:r>
        <w:t>TSMBootstrap</w:t>
      </w:r>
      <w:proofErr w:type="spellEnd"/>
      <w:r>
        <w:t>" context="" type="0" thread="1256" file="tsmediawizardcontrol.cpp:181"&gt;</w:t>
      </w:r>
    </w:p>
    <w:p w:rsidR="00B7171F" w:rsidRDefault="00B7171F" w:rsidP="00B7171F">
      <w:proofErr w:type="gramStart"/>
      <w:r>
        <w:lastRenderedPageBreak/>
        <w:t>&lt;![</w:t>
      </w:r>
      <w:proofErr w:type="gramEnd"/>
      <w:r>
        <w:t>LOG[No assigned task sequence.]LOG]!&gt;&lt;time="13:00:52.048-60" date="08-09-2017" component="</w:t>
      </w:r>
      <w:proofErr w:type="spellStart"/>
      <w:r>
        <w:t>TSMBootstrap</w:t>
      </w:r>
      <w:proofErr w:type="spellEnd"/>
      <w:r>
        <w:t>" context="" type="3" thread="1256" file="tsmediawelcomepage.cpp:417"&gt;</w:t>
      </w:r>
    </w:p>
    <w:p w:rsidR="00B7171F" w:rsidRDefault="00B7171F" w:rsidP="00B7171F">
      <w:proofErr w:type="gramStart"/>
      <w:r>
        <w:t>&lt;![</w:t>
      </w:r>
      <w:proofErr w:type="gramEnd"/>
      <w:r>
        <w:t>LOG[Setting wizard error: There are no task sequences available for this computer.]LOG]!&gt;&lt;time="13:00:52.048-60" date="08-09-2017" component="</w:t>
      </w:r>
      <w:proofErr w:type="spellStart"/>
      <w:r>
        <w:t>TSMBootstrap</w:t>
      </w:r>
      <w:proofErr w:type="spellEnd"/>
      <w:r>
        <w:t>" context="" type="0" thread="1256" file="tsmediawizardcontrol.cpp:1463"&gt;</w:t>
      </w:r>
    </w:p>
    <w:p w:rsidR="00B7171F" w:rsidRDefault="00B7171F" w:rsidP="00B7171F">
      <w:proofErr w:type="gramStart"/>
      <w:r>
        <w:t>&lt;![</w:t>
      </w:r>
      <w:proofErr w:type="gramEnd"/>
      <w:r>
        <w:t>LOG[Skipping Confirmation Page.]LOG]!&gt;&lt;time="13:00:52.048-60" date="08-09-2017" component="</w:t>
      </w:r>
      <w:proofErr w:type="spellStart"/>
      <w:r>
        <w:t>TSMBootstrap</w:t>
      </w:r>
      <w:proofErr w:type="spellEnd"/>
      <w:r>
        <w:t>" context="" type="0" thread="1256" file="tsmediaconfirmationpage.cpp:170"&gt;</w:t>
      </w:r>
    </w:p>
    <w:p w:rsidR="00B7171F" w:rsidRDefault="00B7171F" w:rsidP="00B7171F">
      <w:proofErr w:type="gramStart"/>
      <w:r>
        <w:t>&lt;![</w:t>
      </w:r>
      <w:proofErr w:type="gramEnd"/>
      <w:r>
        <w:t>LOG[Skipping Task Sequence Selection Page.]LOG]!&gt;&lt;time="13:00:52.048-60" date="08-09-2017" component="</w:t>
      </w:r>
      <w:proofErr w:type="spellStart"/>
      <w:r>
        <w:t>TSMBootstrap</w:t>
      </w:r>
      <w:proofErr w:type="spellEnd"/>
      <w:r>
        <w:t>" context="" type="0" thread="1256" file="tsmediataskselectionpage.cpp:118"&gt;</w:t>
      </w:r>
    </w:p>
    <w:p w:rsidR="00B7171F" w:rsidRDefault="00B7171F" w:rsidP="00B7171F">
      <w:proofErr w:type="gramStart"/>
      <w:r>
        <w:t>&lt;![</w:t>
      </w:r>
      <w:proofErr w:type="gramEnd"/>
      <w:r>
        <w:t>LOG[Skipping Variables Selection Page.]LOG]!&gt;&lt;time="13:00:52.048-60" date="08-09-2017" component="</w:t>
      </w:r>
      <w:proofErr w:type="spellStart"/>
      <w:r>
        <w:t>TSMBootstrap</w:t>
      </w:r>
      <w:proofErr w:type="spellEnd"/>
      <w:r>
        <w:t>" context="" type="0" thread="1256" file="tsmediavariablesselectionpage.cpp:155"&gt;</w:t>
      </w:r>
    </w:p>
    <w:p w:rsidR="00B7171F" w:rsidRDefault="00B7171F" w:rsidP="00B7171F">
      <w:proofErr w:type="gramStart"/>
      <w:r>
        <w:t>&lt;![</w:t>
      </w:r>
      <w:proofErr w:type="gramEnd"/>
      <w:r>
        <w:t>LOG[Skipping Resolve Progress Page.]LOG]!&gt;&lt;time="13:00:52.048-60" date="08-09-2017" component="</w:t>
      </w:r>
      <w:proofErr w:type="spellStart"/>
      <w:r>
        <w:t>TSMBootstrap</w:t>
      </w:r>
      <w:proofErr w:type="spellEnd"/>
      <w:r>
        <w:t>" context="" type="0" thread="1256" file="tsmediaresolveprogresspage.cpp:96"&gt;</w:t>
      </w:r>
    </w:p>
    <w:p w:rsidR="00B7171F" w:rsidRDefault="00B7171F" w:rsidP="00B7171F">
      <w:proofErr w:type="gramStart"/>
      <w:r>
        <w:t>&lt;![</w:t>
      </w:r>
      <w:proofErr w:type="gramEnd"/>
      <w:r>
        <w:t>LOG[Activating Finish Page.]LOG]!&gt;&lt;time="13:00:52.048-60" date="08-09-2017" component="</w:t>
      </w:r>
      <w:proofErr w:type="spellStart"/>
      <w:r>
        <w:t>TSMBootstrap</w:t>
      </w:r>
      <w:proofErr w:type="spellEnd"/>
      <w:r>
        <w:t>" context="" type="0" thread="1256" file="tsmediafinishpage.cpp:107"&gt;</w:t>
      </w:r>
    </w:p>
    <w:p w:rsidR="00B7171F" w:rsidRDefault="00B7171F" w:rsidP="00B7171F">
      <w:proofErr w:type="gramStart"/>
      <w:r>
        <w:t>&lt;![</w:t>
      </w:r>
      <w:proofErr w:type="gramEnd"/>
      <w:r>
        <w:t>LOG[Loading bitmap]LOG]!&gt;&lt;time="13:00:52.048-60" date="08-09-2017" component="</w:t>
      </w:r>
      <w:proofErr w:type="spellStart"/>
      <w:r>
        <w:t>TSMBootstrap</w:t>
      </w:r>
      <w:proofErr w:type="spellEnd"/>
      <w:r>
        <w:t>" context="" type="1" thread="1256" file="tsmbootstrap.cpp:1303"&gt;</w:t>
      </w:r>
    </w:p>
    <w:p w:rsidR="00B7171F" w:rsidRDefault="00B7171F" w:rsidP="00B7171F">
      <w:proofErr w:type="gramStart"/>
      <w:r>
        <w:t>&lt;![</w:t>
      </w:r>
      <w:proofErr w:type="gramEnd"/>
      <w:r>
        <w:t>LOG[Executing command line: X:\windows\system32\cmd.exe /k]LOG]!&gt;&lt;time="13:00:54.376-60" date="08-09-2017" component="</w:t>
      </w:r>
      <w:proofErr w:type="spellStart"/>
      <w:r>
        <w:t>TSBootShell</w:t>
      </w:r>
      <w:proofErr w:type="spellEnd"/>
      <w:r>
        <w:t>" context="" type="1" thread="908" file="bootshell.cpp:1011"&gt;</w:t>
      </w:r>
    </w:p>
    <w:p w:rsidR="00B7171F" w:rsidRDefault="00B7171F" w:rsidP="00B7171F">
      <w:proofErr w:type="gramStart"/>
      <w:r>
        <w:t>&lt;![</w:t>
      </w:r>
      <w:proofErr w:type="gramEnd"/>
      <w:r>
        <w:t>LOG[The command completed successfully.]LOG]!&gt;&lt;time="13:00:54.376-60" date="08-09-2017" component="</w:t>
      </w:r>
      <w:proofErr w:type="spellStart"/>
      <w:r>
        <w:t>TSBootShell</w:t>
      </w:r>
      <w:proofErr w:type="spellEnd"/>
      <w:r>
        <w:t>" context="" type="1" thread="908" file="bootshell.cpp:1093"&gt;</w:t>
      </w:r>
    </w:p>
    <w:p w:rsidR="00F64492" w:rsidRDefault="00B7171F" w:rsidP="00B7171F">
      <w:proofErr w:type="gramStart"/>
      <w:r>
        <w:t>&lt;![</w:t>
      </w:r>
      <w:proofErr w:type="gramEnd"/>
      <w:r>
        <w:t>LOG[Successfully launched command shell.]LOG]!&gt;&lt;time="13:00:54.376-60" date="08-09-2017" component="</w:t>
      </w:r>
      <w:proofErr w:type="spellStart"/>
      <w:r>
        <w:t>TSBootShell</w:t>
      </w:r>
      <w:proofErr w:type="spellEnd"/>
      <w:r>
        <w:t>" context="" type="1" thread="908" file="bootshell.cpp:444"&gt;</w:t>
      </w:r>
      <w:bookmarkStart w:id="0" w:name="_GoBack"/>
      <w:bookmarkEnd w:id="0"/>
    </w:p>
    <w:sectPr w:rsidR="00F64492" w:rsidSect="00B717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1F"/>
    <w:rsid w:val="002E0128"/>
    <w:rsid w:val="006B141D"/>
    <w:rsid w:val="00B6701B"/>
    <w:rsid w:val="00B7171F"/>
    <w:rsid w:val="00C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1EE637-018E-4AC3-A2FE-6B1852E5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8F335CCD</Template>
  <TotalTime>1</TotalTime>
  <Pages>17</Pages>
  <Words>6885</Words>
  <Characters>39245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I STUART</dc:creator>
  <cp:keywords/>
  <dc:description/>
  <cp:lastModifiedBy>Mr I STUART</cp:lastModifiedBy>
  <cp:revision>1</cp:revision>
  <dcterms:created xsi:type="dcterms:W3CDTF">2017-08-09T12:34:00Z</dcterms:created>
  <dcterms:modified xsi:type="dcterms:W3CDTF">2017-08-09T12:35:00Z</dcterms:modified>
</cp:coreProperties>
</file>