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02912" w14:textId="77777777" w:rsidR="0068125C" w:rsidRPr="00C42D89" w:rsidRDefault="0068125C" w:rsidP="0068125C">
      <w:pPr>
        <w:jc w:val="right"/>
        <w:rPr>
          <w:rFonts w:ascii="Arial" w:hAnsi="Arial" w:cs="Arial"/>
          <w:b/>
          <w:color w:val="0000CC"/>
          <w:sz w:val="36"/>
          <w:szCs w:val="36"/>
        </w:rPr>
      </w:pPr>
      <w:bookmarkStart w:id="0" w:name="_GoBack"/>
      <w:bookmarkEnd w:id="0"/>
      <w:r w:rsidRPr="00AB5B7F"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4044B9F9" wp14:editId="4172ED45">
            <wp:simplePos x="0" y="0"/>
            <wp:positionH relativeFrom="column">
              <wp:posOffset>-88017</wp:posOffset>
            </wp:positionH>
            <wp:positionV relativeFrom="paragraph">
              <wp:posOffset>-168275</wp:posOffset>
            </wp:positionV>
            <wp:extent cx="1192696" cy="1529036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 Mary's Logo - 25 Aug 201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696" cy="1529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5B7F">
        <w:rPr>
          <w:rFonts w:ascii="Arial" w:hAnsi="Arial" w:cs="Arial"/>
          <w:b/>
          <w:sz w:val="36"/>
          <w:szCs w:val="36"/>
        </w:rPr>
        <w:t xml:space="preserve">         </w:t>
      </w:r>
      <w:r w:rsidRPr="00C42D89">
        <w:rPr>
          <w:rFonts w:ascii="Arial" w:hAnsi="Arial" w:cs="Arial"/>
          <w:b/>
          <w:color w:val="0000CC"/>
          <w:sz w:val="36"/>
          <w:szCs w:val="36"/>
        </w:rPr>
        <w:t>St Mary's Catholic Primary School</w:t>
      </w:r>
    </w:p>
    <w:p w14:paraId="48846038" w14:textId="77777777" w:rsidR="0068125C" w:rsidRPr="00AB5B7F" w:rsidRDefault="0068125C" w:rsidP="0068125C">
      <w:pPr>
        <w:spacing w:after="120"/>
        <w:jc w:val="right"/>
        <w:rPr>
          <w:rFonts w:ascii="Arial" w:hAnsi="Arial" w:cs="Arial"/>
          <w:b/>
        </w:rPr>
      </w:pPr>
      <w:r w:rsidRPr="00AB5B7F">
        <w:rPr>
          <w:rFonts w:ascii="Arial" w:hAnsi="Arial" w:cs="Arial"/>
          <w:b/>
        </w:rPr>
        <w:t>Canterbury Road, Kilburn, LONDON NW6 5ST</w:t>
      </w:r>
    </w:p>
    <w:p w14:paraId="196C2587" w14:textId="77777777" w:rsidR="0068125C" w:rsidRPr="00AB5B7F" w:rsidRDefault="0068125C" w:rsidP="0068125C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AB5B7F">
        <w:rPr>
          <w:rFonts w:ascii="Arial" w:hAnsi="Arial" w:cs="Arial"/>
          <w:b/>
          <w:sz w:val="22"/>
          <w:szCs w:val="22"/>
        </w:rPr>
        <w:t>T:</w:t>
      </w:r>
      <w:r w:rsidRPr="00AB5B7F">
        <w:rPr>
          <w:rFonts w:ascii="Arial" w:hAnsi="Arial" w:cs="Arial"/>
          <w:sz w:val="22"/>
          <w:szCs w:val="22"/>
        </w:rPr>
        <w:t xml:space="preserve"> 020 7624 1830 </w:t>
      </w:r>
      <w:r w:rsidRPr="00AB5B7F">
        <w:rPr>
          <w:rFonts w:ascii="Arial" w:hAnsi="Arial" w:cs="Arial"/>
          <w:sz w:val="22"/>
          <w:szCs w:val="22"/>
        </w:rPr>
        <w:tab/>
      </w:r>
      <w:r w:rsidRPr="00AB5B7F">
        <w:rPr>
          <w:rFonts w:ascii="Arial" w:hAnsi="Arial" w:cs="Arial"/>
          <w:b/>
          <w:sz w:val="22"/>
          <w:szCs w:val="22"/>
        </w:rPr>
        <w:t>F:</w:t>
      </w:r>
      <w:r w:rsidRPr="00AB5B7F">
        <w:rPr>
          <w:rFonts w:ascii="Arial" w:hAnsi="Arial" w:cs="Arial"/>
          <w:sz w:val="22"/>
          <w:szCs w:val="22"/>
        </w:rPr>
        <w:t xml:space="preserve"> 020 7372 4932</w:t>
      </w:r>
    </w:p>
    <w:p w14:paraId="64E87612" w14:textId="77777777" w:rsidR="0068125C" w:rsidRPr="00AB5B7F" w:rsidRDefault="0068125C" w:rsidP="0068125C">
      <w:pPr>
        <w:spacing w:after="120"/>
        <w:jc w:val="right"/>
        <w:rPr>
          <w:rFonts w:ascii="Arial" w:hAnsi="Arial" w:cs="Arial"/>
          <w:sz w:val="22"/>
          <w:szCs w:val="22"/>
        </w:rPr>
      </w:pPr>
      <w:r w:rsidRPr="00AB5B7F">
        <w:rPr>
          <w:rFonts w:ascii="Arial" w:hAnsi="Arial" w:cs="Arial"/>
          <w:b/>
          <w:sz w:val="22"/>
          <w:szCs w:val="22"/>
        </w:rPr>
        <w:t>E:</w:t>
      </w:r>
      <w:r w:rsidRPr="00AB5B7F">
        <w:rPr>
          <w:rFonts w:ascii="Arial" w:hAnsi="Arial" w:cs="Arial"/>
          <w:sz w:val="22"/>
          <w:szCs w:val="22"/>
        </w:rPr>
        <w:t xml:space="preserve"> admin@marycps.brent.sch.uk</w:t>
      </w:r>
    </w:p>
    <w:p w14:paraId="45067C10" w14:textId="77777777" w:rsidR="0068125C" w:rsidRPr="00AB5B7F" w:rsidRDefault="0068125C" w:rsidP="0068125C">
      <w:pPr>
        <w:jc w:val="right"/>
        <w:rPr>
          <w:rFonts w:ascii="Arial" w:hAnsi="Arial" w:cs="Arial"/>
          <w:sz w:val="22"/>
          <w:szCs w:val="22"/>
        </w:rPr>
      </w:pPr>
      <w:r w:rsidRPr="00AB5B7F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Executive Headmistress:  </w:t>
      </w:r>
      <w:proofErr w:type="spellStart"/>
      <w:r w:rsidRPr="00AB5B7F">
        <w:rPr>
          <w:rFonts w:ascii="Arial" w:hAnsi="Arial" w:cs="Arial"/>
          <w:b/>
          <w:sz w:val="22"/>
          <w:szCs w:val="22"/>
        </w:rPr>
        <w:t>Mrs</w:t>
      </w:r>
      <w:proofErr w:type="spellEnd"/>
      <w:r w:rsidRPr="00AB5B7F">
        <w:rPr>
          <w:rFonts w:ascii="Arial" w:hAnsi="Arial" w:cs="Arial"/>
          <w:b/>
          <w:sz w:val="22"/>
          <w:szCs w:val="22"/>
        </w:rPr>
        <w:t xml:space="preserve"> D Titus</w:t>
      </w:r>
      <w:r w:rsidRPr="00AB5B7F">
        <w:rPr>
          <w:rFonts w:ascii="Arial" w:hAnsi="Arial" w:cs="Arial"/>
          <w:sz w:val="22"/>
          <w:szCs w:val="22"/>
        </w:rPr>
        <w:t xml:space="preserve"> </w:t>
      </w:r>
    </w:p>
    <w:p w14:paraId="24D23E64" w14:textId="77777777" w:rsidR="0068125C" w:rsidRPr="00AB5B7F" w:rsidRDefault="0068125C" w:rsidP="0068125C">
      <w:pPr>
        <w:jc w:val="right"/>
        <w:rPr>
          <w:rFonts w:ascii="Arial" w:hAnsi="Arial" w:cs="Arial"/>
          <w:b/>
          <w:sz w:val="22"/>
          <w:szCs w:val="22"/>
        </w:rPr>
      </w:pPr>
      <w:r w:rsidRPr="00AB5B7F">
        <w:rPr>
          <w:rFonts w:ascii="Arial" w:hAnsi="Arial" w:cs="Arial"/>
          <w:b/>
          <w:sz w:val="22"/>
          <w:szCs w:val="22"/>
        </w:rPr>
        <w:t xml:space="preserve">Associate Head of School:  </w:t>
      </w:r>
      <w:proofErr w:type="spellStart"/>
      <w:r w:rsidRPr="00AB5B7F">
        <w:rPr>
          <w:rFonts w:ascii="Arial" w:hAnsi="Arial" w:cs="Arial"/>
          <w:b/>
          <w:sz w:val="22"/>
          <w:szCs w:val="22"/>
        </w:rPr>
        <w:t>Mrs</w:t>
      </w:r>
      <w:proofErr w:type="spellEnd"/>
      <w:r w:rsidRPr="00AB5B7F">
        <w:rPr>
          <w:rFonts w:ascii="Arial" w:hAnsi="Arial" w:cs="Arial"/>
          <w:b/>
          <w:sz w:val="22"/>
          <w:szCs w:val="22"/>
        </w:rPr>
        <w:t xml:space="preserve"> G Quinlan </w:t>
      </w:r>
    </w:p>
    <w:p w14:paraId="30B04E3B" w14:textId="77777777" w:rsidR="0068125C" w:rsidRDefault="0068125C" w:rsidP="0068125C">
      <w:pPr>
        <w:spacing w:line="276" w:lineRule="auto"/>
        <w:jc w:val="right"/>
        <w:rPr>
          <w:rFonts w:ascii="Arial" w:eastAsiaTheme="minorHAnsi" w:hAnsi="Arial" w:cs="Arial"/>
          <w:b/>
          <w:sz w:val="22"/>
          <w:szCs w:val="22"/>
          <w:lang w:val="en-GB"/>
        </w:rPr>
      </w:pPr>
    </w:p>
    <w:p w14:paraId="76B60758" w14:textId="77777777" w:rsidR="0068125C" w:rsidRDefault="0068125C" w:rsidP="0068125C">
      <w:pPr>
        <w:spacing w:line="276" w:lineRule="auto"/>
        <w:jc w:val="right"/>
        <w:rPr>
          <w:rFonts w:ascii="Arial" w:eastAsiaTheme="minorHAnsi" w:hAnsi="Arial" w:cs="Arial"/>
          <w:b/>
          <w:sz w:val="22"/>
          <w:szCs w:val="22"/>
          <w:lang w:val="en-GB"/>
        </w:rPr>
      </w:pPr>
    </w:p>
    <w:tbl>
      <w:tblPr>
        <w:tblW w:w="10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743B82" w:rsidRPr="00743B82" w14:paraId="5AD3FC4F" w14:textId="77777777" w:rsidTr="00743B82">
        <w:trPr>
          <w:trHeight w:val="727"/>
        </w:trPr>
        <w:tc>
          <w:tcPr>
            <w:tcW w:w="10632" w:type="dxa"/>
          </w:tcPr>
          <w:p w14:paraId="6A0952DB" w14:textId="77777777" w:rsidR="00743B82" w:rsidRP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  <w:highlight w:val="lightGray"/>
              </w:rPr>
            </w:pPr>
          </w:p>
          <w:p w14:paraId="02BC7AA6" w14:textId="77777777" w:rsidR="00743B82" w:rsidRDefault="00743B82" w:rsidP="00743B82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smartTag w:uri="urn:schemas-microsoft-com:office:smarttags" w:element="stockticker">
              <w:r w:rsidRPr="00743B82">
                <w:rPr>
                  <w:rFonts w:asciiTheme="minorHAnsi" w:hAnsiTheme="minorHAnsi" w:cs="Arial"/>
                  <w:b/>
                  <w:sz w:val="22"/>
                  <w:szCs w:val="22"/>
                </w:rPr>
                <w:t>JOB</w:t>
              </w:r>
            </w:smartTag>
            <w:r w:rsidRPr="00743B82">
              <w:rPr>
                <w:rFonts w:asciiTheme="minorHAnsi" w:hAnsiTheme="minorHAnsi" w:cs="Arial"/>
                <w:b/>
                <w:sz w:val="22"/>
                <w:szCs w:val="22"/>
              </w:rPr>
              <w:t xml:space="preserve"> TITLE:  ICT Service Delivery Manager</w:t>
            </w:r>
          </w:p>
          <w:p w14:paraId="6C4B8961" w14:textId="77777777" w:rsidR="00743B82" w:rsidRP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3B9D2AD" w14:textId="77777777" w:rsidR="00743B82" w:rsidRP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  <w:highlight w:val="darkYellow"/>
              </w:rPr>
            </w:pPr>
          </w:p>
        </w:tc>
      </w:tr>
      <w:tr w:rsidR="00743B82" w:rsidRPr="00743B82" w14:paraId="71CC1857" w14:textId="77777777" w:rsidTr="00743B82">
        <w:trPr>
          <w:trHeight w:val="766"/>
        </w:trPr>
        <w:tc>
          <w:tcPr>
            <w:tcW w:w="10632" w:type="dxa"/>
          </w:tcPr>
          <w:p w14:paraId="11833BCB" w14:textId="77777777" w:rsidR="00743B82" w:rsidRP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  <w:highlight w:val="lightGray"/>
              </w:rPr>
            </w:pPr>
          </w:p>
          <w:p w14:paraId="72998D18" w14:textId="6418C29F" w:rsidR="00743B82" w:rsidRDefault="00B06181" w:rsidP="00743B82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LOCATION:  St Josephs’ Roman </w:t>
            </w:r>
            <w:r w:rsidR="00743B82" w:rsidRPr="00743B82">
              <w:rPr>
                <w:rFonts w:asciiTheme="minorHAnsi" w:hAnsiTheme="minorHAnsi" w:cs="Arial"/>
                <w:b/>
                <w:sz w:val="22"/>
                <w:szCs w:val="22"/>
              </w:rPr>
              <w:t>C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>atholic</w:t>
            </w:r>
            <w:r w:rsidR="00743B82" w:rsidRPr="00743B82">
              <w:rPr>
                <w:rFonts w:asciiTheme="minorHAnsi" w:hAnsiTheme="minorHAnsi" w:cs="Arial"/>
                <w:b/>
                <w:sz w:val="22"/>
                <w:szCs w:val="22"/>
              </w:rPr>
              <w:t xml:space="preserve"> School and St Mary’s Catholic Primary School</w:t>
            </w:r>
          </w:p>
          <w:p w14:paraId="466169F3" w14:textId="77777777" w:rsidR="00743B82" w:rsidRPr="00743B82" w:rsidRDefault="00743B82" w:rsidP="00743B82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07C6D453" w14:textId="77777777" w:rsidR="00743B82" w:rsidRPr="00743B82" w:rsidRDefault="00743B82" w:rsidP="00743B82">
            <w:pPr>
              <w:rPr>
                <w:rFonts w:asciiTheme="minorHAnsi" w:hAnsiTheme="minorHAnsi" w:cs="Arial"/>
                <w:b/>
                <w:sz w:val="22"/>
                <w:szCs w:val="22"/>
                <w:highlight w:val="lightGray"/>
              </w:rPr>
            </w:pPr>
          </w:p>
        </w:tc>
      </w:tr>
      <w:tr w:rsidR="00743B82" w:rsidRPr="00743B82" w14:paraId="1CF3A4A6" w14:textId="77777777" w:rsidTr="00743B82">
        <w:trPr>
          <w:trHeight w:val="934"/>
        </w:trPr>
        <w:tc>
          <w:tcPr>
            <w:tcW w:w="10632" w:type="dxa"/>
          </w:tcPr>
          <w:p w14:paraId="3DCEB78B" w14:textId="77777777" w:rsidR="00743B82" w:rsidRP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  <w:highlight w:val="lightGray"/>
              </w:rPr>
            </w:pPr>
          </w:p>
          <w:p w14:paraId="33F681DF" w14:textId="77777777" w:rsidR="00743B82" w:rsidRPr="00743B82" w:rsidRDefault="00743B82" w:rsidP="00743B82">
            <w:pPr>
              <w:ind w:left="2160" w:hanging="2160"/>
              <w:rPr>
                <w:rFonts w:asciiTheme="minorHAnsi" w:hAnsiTheme="minorHAnsi"/>
                <w:b/>
                <w:bCs/>
                <w:sz w:val="22"/>
                <w:szCs w:val="22"/>
                <w:lang w:eastAsia="en-GB"/>
              </w:rPr>
            </w:pPr>
            <w:r w:rsidRPr="00743B82">
              <w:rPr>
                <w:rFonts w:asciiTheme="minorHAnsi" w:hAnsiTheme="minorHAnsi" w:cs="Arial"/>
                <w:b/>
                <w:sz w:val="22"/>
                <w:szCs w:val="22"/>
              </w:rPr>
              <w:t xml:space="preserve">GRADE/SALARY: </w:t>
            </w:r>
            <w:r w:rsidRPr="00743B82">
              <w:rPr>
                <w:rFonts w:asciiTheme="minorHAnsi" w:hAnsiTheme="minorHAnsi"/>
                <w:b/>
                <w:bCs/>
                <w:sz w:val="22"/>
                <w:szCs w:val="22"/>
                <w:lang w:eastAsia="en-GB"/>
              </w:rPr>
              <w:t>Scale 6 – SO1 (dependent on candidate)</w:t>
            </w:r>
          </w:p>
          <w:p w14:paraId="12E11138" w14:textId="4B256392" w:rsidR="00743B82" w:rsidRDefault="00743B82" w:rsidP="00743B82">
            <w:pPr>
              <w:ind w:left="2160" w:hanging="2160"/>
              <w:rPr>
                <w:rFonts w:asciiTheme="minorHAnsi" w:hAnsiTheme="minorHAnsi"/>
                <w:b/>
                <w:bCs/>
                <w:sz w:val="22"/>
                <w:szCs w:val="22"/>
                <w:lang w:eastAsia="en-GB"/>
              </w:rPr>
            </w:pPr>
            <w:r w:rsidRPr="00743B82">
              <w:rPr>
                <w:rFonts w:asciiTheme="minorHAnsi" w:hAnsiTheme="minorHAnsi"/>
                <w:b/>
                <w:bCs/>
                <w:sz w:val="22"/>
                <w:szCs w:val="22"/>
                <w:lang w:eastAsia="en-GB"/>
              </w:rPr>
              <w:t>                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  <w:lang w:eastAsia="en-GB"/>
              </w:rPr>
              <w:t>                </w:t>
            </w:r>
            <w:r w:rsidRPr="00743B82">
              <w:rPr>
                <w:rFonts w:asciiTheme="minorHAnsi" w:hAnsiTheme="minorHAnsi"/>
                <w:b/>
                <w:bCs/>
                <w:sz w:val="22"/>
                <w:szCs w:val="22"/>
                <w:lang w:eastAsia="en-GB"/>
              </w:rPr>
              <w:t>£23166 - £27394 + £1833 (Outer London Weighting)</w:t>
            </w:r>
          </w:p>
          <w:p w14:paraId="222A6BE4" w14:textId="77777777" w:rsidR="00743B82" w:rsidRPr="00743B82" w:rsidRDefault="00743B82" w:rsidP="00743B82">
            <w:pPr>
              <w:ind w:left="2160" w:hanging="2160"/>
              <w:rPr>
                <w:rFonts w:asciiTheme="minorHAnsi" w:hAnsiTheme="minorHAnsi"/>
                <w:b/>
                <w:bCs/>
                <w:sz w:val="22"/>
                <w:szCs w:val="22"/>
                <w:lang w:eastAsia="en-GB"/>
              </w:rPr>
            </w:pPr>
          </w:p>
          <w:p w14:paraId="2308A020" w14:textId="05E30E39" w:rsidR="00743B82" w:rsidRP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  <w:highlight w:val="lightGray"/>
              </w:rPr>
            </w:pPr>
          </w:p>
        </w:tc>
      </w:tr>
      <w:tr w:rsidR="00743B82" w:rsidRPr="00743B82" w14:paraId="12FAEA3C" w14:textId="77777777" w:rsidTr="00743B82">
        <w:trPr>
          <w:trHeight w:val="979"/>
        </w:trPr>
        <w:tc>
          <w:tcPr>
            <w:tcW w:w="10632" w:type="dxa"/>
          </w:tcPr>
          <w:p w14:paraId="4A00308C" w14:textId="77777777" w:rsidR="00743B82" w:rsidRP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  <w:highlight w:val="lightGray"/>
              </w:rPr>
            </w:pPr>
          </w:p>
          <w:p w14:paraId="04534633" w14:textId="223BA1DC" w:rsid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b/>
                <w:sz w:val="22"/>
                <w:szCs w:val="22"/>
              </w:rPr>
              <w:t xml:space="preserve">PURPOSE:  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>To promote excellence in education through the development, implementation and support of business-driven ICT</w:t>
            </w:r>
          </w:p>
          <w:p w14:paraId="5079D0C9" w14:textId="77777777" w:rsidR="00743B82" w:rsidRPr="00743B82" w:rsidRDefault="00743B82" w:rsidP="00743B82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09B8D61E" w14:textId="77777777" w:rsidR="00743B82" w:rsidRP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  <w:highlight w:val="lightGray"/>
              </w:rPr>
            </w:pPr>
          </w:p>
        </w:tc>
      </w:tr>
      <w:tr w:rsidR="00743B82" w:rsidRPr="00743B82" w14:paraId="23945EF3" w14:textId="77777777" w:rsidTr="00743B82">
        <w:trPr>
          <w:trHeight w:val="5289"/>
        </w:trPr>
        <w:tc>
          <w:tcPr>
            <w:tcW w:w="10632" w:type="dxa"/>
          </w:tcPr>
          <w:p w14:paraId="3EF8AF27" w14:textId="238AF510" w:rsidR="00743B82" w:rsidRP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  <w:highlight w:val="lightGray"/>
              </w:rPr>
            </w:pPr>
          </w:p>
          <w:p w14:paraId="65643D36" w14:textId="77777777" w:rsidR="00743B82" w:rsidRPr="00743B82" w:rsidRDefault="00743B82" w:rsidP="00743B82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smartTag w:uri="urn:schemas-microsoft-com:office:smarttags" w:element="stockticker">
              <w:r w:rsidRPr="00743B82">
                <w:rPr>
                  <w:rFonts w:asciiTheme="minorHAnsi" w:hAnsiTheme="minorHAnsi" w:cs="Arial"/>
                  <w:b/>
                  <w:sz w:val="22"/>
                  <w:szCs w:val="22"/>
                </w:rPr>
                <w:t>JOB</w:t>
              </w:r>
            </w:smartTag>
            <w:r w:rsidRPr="00743B82">
              <w:rPr>
                <w:rFonts w:asciiTheme="minorHAnsi" w:hAnsiTheme="minorHAnsi" w:cs="Arial"/>
                <w:b/>
                <w:sz w:val="22"/>
                <w:szCs w:val="22"/>
              </w:rPr>
              <w:t xml:space="preserve"> PURPOSE:  </w:t>
            </w:r>
          </w:p>
          <w:p w14:paraId="518D3CD9" w14:textId="77777777" w:rsidR="00743B82" w:rsidRP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26430D1" w14:textId="2FA5039F" w:rsidR="00743B82" w:rsidRPr="00743B82" w:rsidRDefault="00743B82" w:rsidP="00743B82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To manage the delivery of IC</w:t>
            </w:r>
            <w:r>
              <w:rPr>
                <w:rFonts w:asciiTheme="minorHAnsi" w:hAnsiTheme="minorHAnsi" w:cs="Arial"/>
                <w:sz w:val="22"/>
                <w:szCs w:val="22"/>
              </w:rPr>
              <w:t>T services across the Schools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 xml:space="preserve"> to ensure high quality provision to all users based on a customer service ethos</w:t>
            </w:r>
          </w:p>
          <w:p w14:paraId="48B18F8D" w14:textId="77777777" w:rsidR="00743B82" w:rsidRPr="00743B82" w:rsidRDefault="00743B82" w:rsidP="00743B82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To manage the customer satisfaction and ensure that the Service Levels are achieved. The role includes the establishment and management of service levels with internal customers and external service providers.</w:t>
            </w:r>
          </w:p>
          <w:p w14:paraId="5EDCF4F4" w14:textId="77777777" w:rsidR="00743B82" w:rsidRPr="00743B82" w:rsidRDefault="00743B82" w:rsidP="00743B82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Plan for major developments of the ICT service and project manage their implementation</w:t>
            </w:r>
          </w:p>
          <w:p w14:paraId="5DAE2196" w14:textId="3CD0B7E3" w:rsidR="00743B82" w:rsidRPr="00743B82" w:rsidRDefault="00743B82" w:rsidP="00743B82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Have an overall view of t</w:t>
            </w:r>
            <w:r>
              <w:rPr>
                <w:rFonts w:asciiTheme="minorHAnsi" w:hAnsiTheme="minorHAnsi" w:cs="Arial"/>
                <w:sz w:val="22"/>
                <w:szCs w:val="22"/>
              </w:rPr>
              <w:t>he capabilities of the school’s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 xml:space="preserve"> ICT service and contribute to continuous improvement to meet future needs </w:t>
            </w:r>
          </w:p>
          <w:p w14:paraId="7C4B5560" w14:textId="4A86C2E9" w:rsidR="00743B82" w:rsidRPr="00743B82" w:rsidRDefault="00743B82" w:rsidP="00743B82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 xml:space="preserve">To </w:t>
            </w:r>
            <w:r w:rsidR="00B974BD">
              <w:rPr>
                <w:rFonts w:asciiTheme="minorHAnsi" w:hAnsiTheme="minorHAnsi" w:cs="Arial"/>
                <w:sz w:val="22"/>
                <w:szCs w:val="22"/>
              </w:rPr>
              <w:t xml:space="preserve">develop and maintain </w:t>
            </w:r>
            <w:r>
              <w:rPr>
                <w:rFonts w:asciiTheme="minorHAnsi" w:hAnsiTheme="minorHAnsi" w:cs="Arial"/>
                <w:sz w:val="22"/>
                <w:szCs w:val="22"/>
              </w:rPr>
              <w:t>the School’s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 xml:space="preserve"> ICT Help-Desk </w:t>
            </w:r>
          </w:p>
          <w:p w14:paraId="71173491" w14:textId="50D68552" w:rsidR="00743B82" w:rsidRPr="00743B82" w:rsidRDefault="00743B82" w:rsidP="00743B82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To develop, im</w:t>
            </w:r>
            <w:r>
              <w:rPr>
                <w:rFonts w:asciiTheme="minorHAnsi" w:hAnsiTheme="minorHAnsi" w:cs="Arial"/>
                <w:sz w:val="22"/>
                <w:szCs w:val="22"/>
              </w:rPr>
              <w:t>plement and manage the Schools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 xml:space="preserve"> ICT systems to </w:t>
            </w:r>
            <w:proofErr w:type="spellStart"/>
            <w:r w:rsidR="00B974BD">
              <w:rPr>
                <w:rFonts w:asciiTheme="minorHAnsi" w:hAnsiTheme="minorHAnsi" w:cs="Arial"/>
                <w:sz w:val="22"/>
                <w:szCs w:val="22"/>
              </w:rPr>
              <w:t>recognised</w:t>
            </w:r>
            <w:proofErr w:type="spellEnd"/>
            <w:r w:rsidR="00B974BD">
              <w:rPr>
                <w:rFonts w:asciiTheme="minorHAnsi" w:hAnsiTheme="minorHAnsi" w:cs="Arial"/>
                <w:sz w:val="22"/>
                <w:szCs w:val="22"/>
              </w:rPr>
              <w:t xml:space="preserve"> standards</w:t>
            </w:r>
          </w:p>
          <w:p w14:paraId="22487FB6" w14:textId="0C7668CB" w:rsidR="00743B82" w:rsidRPr="00743B82" w:rsidRDefault="00743B82" w:rsidP="00743B82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 xml:space="preserve">To </w:t>
            </w:r>
            <w:r w:rsidR="00B974BD">
              <w:rPr>
                <w:rFonts w:asciiTheme="minorHAnsi" w:hAnsiTheme="minorHAnsi" w:cs="Arial"/>
                <w:sz w:val="22"/>
                <w:szCs w:val="22"/>
              </w:rPr>
              <w:t>develop and regularly test the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 xml:space="preserve"> ICT Disaster Re</w:t>
            </w:r>
            <w:r w:rsidR="00B974BD">
              <w:rPr>
                <w:rFonts w:asciiTheme="minorHAnsi" w:hAnsiTheme="minorHAnsi" w:cs="Arial"/>
                <w:sz w:val="22"/>
                <w:szCs w:val="22"/>
              </w:rPr>
              <w:t>covery and Business Continuity p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>lans</w:t>
            </w:r>
          </w:p>
          <w:p w14:paraId="52582549" w14:textId="77777777" w:rsidR="00743B82" w:rsidRPr="00743B82" w:rsidRDefault="00743B82" w:rsidP="00743B82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To capture and document business requirements and business processes</w:t>
            </w:r>
          </w:p>
          <w:p w14:paraId="1A9B35E4" w14:textId="77777777" w:rsidR="00743B82" w:rsidRPr="00743B82" w:rsidRDefault="00743B82" w:rsidP="00743B82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To document of key systems</w:t>
            </w:r>
          </w:p>
          <w:p w14:paraId="4F6F3389" w14:textId="6B9ECE60" w:rsidR="00743B82" w:rsidRPr="00743B82" w:rsidRDefault="00743B82" w:rsidP="00743B82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Provide first and secon</w:t>
            </w:r>
            <w:r>
              <w:rPr>
                <w:rFonts w:asciiTheme="minorHAnsi" w:hAnsiTheme="minorHAnsi" w:cs="Arial"/>
                <w:sz w:val="22"/>
                <w:szCs w:val="22"/>
              </w:rPr>
              <w:t>d line support for the School’s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>’ ICT queries with escalation to internal and third party resources as appropriate</w:t>
            </w:r>
          </w:p>
          <w:p w14:paraId="7818E216" w14:textId="77777777" w:rsidR="00743B82" w:rsidRDefault="00743B82" w:rsidP="00743B82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To manage backups and operational data security</w:t>
            </w:r>
          </w:p>
          <w:p w14:paraId="27BD2A83" w14:textId="4B0FA9BA" w:rsidR="00743B82" w:rsidRDefault="00B974BD" w:rsidP="00743B82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To d</w:t>
            </w:r>
            <w:r w:rsidR="00743B82">
              <w:rPr>
                <w:rFonts w:asciiTheme="minorHAnsi" w:hAnsiTheme="minorHAnsi" w:cs="Arial"/>
                <w:sz w:val="22"/>
                <w:szCs w:val="22"/>
              </w:rPr>
              <w:t>esign</w:t>
            </w:r>
            <w:r>
              <w:rPr>
                <w:rFonts w:asciiTheme="minorHAnsi" w:hAnsiTheme="minorHAnsi" w:cs="Arial"/>
                <w:sz w:val="22"/>
                <w:szCs w:val="22"/>
              </w:rPr>
              <w:t>, manage and maintain</w:t>
            </w:r>
            <w:r w:rsidR="00743B82">
              <w:rPr>
                <w:rFonts w:asciiTheme="minorHAnsi" w:hAnsiTheme="minorHAnsi" w:cs="Arial"/>
                <w:sz w:val="22"/>
                <w:szCs w:val="22"/>
              </w:rPr>
              <w:t xml:space="preserve"> the School Websites</w:t>
            </w:r>
          </w:p>
          <w:p w14:paraId="3C9C08C1" w14:textId="5AB096E9" w:rsidR="000E3A04" w:rsidRDefault="00743B82" w:rsidP="000E3A04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To manage and maintain the </w:t>
            </w:r>
            <w:r w:rsidR="00B974BD">
              <w:rPr>
                <w:rFonts w:asciiTheme="minorHAnsi" w:hAnsiTheme="minorHAnsi" w:cs="Arial"/>
                <w:sz w:val="22"/>
                <w:szCs w:val="22"/>
              </w:rPr>
              <w:t>contents of the virtual learning platform</w:t>
            </w:r>
          </w:p>
          <w:p w14:paraId="439A59DC" w14:textId="77777777" w:rsidR="000E3A04" w:rsidRDefault="000E3A04" w:rsidP="000E3A04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To ensure the website is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Ofsted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compliant</w:t>
            </w:r>
          </w:p>
          <w:p w14:paraId="1376385F" w14:textId="6C7B4554" w:rsidR="000E3A04" w:rsidRDefault="000E3A04" w:rsidP="000E3A04">
            <w:pPr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To support teaching staff and support staff with their day to day tasks by ensuring the ICT facilities are fit for purpose.</w:t>
            </w:r>
          </w:p>
          <w:p w14:paraId="4D572749" w14:textId="77777777" w:rsidR="000E3A04" w:rsidRPr="000E3A04" w:rsidRDefault="000E3A04" w:rsidP="000E3A04">
            <w:pPr>
              <w:ind w:left="720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4E81C9D" w14:textId="77777777" w:rsid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6DA66598" w14:textId="77777777" w:rsidR="000E3A04" w:rsidRPr="00743B82" w:rsidRDefault="000E3A04" w:rsidP="00743B8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43B82" w:rsidRPr="00743B82" w14:paraId="628A8FA4" w14:textId="77777777" w:rsidTr="00743B82">
        <w:trPr>
          <w:trHeight w:val="1698"/>
        </w:trPr>
        <w:tc>
          <w:tcPr>
            <w:tcW w:w="10632" w:type="dxa"/>
          </w:tcPr>
          <w:p w14:paraId="0E0B44F5" w14:textId="7FE4F53A" w:rsidR="00743B82" w:rsidRPr="00743B82" w:rsidRDefault="00743B82" w:rsidP="00743B82">
            <w:pPr>
              <w:rPr>
                <w:rFonts w:asciiTheme="minorHAnsi" w:hAnsiTheme="minorHAnsi" w:cs="Arial"/>
                <w:b/>
                <w:sz w:val="22"/>
                <w:szCs w:val="22"/>
                <w:highlight w:val="lightGray"/>
              </w:rPr>
            </w:pPr>
          </w:p>
          <w:p w14:paraId="616112B7" w14:textId="77777777" w:rsidR="00743B82" w:rsidRPr="00743B82" w:rsidRDefault="00743B82" w:rsidP="00743B82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b/>
                <w:sz w:val="22"/>
                <w:szCs w:val="22"/>
              </w:rPr>
              <w:t xml:space="preserve">REPORTING LINES:  </w:t>
            </w:r>
          </w:p>
          <w:p w14:paraId="6F56013E" w14:textId="517A8F86" w:rsid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b/>
                <w:sz w:val="22"/>
                <w:szCs w:val="22"/>
              </w:rPr>
              <w:t xml:space="preserve">Post holder reports to:  </w:t>
            </w:r>
            <w:r>
              <w:rPr>
                <w:rFonts w:asciiTheme="minorHAnsi" w:hAnsiTheme="minorHAnsi" w:cs="Arial"/>
                <w:sz w:val="22"/>
                <w:szCs w:val="22"/>
              </w:rPr>
              <w:t>Executive Headmistress</w:t>
            </w:r>
          </w:p>
          <w:p w14:paraId="65E0E603" w14:textId="0DA0A0BE" w:rsidR="00743B82" w:rsidRP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b/>
                <w:sz w:val="22"/>
                <w:szCs w:val="22"/>
              </w:rPr>
              <w:t>Line Management: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School Business Manager</w:t>
            </w:r>
          </w:p>
          <w:p w14:paraId="381D9930" w14:textId="28E250B1" w:rsidR="00743B82" w:rsidRPr="00743B82" w:rsidRDefault="00743B82" w:rsidP="00743B82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b/>
                <w:sz w:val="22"/>
                <w:szCs w:val="22"/>
              </w:rPr>
              <w:t xml:space="preserve">Liaison with: </w:t>
            </w:r>
            <w:r>
              <w:rPr>
                <w:rFonts w:asciiTheme="minorHAnsi" w:hAnsiTheme="minorHAnsi" w:cs="Arial"/>
                <w:sz w:val="22"/>
                <w:szCs w:val="22"/>
              </w:rPr>
              <w:t>Teaching and Support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 xml:space="preserve"> staff</w:t>
            </w:r>
          </w:p>
        </w:tc>
      </w:tr>
      <w:tr w:rsidR="00743B82" w:rsidRPr="00743B82" w14:paraId="28BC215F" w14:textId="77777777" w:rsidTr="00743B82">
        <w:trPr>
          <w:trHeight w:val="148"/>
        </w:trPr>
        <w:tc>
          <w:tcPr>
            <w:tcW w:w="10632" w:type="dxa"/>
          </w:tcPr>
          <w:p w14:paraId="78B5722C" w14:textId="77777777" w:rsidR="00743B82" w:rsidRPr="00743B82" w:rsidRDefault="00743B82" w:rsidP="00743B82">
            <w:pPr>
              <w:spacing w:after="120"/>
              <w:rPr>
                <w:rFonts w:asciiTheme="minorHAnsi" w:hAnsiTheme="minorHAnsi" w:cs="Arial"/>
                <w:b/>
                <w:sz w:val="22"/>
                <w:szCs w:val="22"/>
                <w:highlight w:val="lightGray"/>
              </w:rPr>
            </w:pPr>
          </w:p>
          <w:p w14:paraId="63E9FBE4" w14:textId="77777777" w:rsidR="00743B82" w:rsidRPr="00743B82" w:rsidRDefault="00743B82" w:rsidP="00743B82">
            <w:pPr>
              <w:spacing w:after="120"/>
              <w:rPr>
                <w:rFonts w:asciiTheme="minorHAnsi" w:hAnsiTheme="minorHAnsi" w:cs="Arial"/>
                <w:sz w:val="22"/>
                <w:szCs w:val="22"/>
              </w:rPr>
            </w:pPr>
            <w:smartTag w:uri="urn:schemas-microsoft-com:office:smarttags" w:element="stockticker">
              <w:r w:rsidRPr="00743B82">
                <w:rPr>
                  <w:rFonts w:asciiTheme="minorHAnsi" w:hAnsiTheme="minorHAnsi" w:cs="Arial"/>
                  <w:b/>
                  <w:sz w:val="22"/>
                  <w:szCs w:val="22"/>
                </w:rPr>
                <w:t>KEY</w:t>
              </w:r>
            </w:smartTag>
            <w:r w:rsidRPr="00743B82">
              <w:rPr>
                <w:rFonts w:asciiTheme="minorHAnsi" w:hAnsiTheme="minorHAnsi" w:cs="Arial"/>
                <w:b/>
                <w:sz w:val="22"/>
                <w:szCs w:val="22"/>
              </w:rPr>
              <w:t xml:space="preserve"> RESPONSIBILITIES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14:paraId="2271480D" w14:textId="58B9535B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 w:rsidRPr="00743B82">
              <w:rPr>
                <w:rFonts w:asciiTheme="minorHAnsi" w:hAnsiTheme="minorHAnsi"/>
                <w:sz w:val="22"/>
                <w:szCs w:val="22"/>
              </w:rPr>
              <w:t>Management of the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two School</w:t>
            </w:r>
            <w:r w:rsidRPr="00743B82">
              <w:rPr>
                <w:rFonts w:asciiTheme="minorHAnsi" w:hAnsiTheme="minorHAnsi"/>
                <w:sz w:val="22"/>
                <w:szCs w:val="22"/>
              </w:rPr>
              <w:t>’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743B82">
              <w:rPr>
                <w:rFonts w:asciiTheme="minorHAnsi" w:hAnsiTheme="minorHAnsi"/>
                <w:sz w:val="22"/>
                <w:szCs w:val="22"/>
              </w:rPr>
              <w:t xml:space="preserve"> ICT service</w:t>
            </w:r>
          </w:p>
          <w:p w14:paraId="0240DF66" w14:textId="77777777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 w:rsidRPr="00743B82">
              <w:rPr>
                <w:rFonts w:asciiTheme="minorHAnsi" w:hAnsiTheme="minorHAnsi"/>
                <w:sz w:val="22"/>
                <w:szCs w:val="22"/>
              </w:rPr>
              <w:t>Management of and contribution to expenditure of all relevant budgets</w:t>
            </w:r>
          </w:p>
          <w:p w14:paraId="0DC70D2C" w14:textId="1988B104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 w:rsidRPr="00743B82">
              <w:rPr>
                <w:rFonts w:asciiTheme="minorHAnsi" w:hAnsiTheme="minorHAnsi"/>
                <w:sz w:val="22"/>
                <w:szCs w:val="22"/>
              </w:rPr>
              <w:t xml:space="preserve">To manage the </w:t>
            </w:r>
            <w:r>
              <w:rPr>
                <w:rFonts w:asciiTheme="minorHAnsi" w:hAnsiTheme="minorHAnsi" w:cs="Arial"/>
                <w:sz w:val="22"/>
                <w:szCs w:val="22"/>
              </w:rPr>
              <w:t>School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>’</w:t>
            </w:r>
            <w:r>
              <w:rPr>
                <w:rFonts w:asciiTheme="minorHAnsi" w:hAnsiTheme="minorHAnsi" w:cs="Arial"/>
                <w:sz w:val="22"/>
                <w:szCs w:val="22"/>
              </w:rPr>
              <w:t>s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743B82">
              <w:rPr>
                <w:rFonts w:asciiTheme="minorHAnsi" w:hAnsiTheme="minorHAnsi"/>
                <w:sz w:val="22"/>
                <w:szCs w:val="22"/>
              </w:rPr>
              <w:t xml:space="preserve">ICT Helpdesk effectively </w:t>
            </w:r>
          </w:p>
          <w:p w14:paraId="2850FE8B" w14:textId="27AB28E3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To work with the two School Business Managers </w:t>
            </w:r>
            <w:r w:rsidRPr="00743B82">
              <w:rPr>
                <w:rFonts w:asciiTheme="minorHAnsi" w:hAnsiTheme="minorHAnsi"/>
                <w:sz w:val="22"/>
                <w:szCs w:val="22"/>
              </w:rPr>
              <w:t>to agree service levels with internal customers and external service providers</w:t>
            </w:r>
          </w:p>
          <w:p w14:paraId="4641F5C2" w14:textId="77777777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 w:rsidRPr="00743B82">
              <w:rPr>
                <w:rFonts w:asciiTheme="minorHAnsi" w:hAnsiTheme="minorHAnsi"/>
                <w:sz w:val="22"/>
                <w:szCs w:val="22"/>
              </w:rPr>
              <w:t>To build service relationships with teaching and support departments</w:t>
            </w:r>
          </w:p>
          <w:p w14:paraId="6B7DF674" w14:textId="77777777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 w:rsidRPr="00743B82">
              <w:rPr>
                <w:rFonts w:asciiTheme="minorHAnsi" w:hAnsiTheme="minorHAnsi"/>
                <w:sz w:val="22"/>
                <w:szCs w:val="22"/>
              </w:rPr>
              <w:t>To ensure helpdesk calls are logged and closed within agreed service levels</w:t>
            </w:r>
          </w:p>
          <w:p w14:paraId="5A64BE52" w14:textId="1F20AB7D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 w:rsidRPr="00743B82">
              <w:rPr>
                <w:rFonts w:asciiTheme="minorHAnsi" w:hAnsiTheme="minorHAnsi"/>
                <w:sz w:val="22"/>
                <w:szCs w:val="22"/>
              </w:rPr>
              <w:t xml:space="preserve">To maintain an accurate, and up to date project </w:t>
            </w:r>
            <w:r w:rsidR="00B974BD">
              <w:rPr>
                <w:rFonts w:asciiTheme="minorHAnsi" w:hAnsiTheme="minorHAnsi"/>
                <w:sz w:val="22"/>
                <w:szCs w:val="22"/>
              </w:rPr>
              <w:t xml:space="preserve">for new </w:t>
            </w:r>
            <w:r w:rsidRPr="00743B82">
              <w:rPr>
                <w:rFonts w:asciiTheme="minorHAnsi" w:hAnsiTheme="minorHAnsi"/>
                <w:sz w:val="22"/>
                <w:szCs w:val="22"/>
              </w:rPr>
              <w:t>systems</w:t>
            </w:r>
          </w:p>
          <w:p w14:paraId="65E62521" w14:textId="264FD133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 w:rsidRPr="00743B82">
              <w:rPr>
                <w:rFonts w:asciiTheme="minorHAnsi" w:hAnsiTheme="minorHAnsi"/>
                <w:sz w:val="22"/>
                <w:szCs w:val="22"/>
              </w:rPr>
              <w:t xml:space="preserve">To deliver enhancements to the </w:t>
            </w:r>
            <w:r w:rsidR="000E12E0">
              <w:rPr>
                <w:rFonts w:asciiTheme="minorHAnsi" w:hAnsiTheme="minorHAnsi" w:cs="Arial"/>
                <w:sz w:val="22"/>
                <w:szCs w:val="22"/>
              </w:rPr>
              <w:t>Schools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 xml:space="preserve">’ </w:t>
            </w:r>
            <w:r w:rsidRPr="00743B82">
              <w:rPr>
                <w:rFonts w:asciiTheme="minorHAnsi" w:hAnsiTheme="minorHAnsi"/>
                <w:sz w:val="22"/>
                <w:szCs w:val="22"/>
              </w:rPr>
              <w:t xml:space="preserve">systems as agreed with the </w:t>
            </w:r>
            <w:r w:rsidR="000E12E0">
              <w:rPr>
                <w:rFonts w:asciiTheme="minorHAnsi" w:hAnsiTheme="minorHAnsi"/>
                <w:sz w:val="22"/>
                <w:szCs w:val="22"/>
              </w:rPr>
              <w:t>Executive Headmistress</w:t>
            </w:r>
          </w:p>
          <w:p w14:paraId="492B5EEB" w14:textId="77777777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 w:rsidRPr="00743B82">
              <w:rPr>
                <w:rFonts w:asciiTheme="minorHAnsi" w:hAnsiTheme="minorHAnsi"/>
                <w:sz w:val="22"/>
                <w:szCs w:val="22"/>
              </w:rPr>
              <w:t>To document business requirements and business processes for all system developments to a high standard</w:t>
            </w:r>
          </w:p>
          <w:p w14:paraId="1FE547D9" w14:textId="77777777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 w:rsidRPr="00743B82">
              <w:rPr>
                <w:rFonts w:asciiTheme="minorHAnsi" w:hAnsiTheme="minorHAnsi"/>
                <w:sz w:val="22"/>
                <w:szCs w:val="22"/>
              </w:rPr>
              <w:t>To ensure that all core systems are documented to an appropriate level</w:t>
            </w:r>
          </w:p>
          <w:p w14:paraId="7AE997FF" w14:textId="746D4FB4" w:rsidR="00743B82" w:rsidRPr="00B974BD" w:rsidRDefault="00743B82" w:rsidP="00B974BD">
            <w:pPr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 w:rsidRPr="00743B82">
              <w:rPr>
                <w:rFonts w:asciiTheme="minorHAnsi" w:hAnsiTheme="minorHAnsi"/>
                <w:sz w:val="22"/>
                <w:szCs w:val="22"/>
              </w:rPr>
              <w:t>To ensure that all core systems are managed to best practice standards, including backups, data security and business continuity</w:t>
            </w:r>
          </w:p>
          <w:p w14:paraId="6E790CAB" w14:textId="77777777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To identify serious technical issues arising from any ICT event, ensuring that appropriate action is taken, including referral, escalation and involvement of third party support partners</w:t>
            </w:r>
          </w:p>
          <w:p w14:paraId="34E7DFDA" w14:textId="77777777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Attend service review meetings: areas covered will include performance reports, service improvements, quality and processes</w:t>
            </w:r>
          </w:p>
          <w:p w14:paraId="3E837F0B" w14:textId="2097A7E0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To develop and facilitate workshops and training courses</w:t>
            </w:r>
            <w:r w:rsidR="00B974BD">
              <w:rPr>
                <w:rFonts w:asciiTheme="minorHAnsi" w:hAnsiTheme="minorHAnsi" w:cs="Arial"/>
                <w:sz w:val="22"/>
                <w:szCs w:val="22"/>
              </w:rPr>
              <w:t xml:space="preserve"> to support teaching and learning activities</w:t>
            </w:r>
          </w:p>
          <w:p w14:paraId="55ADA276" w14:textId="77777777" w:rsid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Responsible for the safe and secure keeping and maintenance of the Academies’ server rooms and associated ICT equipment.</w:t>
            </w:r>
          </w:p>
          <w:p w14:paraId="779E768B" w14:textId="043EA237" w:rsidR="000E3A04" w:rsidRPr="00743B82" w:rsidRDefault="000E3A04" w:rsidP="00743B82">
            <w:pPr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To procure ICT facilities as and when required and ensuring best value.</w:t>
            </w:r>
          </w:p>
          <w:p w14:paraId="013E5E11" w14:textId="7475EEAA" w:rsidR="00743B82" w:rsidRPr="00743B82" w:rsidRDefault="000E12E0" w:rsidP="00743B82">
            <w:pPr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To ensure that the School</w:t>
            </w:r>
            <w:r w:rsidR="00743B82" w:rsidRPr="00743B82">
              <w:rPr>
                <w:rFonts w:asciiTheme="minorHAnsi" w:hAnsiTheme="minorHAnsi" w:cs="Arial"/>
                <w:sz w:val="22"/>
                <w:szCs w:val="22"/>
              </w:rPr>
              <w:t xml:space="preserve"> comply with Health and Safety legislation in relation to ICT equipment and its use</w:t>
            </w:r>
          </w:p>
          <w:p w14:paraId="50AB5371" w14:textId="3E260934" w:rsidR="00743B82" w:rsidRPr="00743B82" w:rsidRDefault="000E12E0" w:rsidP="00743B82">
            <w:pPr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To ensure the School</w:t>
            </w:r>
            <w:r w:rsidR="00743B82" w:rsidRPr="00743B82">
              <w:rPr>
                <w:rFonts w:asciiTheme="minorHAnsi" w:hAnsiTheme="minorHAnsi" w:cs="Arial"/>
                <w:sz w:val="22"/>
                <w:szCs w:val="22"/>
              </w:rPr>
              <w:t xml:space="preserve"> are acting responsibly and legally with respect to copyright, computer misuse and data protection.</w:t>
            </w:r>
          </w:p>
          <w:p w14:paraId="4DDD5ACD" w14:textId="11CBA3A1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Any other duties commensurate with the grade of the post</w:t>
            </w:r>
            <w:r w:rsidR="001D7290">
              <w:rPr>
                <w:rFonts w:asciiTheme="minorHAnsi" w:hAnsiTheme="minorHAnsi" w:cs="Arial"/>
                <w:sz w:val="22"/>
                <w:szCs w:val="22"/>
              </w:rPr>
              <w:t xml:space="preserve"> and as directed by the Executive Headmistress</w:t>
            </w:r>
          </w:p>
          <w:p w14:paraId="3FF157A5" w14:textId="77777777" w:rsidR="00743B82" w:rsidRPr="00743B82" w:rsidRDefault="00743B82" w:rsidP="00743B82">
            <w:pPr>
              <w:ind w:left="3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43B82" w:rsidRPr="00743B82" w14:paraId="18E22806" w14:textId="77777777" w:rsidTr="00743B82">
        <w:trPr>
          <w:trHeight w:val="148"/>
        </w:trPr>
        <w:tc>
          <w:tcPr>
            <w:tcW w:w="10632" w:type="dxa"/>
          </w:tcPr>
          <w:p w14:paraId="5458F77A" w14:textId="77777777" w:rsidR="00743B82" w:rsidRPr="00743B82" w:rsidRDefault="00743B82" w:rsidP="00743B82">
            <w:pPr>
              <w:ind w:left="36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b/>
                <w:sz w:val="22"/>
                <w:szCs w:val="22"/>
              </w:rPr>
              <w:t>Review</w:t>
            </w:r>
          </w:p>
          <w:p w14:paraId="741AE579" w14:textId="77777777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The job will be subject to annual review. It may be amended at the request of the senior management team or at the request of the post holder after consultation</w:t>
            </w:r>
          </w:p>
          <w:p w14:paraId="46E25136" w14:textId="2C844F8F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The duties of the post could change bas</w:t>
            </w:r>
            <w:r>
              <w:rPr>
                <w:rFonts w:asciiTheme="minorHAnsi" w:hAnsiTheme="minorHAnsi" w:cs="Arial"/>
                <w:sz w:val="22"/>
                <w:szCs w:val="22"/>
              </w:rPr>
              <w:t>ed on the needs of the Schools</w:t>
            </w:r>
            <w:r w:rsidRPr="00743B82">
              <w:rPr>
                <w:rFonts w:asciiTheme="minorHAnsi" w:hAnsiTheme="minorHAnsi" w:cs="Arial"/>
                <w:sz w:val="22"/>
                <w:szCs w:val="22"/>
              </w:rPr>
              <w:t>, legislation, technology or policy and appropriate training will be given to enable the post holder to undertake new or varied work. The job description should be reviewed annually.</w:t>
            </w:r>
          </w:p>
          <w:p w14:paraId="73526100" w14:textId="77777777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Where them post holder is uncertain regards any user request advice shall be sought from the line manager.</w:t>
            </w:r>
          </w:p>
          <w:p w14:paraId="3A603BC8" w14:textId="77777777" w:rsidR="00743B82" w:rsidRPr="00743B82" w:rsidRDefault="00743B82" w:rsidP="00743B82">
            <w:pPr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43B82">
              <w:rPr>
                <w:rFonts w:asciiTheme="minorHAnsi" w:hAnsiTheme="minorHAnsi" w:cs="Arial"/>
                <w:sz w:val="22"/>
                <w:szCs w:val="22"/>
              </w:rPr>
              <w:t>Observance of Confidentiality, Health and Safety Policies and Internet Code of Practice will be required.</w:t>
            </w:r>
          </w:p>
        </w:tc>
      </w:tr>
    </w:tbl>
    <w:p w14:paraId="0B2CBCE9" w14:textId="77777777" w:rsidR="004D4EB5" w:rsidRPr="00B767C4" w:rsidRDefault="004D4EB5" w:rsidP="00C42D89">
      <w:pPr>
        <w:spacing w:line="276" w:lineRule="auto"/>
        <w:rPr>
          <w:rFonts w:ascii="Arial" w:eastAsiaTheme="minorHAnsi" w:hAnsi="Arial" w:cs="Arial"/>
          <w:sz w:val="22"/>
          <w:szCs w:val="22"/>
          <w:lang w:val="en-GB"/>
        </w:rPr>
      </w:pPr>
    </w:p>
    <w:sectPr w:rsidR="004D4EB5" w:rsidRPr="00B767C4" w:rsidSect="005F43AD">
      <w:pgSz w:w="11906" w:h="16838"/>
      <w:pgMar w:top="567" w:right="991" w:bottom="0" w:left="993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7B4CBD" w14:textId="77777777" w:rsidR="00743B82" w:rsidRDefault="00743B82" w:rsidP="00056B2A">
      <w:r>
        <w:separator/>
      </w:r>
    </w:p>
  </w:endnote>
  <w:endnote w:type="continuationSeparator" w:id="0">
    <w:p w14:paraId="009327A9" w14:textId="77777777" w:rsidR="00743B82" w:rsidRDefault="00743B82" w:rsidP="00056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D48012" w14:textId="77777777" w:rsidR="00743B82" w:rsidRDefault="00743B82" w:rsidP="00056B2A">
      <w:r>
        <w:separator/>
      </w:r>
    </w:p>
  </w:footnote>
  <w:footnote w:type="continuationSeparator" w:id="0">
    <w:p w14:paraId="3D302CF8" w14:textId="77777777" w:rsidR="00743B82" w:rsidRDefault="00743B82" w:rsidP="00056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5C20"/>
    <w:multiLevelType w:val="hybridMultilevel"/>
    <w:tmpl w:val="28A22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765B83"/>
    <w:multiLevelType w:val="hybridMultilevel"/>
    <w:tmpl w:val="03EE2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223BE"/>
    <w:multiLevelType w:val="hybridMultilevel"/>
    <w:tmpl w:val="F230BC0E"/>
    <w:lvl w:ilvl="0" w:tplc="FFFFFFFF">
      <w:start w:val="1"/>
      <w:numFmt w:val="lowerLetter"/>
      <w:lvlText w:val="(%1)"/>
      <w:lvlJc w:val="left"/>
      <w:pPr>
        <w:tabs>
          <w:tab w:val="num" w:pos="1701"/>
        </w:tabs>
        <w:ind w:left="1701" w:hanging="567"/>
      </w:pPr>
      <w:rPr>
        <w:rFonts w:ascii="Arial" w:eastAsia="Calibri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>
    <w:nsid w:val="28AD30BC"/>
    <w:multiLevelType w:val="hybridMultilevel"/>
    <w:tmpl w:val="D3AC20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B52C92"/>
    <w:multiLevelType w:val="hybridMultilevel"/>
    <w:tmpl w:val="513A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D77BEC"/>
    <w:multiLevelType w:val="hybridMultilevel"/>
    <w:tmpl w:val="A78886B2"/>
    <w:lvl w:ilvl="0" w:tplc="F3605A4C">
      <w:start w:val="1"/>
      <w:numFmt w:val="lowerLetter"/>
      <w:lvlText w:val="(%1)"/>
      <w:lvlJc w:val="left"/>
      <w:pPr>
        <w:ind w:left="928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FA87039"/>
    <w:multiLevelType w:val="hybridMultilevel"/>
    <w:tmpl w:val="F3E07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48240A"/>
    <w:multiLevelType w:val="hybridMultilevel"/>
    <w:tmpl w:val="A4803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D87F1A"/>
    <w:multiLevelType w:val="hybridMultilevel"/>
    <w:tmpl w:val="B2CE3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59261F"/>
    <w:multiLevelType w:val="hybridMultilevel"/>
    <w:tmpl w:val="5B3C9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arbara Studd">
    <w15:presenceInfo w15:providerId="AD" w15:userId="S-1-5-21-2913938519-4024368736-3154394665-11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297"/>
    <w:rsid w:val="00000D50"/>
    <w:rsid w:val="00040E9B"/>
    <w:rsid w:val="00056B2A"/>
    <w:rsid w:val="00072CB5"/>
    <w:rsid w:val="000978CA"/>
    <w:rsid w:val="000C2033"/>
    <w:rsid w:val="000E12E0"/>
    <w:rsid w:val="000E3A04"/>
    <w:rsid w:val="000F0FBB"/>
    <w:rsid w:val="00137C85"/>
    <w:rsid w:val="00143202"/>
    <w:rsid w:val="001757FD"/>
    <w:rsid w:val="001934B7"/>
    <w:rsid w:val="001A5E0A"/>
    <w:rsid w:val="001B10A2"/>
    <w:rsid w:val="001D2297"/>
    <w:rsid w:val="001D7290"/>
    <w:rsid w:val="001D7652"/>
    <w:rsid w:val="0022186C"/>
    <w:rsid w:val="0024082C"/>
    <w:rsid w:val="00242D3A"/>
    <w:rsid w:val="00285EC5"/>
    <w:rsid w:val="002961F3"/>
    <w:rsid w:val="002C53B1"/>
    <w:rsid w:val="002D27EB"/>
    <w:rsid w:val="00303596"/>
    <w:rsid w:val="00344E52"/>
    <w:rsid w:val="003A0F63"/>
    <w:rsid w:val="003E7D42"/>
    <w:rsid w:val="004049D8"/>
    <w:rsid w:val="00454DE6"/>
    <w:rsid w:val="004D4EB5"/>
    <w:rsid w:val="004F3B85"/>
    <w:rsid w:val="005050F3"/>
    <w:rsid w:val="00545E1E"/>
    <w:rsid w:val="005641FE"/>
    <w:rsid w:val="005C69B7"/>
    <w:rsid w:val="005E048F"/>
    <w:rsid w:val="005F43AD"/>
    <w:rsid w:val="00644B6D"/>
    <w:rsid w:val="00671C67"/>
    <w:rsid w:val="006733A4"/>
    <w:rsid w:val="0068125C"/>
    <w:rsid w:val="006B186B"/>
    <w:rsid w:val="006C1FC6"/>
    <w:rsid w:val="006C54B9"/>
    <w:rsid w:val="006F125E"/>
    <w:rsid w:val="007114AF"/>
    <w:rsid w:val="00743B82"/>
    <w:rsid w:val="0074512F"/>
    <w:rsid w:val="007470C0"/>
    <w:rsid w:val="00761FA7"/>
    <w:rsid w:val="00762076"/>
    <w:rsid w:val="007D071F"/>
    <w:rsid w:val="007D7EA2"/>
    <w:rsid w:val="008276D9"/>
    <w:rsid w:val="00847E90"/>
    <w:rsid w:val="0087708F"/>
    <w:rsid w:val="00885BA6"/>
    <w:rsid w:val="008C0ACC"/>
    <w:rsid w:val="008D7559"/>
    <w:rsid w:val="008F5FC8"/>
    <w:rsid w:val="00920F7D"/>
    <w:rsid w:val="00957452"/>
    <w:rsid w:val="0099197F"/>
    <w:rsid w:val="00A37EB9"/>
    <w:rsid w:val="00A84AA1"/>
    <w:rsid w:val="00AB5B7F"/>
    <w:rsid w:val="00B00B55"/>
    <w:rsid w:val="00B06181"/>
    <w:rsid w:val="00B767C4"/>
    <w:rsid w:val="00B974BD"/>
    <w:rsid w:val="00C14AFB"/>
    <w:rsid w:val="00C42D89"/>
    <w:rsid w:val="00C92137"/>
    <w:rsid w:val="00CA263A"/>
    <w:rsid w:val="00CE232B"/>
    <w:rsid w:val="00D06260"/>
    <w:rsid w:val="00D10FDA"/>
    <w:rsid w:val="00E533AE"/>
    <w:rsid w:val="00E565F3"/>
    <w:rsid w:val="00E5687F"/>
    <w:rsid w:val="00ED31D9"/>
    <w:rsid w:val="00F0042B"/>
    <w:rsid w:val="00F457A2"/>
    <w:rsid w:val="00F613DF"/>
    <w:rsid w:val="00F86451"/>
    <w:rsid w:val="00F91C47"/>
    <w:rsid w:val="00F93DCD"/>
    <w:rsid w:val="00FA4B8F"/>
    <w:rsid w:val="00FE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6DC5C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2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297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6B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B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6B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6B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99197F"/>
    <w:pPr>
      <w:spacing w:before="100" w:beforeAutospacing="1"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74512F"/>
    <w:pPr>
      <w:ind w:left="720"/>
      <w:contextualSpacing/>
    </w:pPr>
  </w:style>
  <w:style w:type="paragraph" w:customStyle="1" w:styleId="Default">
    <w:name w:val="Default"/>
    <w:rsid w:val="00C14A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961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2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297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6B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B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6B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6B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99197F"/>
    <w:pPr>
      <w:spacing w:before="100" w:beforeAutospacing="1"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74512F"/>
    <w:pPr>
      <w:ind w:left="720"/>
      <w:contextualSpacing/>
    </w:pPr>
  </w:style>
  <w:style w:type="paragraph" w:customStyle="1" w:styleId="Default">
    <w:name w:val="Default"/>
    <w:rsid w:val="00C14A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961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2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22B152F0</Template>
  <TotalTime>0</TotalTime>
  <Pages>2</Pages>
  <Words>705</Words>
  <Characters>4024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</dc:creator>
  <cp:lastModifiedBy>June Gibson</cp:lastModifiedBy>
  <cp:revision>2</cp:revision>
  <cp:lastPrinted>2016-12-08T15:42:00Z</cp:lastPrinted>
  <dcterms:created xsi:type="dcterms:W3CDTF">2017-03-23T12:27:00Z</dcterms:created>
  <dcterms:modified xsi:type="dcterms:W3CDTF">2017-03-23T12:27:00Z</dcterms:modified>
</cp:coreProperties>
</file>