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81C" w:rsidRDefault="0032181C" w:rsidP="0032181C">
      <w:pPr>
        <w:spacing w:line="20" w:lineRule="atLeast"/>
        <w:rPr>
          <w:rFonts w:ascii="Arial Unicode MS" w:eastAsia="Arial Unicode MS" w:hAnsi="Arial Unicode MS" w:cs="Arial Unicode MS"/>
          <w:sz w:val="20"/>
          <w:szCs w:val="20"/>
        </w:rPr>
      </w:pPr>
      <w:bookmarkStart w:id="0" w:name="_GoBack"/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Position: </w:t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t>3rd Line Technical Project Engineer</w:t>
      </w:r>
      <w:r>
        <w:rPr>
          <w:rFonts w:ascii="Arial Unicode MS" w:eastAsia="Arial Unicode MS" w:hAnsi="Arial Unicode MS" w:cs="Arial Unicode MS"/>
          <w:sz w:val="20"/>
          <w:szCs w:val="20"/>
        </w:rPr>
        <w:br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>Company:</w:t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Joskos</w:t>
      </w: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Solutions</w:t>
      </w:r>
      <w:r>
        <w:rPr>
          <w:rFonts w:ascii="Arial Unicode MS" w:eastAsia="Arial Unicode MS" w:hAnsi="Arial Unicode MS" w:cs="Arial Unicode MS"/>
          <w:b/>
          <w:sz w:val="20"/>
          <w:szCs w:val="20"/>
        </w:rPr>
        <w:br/>
        <w:t>Salary:</w:t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£Negotiable + Training + Travel + </w:t>
      </w:r>
      <w:r w:rsidR="00D0728D">
        <w:rPr>
          <w:rFonts w:ascii="Arial Unicode MS" w:eastAsia="Arial Unicode MS" w:hAnsi="Arial Unicode MS" w:cs="Arial Unicode MS"/>
          <w:sz w:val="20"/>
          <w:szCs w:val="20"/>
        </w:rPr>
        <w:t>Bonus</w:t>
      </w:r>
    </w:p>
    <w:p w:rsidR="003018FA" w:rsidRPr="003018FA" w:rsidRDefault="0032181C" w:rsidP="003018FA">
      <w:pPr>
        <w:spacing w:line="20" w:lineRule="atLeast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mallCaps/>
          <w:color w:val="000000"/>
          <w:sz w:val="20"/>
          <w:szCs w:val="20"/>
        </w:rPr>
        <w:br/>
      </w:r>
      <w:r>
        <w:rPr>
          <w:rFonts w:ascii="Arial Unicode MS" w:eastAsia="Arial Unicode MS" w:hAnsi="Arial Unicode MS" w:cs="Arial Unicode MS"/>
          <w:sz w:val="20"/>
          <w:szCs w:val="20"/>
        </w:rPr>
        <w:t>Joskos Solutions is an established, Successful, multiple-award winning IT service provider to UK the UK education sector.  Based in Kentish Town, Camden, we are one of a select number of companies who are an Approved Supplier under the Department for Edu</w:t>
      </w:r>
      <w:r w:rsidR="00D106D1">
        <w:rPr>
          <w:rFonts w:ascii="Arial Unicode MS" w:eastAsia="Arial Unicode MS" w:hAnsi="Arial Unicode MS" w:cs="Arial Unicode MS"/>
          <w:sz w:val="20"/>
          <w:szCs w:val="20"/>
        </w:rPr>
        <w:t>cation’s ICT Services Framework as well as a Microsoft Gold Partner and Google For Work &amp; Education Partner.</w:t>
      </w:r>
      <w:r w:rsidR="00211174">
        <w:rPr>
          <w:rFonts w:ascii="Arial Unicode MS" w:eastAsia="Arial Unicode MS" w:hAnsi="Arial Unicode MS" w:cs="Arial Unicode MS"/>
          <w:sz w:val="20"/>
          <w:szCs w:val="20"/>
        </w:rPr>
        <w:br/>
        <w:t>Joskos is a service provider that delivers end-to-end solutions to</w:t>
      </w:r>
      <w:r w:rsidR="00D106D1">
        <w:rPr>
          <w:rFonts w:ascii="Arial Unicode MS" w:eastAsia="Arial Unicode MS" w:hAnsi="Arial Unicode MS" w:cs="Arial Unicode MS"/>
          <w:sz w:val="20"/>
          <w:szCs w:val="20"/>
        </w:rPr>
        <w:t xml:space="preserve"> the education sector,</w:t>
      </w:r>
      <w:r w:rsidR="00211174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D106D1">
        <w:rPr>
          <w:rFonts w:ascii="Arial Unicode MS" w:eastAsia="Arial Unicode MS" w:hAnsi="Arial Unicode MS" w:cs="Arial Unicode MS"/>
          <w:sz w:val="20"/>
          <w:szCs w:val="20"/>
        </w:rPr>
        <w:t xml:space="preserve">including </w:t>
      </w:r>
      <w:r w:rsidR="00211174">
        <w:rPr>
          <w:rFonts w:ascii="Arial Unicode MS" w:eastAsia="Arial Unicode MS" w:hAnsi="Arial Unicode MS" w:cs="Arial Unicode MS"/>
          <w:sz w:val="20"/>
          <w:szCs w:val="20"/>
        </w:rPr>
        <w:t xml:space="preserve">mobile learning solutions, server architecture, network infrastructure and </w:t>
      </w:r>
      <w:r w:rsidR="003018FA">
        <w:rPr>
          <w:rFonts w:ascii="Arial Unicode MS" w:eastAsia="Arial Unicode MS" w:hAnsi="Arial Unicode MS" w:cs="Arial Unicode MS"/>
          <w:sz w:val="20"/>
          <w:szCs w:val="20"/>
        </w:rPr>
        <w:t>more</w:t>
      </w:r>
      <w:r w:rsidR="00211174">
        <w:rPr>
          <w:rFonts w:ascii="Arial Unicode MS" w:eastAsia="Arial Unicode MS" w:hAnsi="Arial Unicode MS" w:cs="Arial Unicode MS"/>
          <w:sz w:val="20"/>
          <w:szCs w:val="20"/>
        </w:rPr>
        <w:t>.</w:t>
      </w:r>
      <w:r>
        <w:rPr>
          <w:rFonts w:ascii="Arial Unicode MS" w:eastAsia="Arial Unicode MS" w:hAnsi="Arial Unicode MS" w:cs="Arial Unicode MS"/>
          <w:sz w:val="20"/>
          <w:szCs w:val="20"/>
        </w:rPr>
        <w:br/>
      </w:r>
      <w:r w:rsidR="003018FA">
        <w:rPr>
          <w:rFonts w:ascii="Arial Unicode MS" w:eastAsia="Arial Unicode MS" w:hAnsi="Arial Unicode MS" w:cs="Arial Unicode MS"/>
          <w:sz w:val="20"/>
          <w:szCs w:val="20"/>
        </w:rPr>
        <w:br/>
      </w:r>
      <w:r w:rsidRPr="003018FA">
        <w:rPr>
          <w:b/>
        </w:rPr>
        <w:t>Purpose</w:t>
      </w:r>
      <w:r w:rsidR="00D0728D" w:rsidRPr="003018FA">
        <w:rPr>
          <w:b/>
        </w:rPr>
        <w:br/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>This is a great opportunity to join a fun, exciting, growing and service-focused business that is experiencing double digit year-on-year growth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in the IT for education sector. 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br/>
      </w:r>
      <w:r w:rsidR="003018FA">
        <w:rPr>
          <w:rFonts w:ascii="Arial Unicode MS" w:eastAsia="Arial Unicode MS" w:hAnsi="Arial Unicode MS" w:cs="Arial Unicode MS"/>
          <w:sz w:val="20"/>
          <w:szCs w:val="20"/>
        </w:rPr>
        <w:t xml:space="preserve">We are looking for 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>an experienced technical Project Engineer to join an existi</w:t>
      </w:r>
      <w:r w:rsidR="003018FA">
        <w:rPr>
          <w:rFonts w:ascii="Arial Unicode MS" w:eastAsia="Arial Unicode MS" w:hAnsi="Arial Unicode MS" w:cs="Arial Unicode MS"/>
          <w:sz w:val="20"/>
          <w:szCs w:val="20"/>
        </w:rPr>
        <w:t xml:space="preserve">ng, 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successful and growing team. 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br/>
        <w:t xml:space="preserve">The ideal candidate must be service focused, have great 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>communication skills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and have the technical skills and hunger to match.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You must be 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confident 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in 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>dealing with senior individuals as well as proactiv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ely managing all aspects in the delivery of </w:t>
      </w:r>
      <w:r w:rsidR="00D0728D" w:rsidRPr="003018FA">
        <w:rPr>
          <w:rFonts w:ascii="Arial Unicode MS" w:eastAsia="Arial Unicode MS" w:hAnsi="Arial Unicode MS" w:cs="Arial Unicode MS"/>
          <w:sz w:val="20"/>
          <w:szCs w:val="20"/>
        </w:rPr>
        <w:t>a 3</w:t>
      </w:r>
      <w:r w:rsidR="00D0728D" w:rsidRPr="003018FA">
        <w:rPr>
          <w:rFonts w:ascii="Arial Unicode MS" w:eastAsia="Arial Unicode MS" w:hAnsi="Arial Unicode MS" w:cs="Arial Unicode MS"/>
          <w:sz w:val="20"/>
          <w:szCs w:val="20"/>
          <w:vertAlign w:val="superscript"/>
        </w:rPr>
        <w:t>rd</w:t>
      </w:r>
      <w:r w:rsidR="00D0728D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Line Technical 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role.  If you are someone who enjoys a challenge, </w:t>
      </w:r>
      <w:r w:rsidR="00D0728D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has excellent communication skills, responds well to pressure and 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>wants to continually develop, grow and learn</w:t>
      </w:r>
      <w:r w:rsidR="00211174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new technologies</w:t>
      </w:r>
      <w:r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than this is potent</w:t>
      </w:r>
      <w:r w:rsidR="00D0728D" w:rsidRPr="003018FA">
        <w:rPr>
          <w:rFonts w:ascii="Arial Unicode MS" w:eastAsia="Arial Unicode MS" w:hAnsi="Arial Unicode MS" w:cs="Arial Unicode MS"/>
          <w:sz w:val="20"/>
          <w:szCs w:val="20"/>
        </w:rPr>
        <w:t>ially the perfect role for you.</w:t>
      </w:r>
      <w:r w:rsidR="003018FA" w:rsidRPr="003018FA">
        <w:rPr>
          <w:rFonts w:ascii="Arial Unicode MS" w:eastAsia="Arial Unicode MS" w:hAnsi="Arial Unicode MS" w:cs="Arial Unicode MS"/>
          <w:sz w:val="20"/>
          <w:szCs w:val="20"/>
        </w:rPr>
        <w:br/>
        <w:t>The right candidate will</w:t>
      </w:r>
      <w:r w:rsidR="003018FA">
        <w:rPr>
          <w:rFonts w:ascii="Arial Unicode MS" w:eastAsia="Arial Unicode MS" w:hAnsi="Arial Unicode MS" w:cs="Arial Unicode MS"/>
          <w:sz w:val="20"/>
          <w:szCs w:val="20"/>
        </w:rPr>
        <w:t xml:space="preserve"> have</w:t>
      </w:r>
      <w:r w:rsidR="003018FA" w:rsidRPr="003018FA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3018FA">
        <w:t>outstanding time management skills and a can-do, ownership/solution-focused approach.</w:t>
      </w:r>
    </w:p>
    <w:p w:rsidR="003018FA" w:rsidRDefault="00211174" w:rsidP="003018FA">
      <w:r w:rsidRPr="003018FA">
        <w:rPr>
          <w:b/>
        </w:rPr>
        <w:t>Key Responsibilities:</w:t>
      </w:r>
    </w:p>
    <w:p w:rsidR="003018FA" w:rsidRDefault="002D70EA" w:rsidP="003018FA">
      <w:pPr>
        <w:pStyle w:val="ListParagraph"/>
        <w:numPr>
          <w:ilvl w:val="0"/>
          <w:numId w:val="3"/>
        </w:numPr>
      </w:pPr>
      <w:r>
        <w:t>Working with</w:t>
      </w:r>
      <w:r w:rsidR="00D0728D">
        <w:t xml:space="preserve"> the Project Manager y</w:t>
      </w:r>
      <w:r w:rsidR="00211174">
        <w:t xml:space="preserve">ou will be </w:t>
      </w:r>
      <w:r w:rsidR="004D0DED">
        <w:t xml:space="preserve">a technical lead and </w:t>
      </w:r>
      <w:r w:rsidR="00211174">
        <w:t xml:space="preserve">responsible for the technical scoping and </w:t>
      </w:r>
      <w:r w:rsidR="004D0DED">
        <w:t xml:space="preserve">successful </w:t>
      </w:r>
      <w:r w:rsidR="00211174">
        <w:t>delivery of projects</w:t>
      </w:r>
      <w:r w:rsidR="004D0DED">
        <w:t xml:space="preserve"> </w:t>
      </w:r>
      <w:r w:rsidR="00211174">
        <w:t xml:space="preserve">within </w:t>
      </w:r>
      <w:r w:rsidR="00641E88">
        <w:t>defined tim</w:t>
      </w:r>
      <w:r w:rsidR="00211174">
        <w:t>esc</w:t>
      </w:r>
      <w:r w:rsidR="004D0DED">
        <w:t xml:space="preserve">ales &amp; </w:t>
      </w:r>
      <w:r w:rsidR="003018FA">
        <w:t>project objectives</w:t>
      </w:r>
    </w:p>
    <w:p w:rsidR="003018FA" w:rsidRDefault="003018FA" w:rsidP="003018FA">
      <w:pPr>
        <w:pStyle w:val="ListParagraph"/>
        <w:numPr>
          <w:ilvl w:val="0"/>
          <w:numId w:val="3"/>
        </w:numPr>
      </w:pPr>
      <w:r>
        <w:t>Successful delivery of multiple projects consisting of a variety of technologies and vendors</w:t>
      </w:r>
      <w:r w:rsidR="004D0DED">
        <w:t xml:space="preserve"> </w:t>
      </w:r>
    </w:p>
    <w:p w:rsidR="003018FA" w:rsidRDefault="00641E88" w:rsidP="003018FA">
      <w:pPr>
        <w:pStyle w:val="ListParagraph"/>
        <w:numPr>
          <w:ilvl w:val="0"/>
          <w:numId w:val="3"/>
        </w:numPr>
      </w:pPr>
      <w:r>
        <w:t xml:space="preserve">Maintain </w:t>
      </w:r>
      <w:r w:rsidR="004D0DED">
        <w:t xml:space="preserve">technical </w:t>
      </w:r>
      <w:r>
        <w:t>project delivery schedule by monitoring project progress, coordinating acti</w:t>
      </w:r>
      <w:r w:rsidR="00211174">
        <w:t>vities and resolving problems</w:t>
      </w:r>
      <w:r w:rsidR="00D0728D">
        <w:t xml:space="preserve"> </w:t>
      </w:r>
      <w:r w:rsidR="004D0DED">
        <w:t>should they arise</w:t>
      </w:r>
    </w:p>
    <w:p w:rsidR="003018FA" w:rsidRDefault="003018FA" w:rsidP="003018FA">
      <w:pPr>
        <w:pStyle w:val="ListParagraph"/>
        <w:numPr>
          <w:ilvl w:val="0"/>
          <w:numId w:val="3"/>
        </w:numPr>
      </w:pPr>
      <w:r>
        <w:t xml:space="preserve">Working closely with the PM to oversee </w:t>
      </w:r>
      <w:r w:rsidR="00641E88">
        <w:t>contractors and junior project engi</w:t>
      </w:r>
      <w:r w:rsidR="00211174">
        <w:t xml:space="preserve">neers during project delivery </w:t>
      </w:r>
      <w:r w:rsidR="004D0DED">
        <w:t>lifecycle</w:t>
      </w:r>
    </w:p>
    <w:p w:rsidR="00211174" w:rsidRDefault="00641E88" w:rsidP="003018FA">
      <w:pPr>
        <w:pStyle w:val="ListParagraph"/>
        <w:numPr>
          <w:ilvl w:val="0"/>
          <w:numId w:val="3"/>
        </w:numPr>
      </w:pPr>
      <w:r>
        <w:t>Conduct net</w:t>
      </w:r>
      <w:r w:rsidR="003018FA">
        <w:t xml:space="preserve">work surveys, </w:t>
      </w:r>
      <w:r w:rsidR="00211174">
        <w:t>assessments</w:t>
      </w:r>
      <w:r w:rsidR="004D0DED">
        <w:t>, documentation and</w:t>
      </w:r>
      <w:r w:rsidR="003018FA">
        <w:t xml:space="preserve"> reports – both pre and post-sale</w:t>
      </w:r>
    </w:p>
    <w:p w:rsidR="004D0DED" w:rsidRDefault="00641E88" w:rsidP="00F372CC">
      <w:pPr>
        <w:pStyle w:val="ListParagraph"/>
        <w:numPr>
          <w:ilvl w:val="0"/>
          <w:numId w:val="3"/>
        </w:numPr>
      </w:pPr>
      <w:r>
        <w:t>Review</w:t>
      </w:r>
      <w:r w:rsidR="004D0DED">
        <w:t>ing</w:t>
      </w:r>
      <w:r>
        <w:t xml:space="preserve"> and document</w:t>
      </w:r>
      <w:r w:rsidR="004D0DED">
        <w:t>ing</w:t>
      </w:r>
      <w:r>
        <w:t xml:space="preserve"> key tasks and deliverables </w:t>
      </w:r>
      <w:r w:rsidR="004D0DED">
        <w:t xml:space="preserve">projects to enable project teams </w:t>
      </w:r>
    </w:p>
    <w:p w:rsidR="00D0728D" w:rsidRPr="004D0DED" w:rsidRDefault="00D0728D" w:rsidP="004D0DED">
      <w:r w:rsidRPr="004D0DED">
        <w:rPr>
          <w:b/>
        </w:rPr>
        <w:t>Essential:</w:t>
      </w:r>
    </w:p>
    <w:p w:rsidR="00D0728D" w:rsidRDefault="00D0728D" w:rsidP="004D0DED">
      <w:pPr>
        <w:pStyle w:val="ListParagraph"/>
        <w:numPr>
          <w:ilvl w:val="0"/>
          <w:numId w:val="3"/>
        </w:numPr>
      </w:pPr>
      <w:r>
        <w:t>Experience of working within a Project Delivery team with internal and external stakeholders</w:t>
      </w:r>
    </w:p>
    <w:p w:rsidR="00211174" w:rsidRDefault="00641E88" w:rsidP="004D0DED">
      <w:pPr>
        <w:pStyle w:val="ListParagraph"/>
        <w:numPr>
          <w:ilvl w:val="0"/>
          <w:numId w:val="3"/>
        </w:numPr>
      </w:pPr>
      <w:r>
        <w:lastRenderedPageBreak/>
        <w:t xml:space="preserve">Proven ability to configure and troubleshoot variety of Windows Server OSs: 2003 through 2012 R2 </w:t>
      </w:r>
    </w:p>
    <w:p w:rsidR="00D0728D" w:rsidRDefault="00D0728D" w:rsidP="004D0DED">
      <w:pPr>
        <w:pStyle w:val="ListParagraph"/>
        <w:numPr>
          <w:ilvl w:val="0"/>
          <w:numId w:val="3"/>
        </w:numPr>
      </w:pPr>
      <w:r>
        <w:t>Knowledge of deployment solutions such as WDS</w:t>
      </w:r>
    </w:p>
    <w:p w:rsidR="00211174" w:rsidRDefault="00641E88" w:rsidP="004D0DED">
      <w:pPr>
        <w:pStyle w:val="ListParagraph"/>
        <w:numPr>
          <w:ilvl w:val="0"/>
          <w:numId w:val="3"/>
        </w:numPr>
      </w:pPr>
      <w:r>
        <w:t>Excellent understanding of the virtualization concepts with working knowledge of VMware and Hyper-V, includ</w:t>
      </w:r>
      <w:r w:rsidR="00211174">
        <w:t>ing highly-available clusters</w:t>
      </w:r>
    </w:p>
    <w:p w:rsidR="00211174" w:rsidRDefault="00D0728D" w:rsidP="004D0DED">
      <w:pPr>
        <w:pStyle w:val="ListParagraph"/>
        <w:numPr>
          <w:ilvl w:val="0"/>
          <w:numId w:val="3"/>
        </w:numPr>
      </w:pPr>
      <w:r>
        <w:t>P</w:t>
      </w:r>
      <w:r w:rsidR="00641E88">
        <w:t>roven ability to create hig</w:t>
      </w:r>
      <w:r w:rsidR="00211174">
        <w:t>hly-resilient SANs using iSCSI</w:t>
      </w:r>
    </w:p>
    <w:p w:rsidR="00211174" w:rsidRDefault="00D0728D" w:rsidP="004D0DED">
      <w:pPr>
        <w:pStyle w:val="ListParagraph"/>
        <w:numPr>
          <w:ilvl w:val="0"/>
          <w:numId w:val="3"/>
        </w:numPr>
      </w:pPr>
      <w:r>
        <w:t xml:space="preserve">Ability to </w:t>
      </w:r>
      <w:r w:rsidR="00641E88">
        <w:t>configur</w:t>
      </w:r>
      <w:r>
        <w:t xml:space="preserve">e </w:t>
      </w:r>
      <w:r w:rsidR="00211174">
        <w:t>VLANs, ACLs, STP and SNMP</w:t>
      </w:r>
    </w:p>
    <w:p w:rsidR="003018FA" w:rsidRDefault="00641E88" w:rsidP="004D0DED">
      <w:pPr>
        <w:pStyle w:val="ListParagraph"/>
        <w:numPr>
          <w:ilvl w:val="0"/>
          <w:numId w:val="3"/>
        </w:numPr>
      </w:pPr>
      <w:r>
        <w:t>Experience with Firewall</w:t>
      </w:r>
      <w:r w:rsidR="00211174">
        <w:t>s and Web filtering products</w:t>
      </w:r>
    </w:p>
    <w:p w:rsidR="003018FA" w:rsidRDefault="003018FA" w:rsidP="004D0DED">
      <w:pPr>
        <w:pStyle w:val="ListParagraph"/>
        <w:numPr>
          <w:ilvl w:val="0"/>
          <w:numId w:val="3"/>
        </w:numPr>
      </w:pPr>
      <w:r>
        <w:t xml:space="preserve">Driving licence </w:t>
      </w:r>
      <w:r w:rsidR="00D0728D">
        <w:br/>
      </w:r>
    </w:p>
    <w:p w:rsidR="003018FA" w:rsidRPr="003018FA" w:rsidRDefault="00D0728D" w:rsidP="003018FA">
      <w:r w:rsidRPr="003018FA">
        <w:rPr>
          <w:b/>
        </w:rPr>
        <w:t>Desirable</w:t>
      </w:r>
    </w:p>
    <w:p w:rsidR="00D0728D" w:rsidRPr="003018FA" w:rsidRDefault="00D0728D" w:rsidP="003018FA">
      <w:pPr>
        <w:pStyle w:val="ListParagraph"/>
        <w:numPr>
          <w:ilvl w:val="0"/>
          <w:numId w:val="1"/>
        </w:numPr>
      </w:pPr>
      <w:r>
        <w:t xml:space="preserve">Experience with Apple OSX and/or Google networks </w:t>
      </w:r>
    </w:p>
    <w:p w:rsidR="00D0728D" w:rsidRDefault="00211174" w:rsidP="00D0728D">
      <w:pPr>
        <w:pStyle w:val="ListParagraph"/>
        <w:numPr>
          <w:ilvl w:val="0"/>
          <w:numId w:val="1"/>
        </w:numPr>
      </w:pPr>
      <w:r>
        <w:t xml:space="preserve">The ideal candidate will be Microsoft Certified and will have scoped and delivered projects alongside the Prince2 methodology. </w:t>
      </w:r>
      <w:r>
        <w:br/>
      </w:r>
    </w:p>
    <w:p w:rsidR="00617A32" w:rsidRDefault="00641E88" w:rsidP="00D0728D">
      <w:r>
        <w:t>*Please note that if you are successful you will be required to satisfy pre-employment screening checks.</w:t>
      </w:r>
      <w:bookmarkEnd w:id="0"/>
    </w:p>
    <w:sectPr w:rsidR="00617A32" w:rsidSect="003018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E2DCB"/>
    <w:multiLevelType w:val="hybridMultilevel"/>
    <w:tmpl w:val="9808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03C4B"/>
    <w:multiLevelType w:val="hybridMultilevel"/>
    <w:tmpl w:val="C9D0AC24"/>
    <w:lvl w:ilvl="0" w:tplc="98A47A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B7E78"/>
    <w:multiLevelType w:val="hybridMultilevel"/>
    <w:tmpl w:val="12ACA4B2"/>
    <w:lvl w:ilvl="0" w:tplc="98A47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E88"/>
    <w:rsid w:val="00211174"/>
    <w:rsid w:val="002D70EA"/>
    <w:rsid w:val="003018FA"/>
    <w:rsid w:val="0032181C"/>
    <w:rsid w:val="004D0DED"/>
    <w:rsid w:val="00617A32"/>
    <w:rsid w:val="00641E88"/>
    <w:rsid w:val="00B16D22"/>
    <w:rsid w:val="00D0728D"/>
    <w:rsid w:val="00D106D1"/>
    <w:rsid w:val="00FC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0637BB-4E90-4F0B-87DD-5509A3A0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7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D658C260</Template>
  <TotalTime>0</TotalTime>
  <Pages>1</Pages>
  <Words>473</Words>
  <Characters>2699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Madhavji</dc:creator>
  <cp:keywords/>
  <dc:description/>
  <cp:lastModifiedBy>Louis Sutherland</cp:lastModifiedBy>
  <cp:revision>2</cp:revision>
  <dcterms:created xsi:type="dcterms:W3CDTF">2016-06-01T15:51:00Z</dcterms:created>
  <dcterms:modified xsi:type="dcterms:W3CDTF">2016-06-01T15:51:00Z</dcterms:modified>
</cp:coreProperties>
</file>