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0E1" w:rsidRDefault="00D130E1" w:rsidP="00D130E1">
      <w:pPr>
        <w:rPr>
          <w:lang w:val="en-US"/>
        </w:rPr>
      </w:pPr>
    </w:p>
    <w:p w:rsidR="00D130E1" w:rsidRDefault="00D130E1" w:rsidP="00D130E1"/>
    <w:p w:rsidR="00D130E1" w:rsidRDefault="00D130E1" w:rsidP="00D130E1"/>
    <w:p w:rsidR="00D130E1" w:rsidRDefault="00D130E1" w:rsidP="00D130E1">
      <w:pPr>
        <w:pStyle w:val="Title"/>
        <w:rPr>
          <w:rFonts w:ascii="Arial Unicode MS" w:hAnsi="Arial Unicode MS" w:cs="Arial Unicode MS"/>
          <w:b w:val="0"/>
          <w:bCs w:val="0"/>
          <w:sz w:val="20"/>
        </w:rPr>
      </w:pPr>
      <w:r>
        <w:rPr>
          <w:rFonts w:ascii="Arial Unicode MS" w:hAnsi="Arial Unicode MS" w:cs="Arial Unicode MS"/>
          <w:b w:val="0"/>
          <w:bCs w:val="0"/>
          <w:noProof/>
          <w:sz w:val="20"/>
          <w:lang w:eastAsia="en-GB"/>
        </w:rPr>
        <w:drawing>
          <wp:inline distT="0" distB="0" distL="0" distR="0">
            <wp:extent cx="504825" cy="800100"/>
            <wp:effectExtent l="19050" t="0" r="9525" b="0"/>
            <wp:docPr id="2" name="Picture 8" descr="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adge"/>
                    <pic:cNvPicPr>
                      <a:picLocks noChangeAspect="1" noChangeArrowheads="1"/>
                    </pic:cNvPicPr>
                  </pic:nvPicPr>
                  <pic:blipFill>
                    <a:blip r:embed="rId4" cstate="print">
                      <a:lum bright="18000" contrast="-6000"/>
                    </a:blip>
                    <a:srcRect l="1941" r="3424"/>
                    <a:stretch>
                      <a:fillRect/>
                    </a:stretch>
                  </pic:blipFill>
                  <pic:spPr bwMode="auto">
                    <a:xfrm>
                      <a:off x="0" y="0"/>
                      <a:ext cx="504825" cy="800100"/>
                    </a:xfrm>
                    <a:prstGeom prst="rect">
                      <a:avLst/>
                    </a:prstGeom>
                    <a:noFill/>
                    <a:ln w="9525">
                      <a:noFill/>
                      <a:miter lim="800000"/>
                      <a:headEnd/>
                      <a:tailEnd/>
                    </a:ln>
                  </pic:spPr>
                </pic:pic>
              </a:graphicData>
            </a:graphic>
          </wp:inline>
        </w:drawing>
      </w:r>
    </w:p>
    <w:p w:rsidR="00D130E1" w:rsidRDefault="00D130E1" w:rsidP="00D130E1">
      <w:pPr>
        <w:pStyle w:val="Title"/>
      </w:pPr>
      <w:r>
        <w:object w:dxaOrig="3431" w:dyaOrig="7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2pt;height:16.35pt" o:ole="">
            <v:imagedata r:id="rId5" o:title=""/>
          </v:shape>
          <o:OLEObject Type="Embed" ProgID="Serif.DrawPlus" ShapeID="_x0000_i1025" DrawAspect="Content" ObjectID="_1501053078" r:id="rId6"/>
        </w:object>
      </w:r>
    </w:p>
    <w:p w:rsidR="00D130E1" w:rsidRDefault="00D130E1" w:rsidP="00D130E1">
      <w:pPr>
        <w:pStyle w:val="Title"/>
      </w:pPr>
    </w:p>
    <w:p w:rsidR="00D130E1" w:rsidRPr="00547F29" w:rsidRDefault="00D130E1" w:rsidP="00D130E1">
      <w:pPr>
        <w:pStyle w:val="Title"/>
        <w:rPr>
          <w:rFonts w:cs="Arial"/>
          <w:sz w:val="28"/>
          <w:szCs w:val="22"/>
        </w:rPr>
      </w:pPr>
      <w:r w:rsidRPr="00547F29">
        <w:rPr>
          <w:rFonts w:cs="Arial"/>
          <w:sz w:val="28"/>
          <w:szCs w:val="22"/>
        </w:rPr>
        <w:t>WOOLWICH POLYTECHNIC SCHOOL</w:t>
      </w:r>
    </w:p>
    <w:p w:rsidR="00D130E1" w:rsidRPr="00547F29" w:rsidRDefault="00D130E1" w:rsidP="00D130E1">
      <w:pPr>
        <w:pStyle w:val="Title"/>
        <w:rPr>
          <w:rFonts w:cs="Arial"/>
          <w:sz w:val="28"/>
          <w:szCs w:val="22"/>
        </w:rPr>
      </w:pPr>
      <w:r w:rsidRPr="00547F29">
        <w:rPr>
          <w:rFonts w:cs="Arial"/>
          <w:sz w:val="28"/>
          <w:szCs w:val="22"/>
        </w:rPr>
        <w:t>Hutchins Road, Thamesmead, SE28 8AT</w:t>
      </w:r>
    </w:p>
    <w:p w:rsidR="00D130E1" w:rsidRPr="00547F29" w:rsidRDefault="00D130E1" w:rsidP="00D130E1">
      <w:pPr>
        <w:rPr>
          <w:rFonts w:ascii="Arial" w:hAnsi="Arial" w:cs="Arial"/>
          <w:sz w:val="28"/>
          <w:szCs w:val="22"/>
        </w:rPr>
      </w:pPr>
    </w:p>
    <w:p w:rsidR="00D130E1" w:rsidRPr="00547F29" w:rsidRDefault="001B4502" w:rsidP="00D130E1">
      <w:pPr>
        <w:jc w:val="center"/>
        <w:rPr>
          <w:rFonts w:ascii="Arial" w:hAnsi="Arial" w:cs="Arial"/>
          <w:b/>
          <w:sz w:val="28"/>
          <w:szCs w:val="22"/>
        </w:rPr>
      </w:pPr>
      <w:r>
        <w:rPr>
          <w:rFonts w:ascii="Arial" w:hAnsi="Arial" w:cs="Arial"/>
          <w:b/>
          <w:sz w:val="28"/>
          <w:szCs w:val="22"/>
        </w:rPr>
        <w:t>IT Engineer</w:t>
      </w:r>
    </w:p>
    <w:p w:rsidR="00D130E1" w:rsidRPr="00547F29" w:rsidRDefault="00D130E1" w:rsidP="00D130E1">
      <w:pPr>
        <w:jc w:val="center"/>
        <w:rPr>
          <w:rFonts w:ascii="Arial" w:hAnsi="Arial" w:cs="Arial"/>
          <w:b/>
          <w:sz w:val="22"/>
          <w:szCs w:val="22"/>
        </w:rPr>
      </w:pPr>
    </w:p>
    <w:p w:rsidR="00D130E1" w:rsidRPr="00547F29" w:rsidRDefault="00D130E1" w:rsidP="00D130E1">
      <w:pPr>
        <w:jc w:val="center"/>
        <w:rPr>
          <w:rFonts w:ascii="Arial" w:hAnsi="Arial" w:cs="Arial"/>
          <w:b/>
          <w:szCs w:val="22"/>
        </w:rPr>
      </w:pPr>
      <w:r w:rsidRPr="00547F29">
        <w:rPr>
          <w:rFonts w:ascii="Arial" w:hAnsi="Arial" w:cs="Arial"/>
          <w:b/>
          <w:szCs w:val="22"/>
        </w:rPr>
        <w:t xml:space="preserve">Are you interested in working </w:t>
      </w:r>
      <w:r w:rsidR="00007565" w:rsidRPr="00547F29">
        <w:rPr>
          <w:rFonts w:ascii="Arial" w:hAnsi="Arial" w:cs="Arial"/>
          <w:b/>
          <w:szCs w:val="22"/>
        </w:rPr>
        <w:t>in an “outstanding”</w:t>
      </w:r>
      <w:r w:rsidRPr="00547F29">
        <w:rPr>
          <w:rFonts w:ascii="Arial" w:hAnsi="Arial" w:cs="Arial"/>
          <w:b/>
          <w:szCs w:val="22"/>
        </w:rPr>
        <w:t xml:space="preserve"> school?</w:t>
      </w:r>
    </w:p>
    <w:p w:rsidR="00D130E1" w:rsidRPr="00547F29" w:rsidRDefault="00D130E1" w:rsidP="00D130E1">
      <w:pPr>
        <w:jc w:val="center"/>
        <w:rPr>
          <w:rFonts w:ascii="Arial" w:hAnsi="Arial" w:cs="Arial"/>
          <w:b/>
          <w:szCs w:val="22"/>
        </w:rPr>
      </w:pPr>
    </w:p>
    <w:p w:rsidR="00D130E1" w:rsidRPr="00547F29" w:rsidRDefault="00D130E1" w:rsidP="00D130E1">
      <w:pPr>
        <w:jc w:val="center"/>
        <w:rPr>
          <w:rFonts w:ascii="Arial" w:hAnsi="Arial" w:cs="Arial"/>
          <w:b/>
          <w:szCs w:val="22"/>
        </w:rPr>
      </w:pPr>
      <w:r w:rsidRPr="00547F29">
        <w:rPr>
          <w:rFonts w:ascii="Arial" w:hAnsi="Arial" w:cs="Arial"/>
          <w:b/>
          <w:szCs w:val="22"/>
        </w:rPr>
        <w:t>Can you make a positive contribution to pupil learning and development?</w:t>
      </w:r>
    </w:p>
    <w:p w:rsidR="00D130E1" w:rsidRPr="00547F29" w:rsidRDefault="00D130E1" w:rsidP="00D130E1">
      <w:pPr>
        <w:rPr>
          <w:rFonts w:ascii="Arial" w:hAnsi="Arial" w:cs="Arial"/>
          <w:b/>
          <w:szCs w:val="22"/>
        </w:rPr>
      </w:pPr>
    </w:p>
    <w:p w:rsidR="00D130E1" w:rsidRPr="00547F29" w:rsidRDefault="00D130E1" w:rsidP="00547F29">
      <w:pPr>
        <w:rPr>
          <w:rFonts w:ascii="Arial" w:hAnsi="Arial" w:cs="Arial"/>
          <w:b/>
          <w:szCs w:val="22"/>
        </w:rPr>
      </w:pPr>
      <w:r w:rsidRPr="00547F29">
        <w:rPr>
          <w:rFonts w:ascii="Arial" w:hAnsi="Arial" w:cs="Arial"/>
          <w:b/>
          <w:szCs w:val="22"/>
        </w:rPr>
        <w:t xml:space="preserve">Rate of pay: </w:t>
      </w:r>
      <w:r w:rsidR="001B4502">
        <w:rPr>
          <w:rFonts w:ascii="Arial" w:hAnsi="Arial" w:cs="Arial"/>
          <w:b/>
          <w:szCs w:val="22"/>
        </w:rPr>
        <w:t xml:space="preserve">Negotiable </w:t>
      </w:r>
      <w:r w:rsidRPr="00547F29">
        <w:rPr>
          <w:rFonts w:ascii="Arial" w:hAnsi="Arial" w:cs="Arial"/>
          <w:b/>
          <w:szCs w:val="22"/>
        </w:rPr>
        <w:t>depending o</w:t>
      </w:r>
      <w:r w:rsidR="001B4502">
        <w:rPr>
          <w:rFonts w:ascii="Arial" w:hAnsi="Arial" w:cs="Arial"/>
          <w:b/>
          <w:szCs w:val="22"/>
        </w:rPr>
        <w:t>n qualifications and experience</w:t>
      </w:r>
    </w:p>
    <w:p w:rsidR="00D130E1" w:rsidRPr="00547F29" w:rsidRDefault="00D130E1" w:rsidP="00D130E1">
      <w:pPr>
        <w:jc w:val="center"/>
        <w:rPr>
          <w:rFonts w:ascii="Arial" w:hAnsi="Arial" w:cs="Arial"/>
          <w:sz w:val="22"/>
          <w:szCs w:val="22"/>
        </w:rPr>
      </w:pPr>
    </w:p>
    <w:p w:rsidR="00497290" w:rsidRPr="00547F29" w:rsidRDefault="00497290" w:rsidP="00497290">
      <w:pPr>
        <w:rPr>
          <w:rFonts w:ascii="Arial" w:hAnsi="Arial" w:cs="Arial"/>
          <w:sz w:val="22"/>
          <w:szCs w:val="22"/>
        </w:rPr>
      </w:pPr>
      <w:r w:rsidRPr="00547F29">
        <w:rPr>
          <w:rFonts w:ascii="Arial" w:hAnsi="Arial" w:cs="Arial"/>
          <w:sz w:val="22"/>
          <w:szCs w:val="22"/>
        </w:rPr>
        <w:t>We are seeking to appoint a confident and s</w:t>
      </w:r>
      <w:r w:rsidR="001B4502">
        <w:rPr>
          <w:rFonts w:ascii="Arial" w:hAnsi="Arial" w:cs="Arial"/>
          <w:sz w:val="22"/>
          <w:szCs w:val="22"/>
        </w:rPr>
        <w:t>uitably qualified/experienced IT engineer</w:t>
      </w:r>
      <w:r w:rsidRPr="00547F29">
        <w:rPr>
          <w:rFonts w:ascii="Arial" w:hAnsi="Arial" w:cs="Arial"/>
          <w:sz w:val="22"/>
          <w:szCs w:val="22"/>
        </w:rPr>
        <w:t xml:space="preserve"> to become part of our IT Support team. Your work will include supporting the ICT network infrastructure and PC hardware across the school, assisting in the management of the network, installing, configuring, upgrading and troubleshooting PC faults, and installing applications and software.</w:t>
      </w:r>
    </w:p>
    <w:p w:rsidR="00497290" w:rsidRPr="00547F29" w:rsidRDefault="00497290" w:rsidP="00497290">
      <w:pPr>
        <w:rPr>
          <w:rFonts w:ascii="Arial" w:hAnsi="Arial" w:cs="Arial"/>
          <w:sz w:val="22"/>
          <w:szCs w:val="22"/>
        </w:rPr>
      </w:pPr>
    </w:p>
    <w:p w:rsidR="00497290" w:rsidRPr="00547F29" w:rsidRDefault="00497290" w:rsidP="00497290">
      <w:pPr>
        <w:rPr>
          <w:rFonts w:ascii="Arial" w:hAnsi="Arial" w:cs="Arial"/>
          <w:sz w:val="22"/>
          <w:szCs w:val="22"/>
        </w:rPr>
      </w:pPr>
      <w:r w:rsidRPr="00547F29">
        <w:rPr>
          <w:rFonts w:ascii="Arial" w:hAnsi="Arial" w:cs="Arial"/>
          <w:sz w:val="22"/>
          <w:szCs w:val="22"/>
        </w:rPr>
        <w:t xml:space="preserve">You will provide classroom support for students and technical support for teachers both at Woolwich Poly and </w:t>
      </w:r>
      <w:r w:rsidR="00D569D4">
        <w:rPr>
          <w:rFonts w:ascii="Arial" w:hAnsi="Arial" w:cs="Arial"/>
          <w:sz w:val="22"/>
          <w:szCs w:val="22"/>
        </w:rPr>
        <w:t xml:space="preserve">possibly </w:t>
      </w:r>
      <w:r w:rsidRPr="00547F29">
        <w:rPr>
          <w:rFonts w:ascii="Arial" w:hAnsi="Arial" w:cs="Arial"/>
          <w:sz w:val="22"/>
          <w:szCs w:val="22"/>
        </w:rPr>
        <w:t>in the local primary schools.</w:t>
      </w:r>
    </w:p>
    <w:p w:rsidR="00497290" w:rsidRPr="00547F29" w:rsidRDefault="00497290" w:rsidP="00497290">
      <w:pPr>
        <w:rPr>
          <w:rFonts w:ascii="Arial" w:hAnsi="Arial" w:cs="Arial"/>
          <w:sz w:val="22"/>
          <w:szCs w:val="22"/>
        </w:rPr>
      </w:pPr>
    </w:p>
    <w:p w:rsidR="00497290" w:rsidRPr="00547F29" w:rsidRDefault="00497290" w:rsidP="00497290">
      <w:pPr>
        <w:rPr>
          <w:rFonts w:ascii="Arial" w:hAnsi="Arial" w:cs="Arial"/>
          <w:sz w:val="22"/>
          <w:szCs w:val="22"/>
        </w:rPr>
      </w:pPr>
      <w:r w:rsidRPr="00547F29">
        <w:rPr>
          <w:rFonts w:ascii="Arial" w:hAnsi="Arial" w:cs="Arial"/>
          <w:sz w:val="22"/>
          <w:szCs w:val="22"/>
        </w:rPr>
        <w:t>For the right candidate this will be a challenging and extremely rewarding role.</w:t>
      </w:r>
    </w:p>
    <w:p w:rsidR="00497290" w:rsidRPr="00547F29" w:rsidRDefault="00497290" w:rsidP="00497290">
      <w:pPr>
        <w:rPr>
          <w:rFonts w:ascii="Arial" w:hAnsi="Arial" w:cs="Arial"/>
          <w:sz w:val="22"/>
          <w:szCs w:val="22"/>
        </w:rPr>
      </w:pPr>
    </w:p>
    <w:p w:rsidR="00EA41CD" w:rsidRPr="00547F29" w:rsidRDefault="00D130E1" w:rsidP="00D130E1">
      <w:pPr>
        <w:rPr>
          <w:rFonts w:ascii="Arial" w:hAnsi="Arial" w:cs="Arial"/>
          <w:sz w:val="22"/>
          <w:szCs w:val="22"/>
        </w:rPr>
      </w:pPr>
      <w:r w:rsidRPr="00547F29">
        <w:rPr>
          <w:rFonts w:ascii="Arial" w:hAnsi="Arial" w:cs="Arial"/>
          <w:sz w:val="22"/>
          <w:szCs w:val="22"/>
        </w:rPr>
        <w:t>Applicant</w:t>
      </w:r>
      <w:r w:rsidR="000504C2" w:rsidRPr="00547F29">
        <w:rPr>
          <w:rFonts w:ascii="Arial" w:hAnsi="Arial" w:cs="Arial"/>
          <w:sz w:val="22"/>
          <w:szCs w:val="22"/>
        </w:rPr>
        <w:t>s must be able to provide</w:t>
      </w:r>
      <w:r w:rsidRPr="00547F29">
        <w:rPr>
          <w:rFonts w:ascii="Arial" w:hAnsi="Arial" w:cs="Arial"/>
          <w:sz w:val="22"/>
          <w:szCs w:val="22"/>
        </w:rPr>
        <w:t xml:space="preserve"> evidence of a good standard of literacy (oral and written) and numeracy, and be well organised</w:t>
      </w:r>
      <w:r w:rsidR="00EA41CD" w:rsidRPr="00547F29">
        <w:rPr>
          <w:rFonts w:ascii="Arial" w:hAnsi="Arial" w:cs="Arial"/>
          <w:sz w:val="22"/>
          <w:szCs w:val="22"/>
        </w:rPr>
        <w:t xml:space="preserve"> and be confident in the presence of others, and demonstrate initiative and resourcefulness.</w:t>
      </w:r>
      <w:r w:rsidRPr="00547F29">
        <w:rPr>
          <w:rFonts w:ascii="Arial" w:hAnsi="Arial" w:cs="Arial"/>
          <w:sz w:val="22"/>
          <w:szCs w:val="22"/>
        </w:rPr>
        <w:t xml:space="preserve"> </w:t>
      </w:r>
    </w:p>
    <w:p w:rsidR="00EA41CD" w:rsidRPr="00547F29" w:rsidRDefault="00EA41CD" w:rsidP="00D130E1">
      <w:pPr>
        <w:rPr>
          <w:rFonts w:ascii="Arial" w:hAnsi="Arial" w:cs="Arial"/>
          <w:sz w:val="22"/>
          <w:szCs w:val="22"/>
        </w:rPr>
      </w:pPr>
    </w:p>
    <w:p w:rsidR="00D130E1" w:rsidRPr="00547F29" w:rsidRDefault="00D130E1" w:rsidP="00D130E1">
      <w:pPr>
        <w:rPr>
          <w:rFonts w:ascii="Arial" w:hAnsi="Arial" w:cs="Arial"/>
          <w:sz w:val="22"/>
          <w:szCs w:val="22"/>
        </w:rPr>
      </w:pPr>
      <w:r w:rsidRPr="00547F29">
        <w:rPr>
          <w:rFonts w:ascii="Arial" w:hAnsi="Arial" w:cs="Arial"/>
          <w:sz w:val="22"/>
          <w:szCs w:val="22"/>
        </w:rPr>
        <w:t>Whilst previous experience of working in a school environment is not essential (training will be provided), we are keen to recruit people wh</w:t>
      </w:r>
      <w:r w:rsidR="00C627A8" w:rsidRPr="00547F29">
        <w:rPr>
          <w:rFonts w:ascii="Arial" w:hAnsi="Arial" w:cs="Arial"/>
          <w:sz w:val="22"/>
          <w:szCs w:val="22"/>
        </w:rPr>
        <w:t>o are confident, keen</w:t>
      </w:r>
      <w:r w:rsidRPr="00547F29">
        <w:rPr>
          <w:rFonts w:ascii="Arial" w:hAnsi="Arial" w:cs="Arial"/>
          <w:sz w:val="22"/>
          <w:szCs w:val="22"/>
        </w:rPr>
        <w:t xml:space="preserve"> and reliable in providing a wide range of support</w:t>
      </w:r>
      <w:r w:rsidR="00EA41CD" w:rsidRPr="00547F29">
        <w:rPr>
          <w:rFonts w:ascii="Arial" w:hAnsi="Arial" w:cs="Arial"/>
          <w:sz w:val="22"/>
          <w:szCs w:val="22"/>
        </w:rPr>
        <w:t xml:space="preserve"> across the school</w:t>
      </w:r>
      <w:r w:rsidRPr="00547F29">
        <w:rPr>
          <w:rFonts w:ascii="Arial" w:hAnsi="Arial" w:cs="Arial"/>
          <w:sz w:val="22"/>
          <w:szCs w:val="22"/>
        </w:rPr>
        <w:t>.</w:t>
      </w:r>
    </w:p>
    <w:p w:rsidR="00D130E1" w:rsidRPr="00547F29" w:rsidRDefault="00D130E1" w:rsidP="00D130E1">
      <w:pPr>
        <w:rPr>
          <w:rFonts w:ascii="Arial" w:hAnsi="Arial" w:cs="Arial"/>
          <w:sz w:val="22"/>
          <w:szCs w:val="22"/>
        </w:rPr>
      </w:pPr>
    </w:p>
    <w:p w:rsidR="00D130E1" w:rsidRPr="00547F29" w:rsidRDefault="00D130E1" w:rsidP="00D130E1">
      <w:pPr>
        <w:rPr>
          <w:rFonts w:ascii="Arial" w:hAnsi="Arial" w:cs="Arial"/>
          <w:sz w:val="22"/>
          <w:szCs w:val="22"/>
        </w:rPr>
      </w:pPr>
      <w:r w:rsidRPr="00547F29">
        <w:rPr>
          <w:rFonts w:ascii="Arial" w:hAnsi="Arial" w:cs="Arial"/>
          <w:sz w:val="22"/>
          <w:szCs w:val="22"/>
        </w:rPr>
        <w:t xml:space="preserve">The school is committed to safeguarding and promoting the welfare of children, including the need for the successful candidate to undertake a </w:t>
      </w:r>
      <w:r w:rsidR="000A6217" w:rsidRPr="00547F29">
        <w:rPr>
          <w:rFonts w:ascii="Arial" w:hAnsi="Arial" w:cs="Arial"/>
          <w:sz w:val="22"/>
          <w:szCs w:val="22"/>
        </w:rPr>
        <w:t>disclosure and barring check v</w:t>
      </w:r>
      <w:r w:rsidRPr="00547F29">
        <w:rPr>
          <w:rFonts w:ascii="Arial" w:hAnsi="Arial" w:cs="Arial"/>
          <w:sz w:val="22"/>
          <w:szCs w:val="22"/>
        </w:rPr>
        <w:t xml:space="preserve">ia the </w:t>
      </w:r>
      <w:r w:rsidR="000A6217" w:rsidRPr="00547F29">
        <w:rPr>
          <w:rFonts w:ascii="Arial" w:hAnsi="Arial" w:cs="Arial"/>
          <w:sz w:val="22"/>
          <w:szCs w:val="22"/>
        </w:rPr>
        <w:t>Disclosure and Barring Service</w:t>
      </w:r>
      <w:r w:rsidRPr="00547F29">
        <w:rPr>
          <w:rFonts w:ascii="Arial" w:hAnsi="Arial" w:cs="Arial"/>
          <w:sz w:val="22"/>
          <w:szCs w:val="22"/>
        </w:rPr>
        <w:t>.</w:t>
      </w:r>
    </w:p>
    <w:p w:rsidR="00102F6E" w:rsidRPr="00547F29" w:rsidRDefault="00102F6E" w:rsidP="00D130E1">
      <w:pPr>
        <w:rPr>
          <w:rFonts w:ascii="Arial" w:hAnsi="Arial" w:cs="Arial"/>
          <w:sz w:val="22"/>
          <w:szCs w:val="22"/>
        </w:rPr>
      </w:pPr>
    </w:p>
    <w:p w:rsidR="00102F6E" w:rsidRPr="00547F29" w:rsidRDefault="00102F6E" w:rsidP="00D130E1">
      <w:pPr>
        <w:rPr>
          <w:rFonts w:ascii="Arial" w:hAnsi="Arial" w:cs="Arial"/>
          <w:sz w:val="22"/>
          <w:szCs w:val="22"/>
        </w:rPr>
      </w:pPr>
      <w:r w:rsidRPr="00547F29">
        <w:rPr>
          <w:rFonts w:ascii="Arial" w:hAnsi="Arial" w:cs="Arial"/>
          <w:sz w:val="22"/>
          <w:szCs w:val="22"/>
        </w:rPr>
        <w:t>Clo</w:t>
      </w:r>
      <w:r w:rsidR="00A471FB" w:rsidRPr="00547F29">
        <w:rPr>
          <w:rFonts w:ascii="Arial" w:hAnsi="Arial" w:cs="Arial"/>
          <w:sz w:val="22"/>
          <w:szCs w:val="22"/>
        </w:rPr>
        <w:t>sing da</w:t>
      </w:r>
      <w:r w:rsidR="001B4502">
        <w:rPr>
          <w:rFonts w:ascii="Arial" w:hAnsi="Arial" w:cs="Arial"/>
          <w:sz w:val="22"/>
          <w:szCs w:val="22"/>
        </w:rPr>
        <w:t xml:space="preserve">te for applications is 24 </w:t>
      </w:r>
      <w:bookmarkStart w:id="0" w:name="_GoBack"/>
      <w:bookmarkEnd w:id="0"/>
      <w:r w:rsidR="00D569D4">
        <w:rPr>
          <w:rFonts w:ascii="Arial" w:hAnsi="Arial" w:cs="Arial"/>
          <w:sz w:val="22"/>
          <w:szCs w:val="22"/>
        </w:rPr>
        <w:t>August</w:t>
      </w:r>
      <w:r w:rsidR="00CD0ABF">
        <w:rPr>
          <w:rFonts w:ascii="Arial" w:hAnsi="Arial" w:cs="Arial"/>
          <w:sz w:val="22"/>
          <w:szCs w:val="22"/>
        </w:rPr>
        <w:t xml:space="preserve"> </w:t>
      </w:r>
      <w:r w:rsidR="00A471FB" w:rsidRPr="00547F29">
        <w:rPr>
          <w:rFonts w:ascii="Arial" w:hAnsi="Arial" w:cs="Arial"/>
          <w:sz w:val="22"/>
          <w:szCs w:val="22"/>
        </w:rPr>
        <w:t>2014</w:t>
      </w:r>
      <w:r w:rsidRPr="00547F29">
        <w:rPr>
          <w:rFonts w:ascii="Arial" w:hAnsi="Arial" w:cs="Arial"/>
          <w:sz w:val="22"/>
          <w:szCs w:val="22"/>
        </w:rPr>
        <w:t>.</w:t>
      </w:r>
    </w:p>
    <w:p w:rsidR="00D130E1" w:rsidRPr="00547F29" w:rsidRDefault="00D130E1" w:rsidP="00D130E1">
      <w:pPr>
        <w:widowControl w:val="0"/>
        <w:rPr>
          <w:rFonts w:ascii="Arial" w:hAnsi="Arial" w:cs="Arial"/>
          <w:sz w:val="22"/>
          <w:szCs w:val="22"/>
        </w:rPr>
      </w:pPr>
    </w:p>
    <w:p w:rsidR="00D130E1" w:rsidRPr="00C627A8" w:rsidRDefault="00D130E1" w:rsidP="00D130E1">
      <w:pPr>
        <w:widowControl w:val="0"/>
        <w:rPr>
          <w:rFonts w:ascii="Arial" w:hAnsi="Arial" w:cs="Arial"/>
          <w:sz w:val="22"/>
          <w:szCs w:val="22"/>
        </w:rPr>
      </w:pPr>
      <w:r w:rsidRPr="00547F29">
        <w:rPr>
          <w:rFonts w:ascii="Arial" w:hAnsi="Arial" w:cs="Arial"/>
          <w:sz w:val="22"/>
          <w:szCs w:val="22"/>
        </w:rPr>
        <w:t xml:space="preserve">If you would like to know more about the post and us, please contact </w:t>
      </w:r>
      <w:r w:rsidR="000025C7" w:rsidRPr="00547F29">
        <w:rPr>
          <w:rFonts w:ascii="Arial" w:hAnsi="Arial" w:cs="Arial"/>
          <w:sz w:val="22"/>
          <w:szCs w:val="22"/>
        </w:rPr>
        <w:t>Alexa Rendell</w:t>
      </w:r>
      <w:r w:rsidRPr="00547F29">
        <w:rPr>
          <w:rFonts w:ascii="Arial" w:hAnsi="Arial" w:cs="Arial"/>
          <w:sz w:val="22"/>
          <w:szCs w:val="22"/>
        </w:rPr>
        <w:t xml:space="preserve"> on 020 8310 7000 or e-mail </w:t>
      </w:r>
      <w:r w:rsidR="000025C7" w:rsidRPr="00547F29">
        <w:rPr>
          <w:rFonts w:ascii="Arial" w:hAnsi="Arial" w:cs="Arial"/>
          <w:i/>
          <w:iCs/>
          <w:sz w:val="22"/>
          <w:szCs w:val="22"/>
        </w:rPr>
        <w:t>arendell</w:t>
      </w:r>
      <w:r w:rsidRPr="00547F29">
        <w:rPr>
          <w:rFonts w:ascii="Arial" w:hAnsi="Arial" w:cs="Arial"/>
          <w:i/>
          <w:iCs/>
          <w:sz w:val="22"/>
          <w:szCs w:val="22"/>
        </w:rPr>
        <w:t>@woolwichpoly.greenwich.sch.uk.</w:t>
      </w:r>
      <w:r w:rsidRPr="00547F29">
        <w:rPr>
          <w:rFonts w:ascii="Arial" w:hAnsi="Arial" w:cs="Arial"/>
          <w:sz w:val="22"/>
          <w:szCs w:val="22"/>
        </w:rPr>
        <w:t xml:space="preserve"> We will send you further</w:t>
      </w:r>
      <w:r w:rsidRPr="00C627A8">
        <w:rPr>
          <w:rFonts w:ascii="Arial" w:hAnsi="Arial" w:cs="Arial"/>
          <w:sz w:val="22"/>
          <w:szCs w:val="22"/>
        </w:rPr>
        <w:t xml:space="preserve"> details and an application form. Alternatively, you may access this information via our website on </w:t>
      </w:r>
      <w:r w:rsidRPr="00C627A8">
        <w:rPr>
          <w:rFonts w:ascii="Arial" w:hAnsi="Arial" w:cs="Arial"/>
          <w:i/>
          <w:iCs/>
          <w:sz w:val="22"/>
          <w:szCs w:val="22"/>
        </w:rPr>
        <w:t>www.woolwichpoly.greenwich.sch.uk</w:t>
      </w:r>
    </w:p>
    <w:p w:rsidR="00D130E1" w:rsidRPr="00C627A8" w:rsidRDefault="006E51BB" w:rsidP="00D130E1">
      <w:pPr>
        <w:rPr>
          <w:rFonts w:ascii="Arial" w:hAnsi="Arial" w:cs="Arial"/>
        </w:rPr>
      </w:pPr>
      <w:r>
        <w:rPr>
          <w:noProof/>
        </w:rPr>
        <w:drawing>
          <wp:anchor distT="0" distB="0" distL="114300" distR="114300" simplePos="0" relativeHeight="251658240" behindDoc="1" locked="0" layoutInCell="1" allowOverlap="1" wp14:anchorId="356B5AB6" wp14:editId="7283BE2C">
            <wp:simplePos x="0" y="0"/>
            <wp:positionH relativeFrom="rightMargin">
              <wp:posOffset>46104</wp:posOffset>
            </wp:positionH>
            <wp:positionV relativeFrom="paragraph">
              <wp:posOffset>438454</wp:posOffset>
            </wp:positionV>
            <wp:extent cx="567581" cy="517793"/>
            <wp:effectExtent l="0" t="0" r="4445" b="0"/>
            <wp:wrapNone/>
            <wp:docPr id="1" name="Picture 1" descr="C:\Users\jabrahams\Desktop\OutstandingLogo11-12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abrahams\Desktop\OutstandingLogo11-12_RGB.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581" cy="517793"/>
                    </a:xfrm>
                    <a:prstGeom prst="rect">
                      <a:avLst/>
                    </a:prstGeom>
                    <a:noFill/>
                    <a:ln>
                      <a:noFill/>
                    </a:ln>
                  </pic:spPr>
                </pic:pic>
              </a:graphicData>
            </a:graphic>
          </wp:anchor>
        </w:drawing>
      </w:r>
    </w:p>
    <w:p w:rsidR="00DB45C2" w:rsidRPr="00C627A8" w:rsidRDefault="00DB45C2">
      <w:pPr>
        <w:rPr>
          <w:rFonts w:ascii="Arial" w:hAnsi="Arial" w:cs="Arial"/>
        </w:rPr>
      </w:pPr>
    </w:p>
    <w:sectPr w:rsidR="00DB45C2" w:rsidRPr="00C627A8" w:rsidSect="00DB45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0E1"/>
    <w:rsid w:val="00000286"/>
    <w:rsid w:val="000025C7"/>
    <w:rsid w:val="00003619"/>
    <w:rsid w:val="00007565"/>
    <w:rsid w:val="000208BA"/>
    <w:rsid w:val="00024CA4"/>
    <w:rsid w:val="000504C2"/>
    <w:rsid w:val="00062BE2"/>
    <w:rsid w:val="000901B3"/>
    <w:rsid w:val="000A6217"/>
    <w:rsid w:val="00102F6E"/>
    <w:rsid w:val="00181442"/>
    <w:rsid w:val="001A3C34"/>
    <w:rsid w:val="001B4502"/>
    <w:rsid w:val="001D6DB1"/>
    <w:rsid w:val="001F042A"/>
    <w:rsid w:val="002A4996"/>
    <w:rsid w:val="002B5CD3"/>
    <w:rsid w:val="002D0182"/>
    <w:rsid w:val="00301BAB"/>
    <w:rsid w:val="003430C0"/>
    <w:rsid w:val="00354881"/>
    <w:rsid w:val="003659E8"/>
    <w:rsid w:val="0038171E"/>
    <w:rsid w:val="00386F15"/>
    <w:rsid w:val="003A5DCC"/>
    <w:rsid w:val="00425CD0"/>
    <w:rsid w:val="00480AB1"/>
    <w:rsid w:val="00497290"/>
    <w:rsid w:val="004A1D74"/>
    <w:rsid w:val="004A5F24"/>
    <w:rsid w:val="004C1E8F"/>
    <w:rsid w:val="004D1811"/>
    <w:rsid w:val="004F7DAF"/>
    <w:rsid w:val="00547F29"/>
    <w:rsid w:val="005D5543"/>
    <w:rsid w:val="005F7A77"/>
    <w:rsid w:val="00610485"/>
    <w:rsid w:val="00617F5B"/>
    <w:rsid w:val="006217F1"/>
    <w:rsid w:val="006227A0"/>
    <w:rsid w:val="00632A52"/>
    <w:rsid w:val="006728BA"/>
    <w:rsid w:val="006806D7"/>
    <w:rsid w:val="006E51BB"/>
    <w:rsid w:val="006E6D50"/>
    <w:rsid w:val="006F6B62"/>
    <w:rsid w:val="00705FBE"/>
    <w:rsid w:val="00710331"/>
    <w:rsid w:val="007148D5"/>
    <w:rsid w:val="007A696A"/>
    <w:rsid w:val="007B2C2C"/>
    <w:rsid w:val="007C7889"/>
    <w:rsid w:val="007D03FD"/>
    <w:rsid w:val="007E6640"/>
    <w:rsid w:val="0080640C"/>
    <w:rsid w:val="00870A7C"/>
    <w:rsid w:val="008A790E"/>
    <w:rsid w:val="008B1E36"/>
    <w:rsid w:val="008B715D"/>
    <w:rsid w:val="008D64F6"/>
    <w:rsid w:val="009278D5"/>
    <w:rsid w:val="00950721"/>
    <w:rsid w:val="00976866"/>
    <w:rsid w:val="00993A65"/>
    <w:rsid w:val="009B758B"/>
    <w:rsid w:val="00A02970"/>
    <w:rsid w:val="00A1270D"/>
    <w:rsid w:val="00A129C3"/>
    <w:rsid w:val="00A3056E"/>
    <w:rsid w:val="00A471FB"/>
    <w:rsid w:val="00A61B8F"/>
    <w:rsid w:val="00A63CAC"/>
    <w:rsid w:val="00A72B49"/>
    <w:rsid w:val="00A761D0"/>
    <w:rsid w:val="00A87389"/>
    <w:rsid w:val="00AC1B12"/>
    <w:rsid w:val="00AF25CD"/>
    <w:rsid w:val="00B43C67"/>
    <w:rsid w:val="00B80337"/>
    <w:rsid w:val="00BA2F53"/>
    <w:rsid w:val="00BD112A"/>
    <w:rsid w:val="00C21F85"/>
    <w:rsid w:val="00C35874"/>
    <w:rsid w:val="00C536EB"/>
    <w:rsid w:val="00C627A8"/>
    <w:rsid w:val="00C73599"/>
    <w:rsid w:val="00C74EC5"/>
    <w:rsid w:val="00CD0ABF"/>
    <w:rsid w:val="00CF32D1"/>
    <w:rsid w:val="00CF5E6D"/>
    <w:rsid w:val="00D130E1"/>
    <w:rsid w:val="00D1712D"/>
    <w:rsid w:val="00D47A86"/>
    <w:rsid w:val="00D569D4"/>
    <w:rsid w:val="00D904F5"/>
    <w:rsid w:val="00DB45C2"/>
    <w:rsid w:val="00DB75C3"/>
    <w:rsid w:val="00DC0AAD"/>
    <w:rsid w:val="00DC3D16"/>
    <w:rsid w:val="00DC60FC"/>
    <w:rsid w:val="00E2164D"/>
    <w:rsid w:val="00E24180"/>
    <w:rsid w:val="00E37C47"/>
    <w:rsid w:val="00E42749"/>
    <w:rsid w:val="00EA41CD"/>
    <w:rsid w:val="00EC4FD2"/>
    <w:rsid w:val="00F5459C"/>
    <w:rsid w:val="00F943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622470C-4A69-4AEB-9ECD-9DD487A3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0E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130E1"/>
    <w:pPr>
      <w:jc w:val="center"/>
    </w:pPr>
    <w:rPr>
      <w:rFonts w:ascii="Arial" w:hAnsi="Arial"/>
      <w:b/>
      <w:bCs/>
      <w:szCs w:val="20"/>
      <w:lang w:eastAsia="en-US"/>
    </w:rPr>
  </w:style>
  <w:style w:type="character" w:customStyle="1" w:styleId="TitleChar">
    <w:name w:val="Title Char"/>
    <w:basedOn w:val="DefaultParagraphFont"/>
    <w:link w:val="Title"/>
    <w:rsid w:val="00D130E1"/>
    <w:rPr>
      <w:rFonts w:ascii="Arial" w:eastAsia="Times New Roman" w:hAnsi="Arial" w:cs="Times New Roman"/>
      <w:b/>
      <w:bCs/>
      <w:sz w:val="24"/>
      <w:szCs w:val="20"/>
    </w:rPr>
  </w:style>
  <w:style w:type="paragraph" w:styleId="BalloonText">
    <w:name w:val="Balloon Text"/>
    <w:basedOn w:val="Normal"/>
    <w:link w:val="BalloonTextChar"/>
    <w:uiPriority w:val="99"/>
    <w:semiHidden/>
    <w:unhideWhenUsed/>
    <w:rsid w:val="00D130E1"/>
    <w:rPr>
      <w:rFonts w:ascii="Tahoma" w:hAnsi="Tahoma" w:cs="Tahoma"/>
      <w:sz w:val="16"/>
      <w:szCs w:val="16"/>
    </w:rPr>
  </w:style>
  <w:style w:type="character" w:customStyle="1" w:styleId="BalloonTextChar">
    <w:name w:val="Balloon Text Char"/>
    <w:basedOn w:val="DefaultParagraphFont"/>
    <w:link w:val="BalloonText"/>
    <w:uiPriority w:val="99"/>
    <w:semiHidden/>
    <w:rsid w:val="00D130E1"/>
    <w:rPr>
      <w:rFonts w:ascii="Tahoma" w:eastAsia="Times New Roman" w:hAnsi="Tahoma" w:cs="Tahoma"/>
      <w:sz w:val="16"/>
      <w:szCs w:val="16"/>
      <w:lang w:eastAsia="en-GB"/>
    </w:rPr>
  </w:style>
  <w:style w:type="paragraph" w:styleId="NormalWeb">
    <w:name w:val="Normal (Web)"/>
    <w:basedOn w:val="Normal"/>
    <w:uiPriority w:val="99"/>
    <w:semiHidden/>
    <w:unhideWhenUsed/>
    <w:rsid w:val="004972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29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wmf"/><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62FD6F13.dotm</Template>
  <TotalTime>0</TotalTime>
  <Pages>1</Pages>
  <Words>290</Words>
  <Characters>1658</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acherry</dc:creator>
  <cp:keywords/>
  <dc:description/>
  <cp:lastModifiedBy>Mrs. A. Rendell</cp:lastModifiedBy>
  <cp:revision>2</cp:revision>
  <cp:lastPrinted>2015-07-20T09:02:00Z</cp:lastPrinted>
  <dcterms:created xsi:type="dcterms:W3CDTF">2015-08-14T09:25:00Z</dcterms:created>
  <dcterms:modified xsi:type="dcterms:W3CDTF">2015-08-14T09:25:00Z</dcterms:modified>
</cp:coreProperties>
</file>