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558" w:rsidRPr="005E27AA" w:rsidRDefault="000550F7" w:rsidP="00C26E85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ICT Audit</w:t>
      </w:r>
    </w:p>
    <w:p w:rsidR="005E27AA" w:rsidRDefault="005E27AA" w:rsidP="00C26E85"/>
    <w:p w:rsidR="005E27AA" w:rsidRDefault="005E27AA" w:rsidP="00C26E85">
      <w:pPr>
        <w:pStyle w:val="TOC1"/>
        <w:spacing w:line="240" w:lineRule="auto"/>
      </w:pPr>
      <w:r w:rsidRPr="00846440">
        <w:t>Areas which need to be investigated as part of the ICT audits in each Academy:</w:t>
      </w:r>
    </w:p>
    <w:p w:rsidR="00DC4151" w:rsidRPr="00DC4151" w:rsidRDefault="00DC4151" w:rsidP="00C26E85">
      <w:pPr>
        <w:ind w:left="0" w:firstLine="0"/>
        <w:rPr>
          <w:b/>
          <w:sz w:val="24"/>
          <w:szCs w:val="24"/>
          <w:u w:val="single"/>
        </w:rPr>
      </w:pPr>
      <w:r w:rsidRPr="00DC4151">
        <w:rPr>
          <w:b/>
          <w:sz w:val="24"/>
          <w:szCs w:val="24"/>
          <w:u w:val="single"/>
        </w:rPr>
        <w:t>Overview</w:t>
      </w:r>
    </w:p>
    <w:p w:rsidR="00DC4151" w:rsidRPr="00DC4151" w:rsidRDefault="00DC4151" w:rsidP="00C26E85">
      <w:pPr>
        <w:pStyle w:val="ListParagraph"/>
        <w:numPr>
          <w:ilvl w:val="0"/>
          <w:numId w:val="1"/>
        </w:numPr>
        <w:ind w:left="426" w:firstLine="0"/>
      </w:pPr>
      <w:r w:rsidRPr="00DC4151">
        <w:t>Review current position in regard to infrastructure and reconfiguration needs</w:t>
      </w:r>
    </w:p>
    <w:p w:rsidR="00DC4151" w:rsidRPr="00DC4151" w:rsidRDefault="00DC4151" w:rsidP="00C26E85">
      <w:pPr>
        <w:pStyle w:val="ListParagraph"/>
        <w:numPr>
          <w:ilvl w:val="0"/>
          <w:numId w:val="1"/>
        </w:numPr>
        <w:ind w:left="426" w:firstLine="0"/>
      </w:pPr>
      <w:r w:rsidRPr="00DC4151">
        <w:t>What hardware and software is in place</w:t>
      </w:r>
      <w:bookmarkStart w:id="0" w:name="_GoBack"/>
      <w:bookmarkEnd w:id="0"/>
    </w:p>
    <w:p w:rsidR="00DC4151" w:rsidRPr="00DC4151" w:rsidRDefault="00DC4151" w:rsidP="00C26E85">
      <w:pPr>
        <w:pStyle w:val="ListParagraph"/>
        <w:numPr>
          <w:ilvl w:val="0"/>
          <w:numId w:val="1"/>
        </w:numPr>
        <w:ind w:left="426" w:firstLine="0"/>
      </w:pPr>
      <w:r w:rsidRPr="00DC4151">
        <w:t>Active ICT support contracts (what they provide/expiry dates/costs)</w:t>
      </w:r>
    </w:p>
    <w:p w:rsidR="00DC4151" w:rsidRPr="00DC4151" w:rsidRDefault="00DC4151" w:rsidP="00C26E85">
      <w:pPr>
        <w:pStyle w:val="ListParagraph"/>
        <w:numPr>
          <w:ilvl w:val="0"/>
          <w:numId w:val="1"/>
        </w:numPr>
        <w:ind w:left="426" w:firstLine="0"/>
      </w:pPr>
      <w:r w:rsidRPr="00DC4151">
        <w:t xml:space="preserve">ICT staffing capacity to see if there are any support needs </w:t>
      </w:r>
    </w:p>
    <w:p w:rsidR="00DC4151" w:rsidRDefault="00DC4151" w:rsidP="00C26E85">
      <w:pPr>
        <w:pStyle w:val="ListParagraph"/>
        <w:numPr>
          <w:ilvl w:val="0"/>
          <w:numId w:val="1"/>
        </w:numPr>
        <w:ind w:left="426" w:firstLine="0"/>
      </w:pPr>
      <w:r>
        <w:t>Identify</w:t>
      </w:r>
      <w:r w:rsidRPr="00DC4151">
        <w:t xml:space="preserve"> exposure or risk to potential lapses in security, data loss, power outages, and system </w:t>
      </w:r>
    </w:p>
    <w:p w:rsidR="00DC4151" w:rsidRPr="00DC4151" w:rsidRDefault="00DC4151" w:rsidP="00C26E85">
      <w:pPr>
        <w:pStyle w:val="ListParagraph"/>
        <w:ind w:left="426" w:firstLine="294"/>
      </w:pPr>
      <w:proofErr w:type="gramStart"/>
      <w:r w:rsidRPr="00DC4151">
        <w:t>downtime</w:t>
      </w:r>
      <w:proofErr w:type="gramEnd"/>
      <w:r w:rsidRPr="00DC4151">
        <w:t>.</w:t>
      </w:r>
    </w:p>
    <w:p w:rsidR="00DC4151" w:rsidRPr="00DC4151" w:rsidRDefault="00DC4151" w:rsidP="00C26E85">
      <w:pPr>
        <w:numPr>
          <w:ilvl w:val="0"/>
          <w:numId w:val="2"/>
        </w:numPr>
        <w:ind w:left="426" w:right="0" w:firstLine="0"/>
        <w:jc w:val="left"/>
      </w:pPr>
      <w:r w:rsidRPr="00DC4151">
        <w:t>Outline security needs combating viruses, hackers, and spam for their specific network.</w:t>
      </w:r>
    </w:p>
    <w:p w:rsidR="00DC4151" w:rsidRPr="00DC4151" w:rsidRDefault="00DC4151" w:rsidP="00C26E85">
      <w:pPr>
        <w:numPr>
          <w:ilvl w:val="0"/>
          <w:numId w:val="2"/>
        </w:numPr>
        <w:ind w:left="426" w:right="0" w:firstLine="0"/>
        <w:jc w:val="left"/>
      </w:pPr>
      <w:r w:rsidRPr="00DC4151">
        <w:t>Identify areas of concern on the network with recommendations on how to resolve them.</w:t>
      </w:r>
    </w:p>
    <w:p w:rsidR="00DC4151" w:rsidRPr="00DC4151" w:rsidRDefault="00DC4151" w:rsidP="00C26E85">
      <w:pPr>
        <w:numPr>
          <w:ilvl w:val="0"/>
          <w:numId w:val="2"/>
        </w:numPr>
        <w:ind w:left="426" w:right="0" w:firstLine="0"/>
        <w:jc w:val="left"/>
      </w:pPr>
      <w:r w:rsidRPr="00DC4151">
        <w:t>Look into document management/storage/backup</w:t>
      </w:r>
    </w:p>
    <w:p w:rsidR="00DC4151" w:rsidRPr="00DC4151" w:rsidRDefault="00DC4151" w:rsidP="00C26E85">
      <w:pPr>
        <w:numPr>
          <w:ilvl w:val="0"/>
          <w:numId w:val="2"/>
        </w:numPr>
        <w:ind w:left="426" w:right="0" w:firstLine="0"/>
        <w:jc w:val="left"/>
      </w:pPr>
      <w:r w:rsidRPr="00DC4151">
        <w:t>Make recommendations for improvements to your I.T. infrastructure and ongoing maintenance.</w:t>
      </w:r>
    </w:p>
    <w:p w:rsidR="00DC4151" w:rsidRDefault="00DC4151" w:rsidP="00C26E85">
      <w:pPr>
        <w:ind w:left="0" w:firstLine="0"/>
      </w:pPr>
    </w:p>
    <w:p w:rsidR="00DC4151" w:rsidRDefault="00DC4151" w:rsidP="00C26E85">
      <w:pPr>
        <w:ind w:left="0" w:firstLine="0"/>
        <w:rPr>
          <w:b/>
          <w:sz w:val="24"/>
          <w:szCs w:val="24"/>
          <w:u w:val="single"/>
        </w:rPr>
      </w:pPr>
      <w:r w:rsidRPr="00DC4151">
        <w:rPr>
          <w:b/>
          <w:sz w:val="24"/>
          <w:szCs w:val="24"/>
          <w:u w:val="single"/>
        </w:rPr>
        <w:t>Specifics</w:t>
      </w:r>
    </w:p>
    <w:p w:rsidR="00DC4151" w:rsidRPr="00DC4151" w:rsidRDefault="00DC4151" w:rsidP="00C26E85">
      <w:pPr>
        <w:ind w:left="0" w:right="-1" w:firstLine="0"/>
        <w:rPr>
          <w:b/>
          <w:sz w:val="24"/>
          <w:szCs w:val="24"/>
          <w:u w:val="single"/>
        </w:rPr>
      </w:pPr>
    </w:p>
    <w:p w:rsidR="005E27AA" w:rsidRPr="00846440" w:rsidRDefault="005E27AA" w:rsidP="00C26E85">
      <w:pPr>
        <w:pStyle w:val="TOC1"/>
        <w:spacing w:after="0" w:line="240" w:lineRule="auto"/>
        <w:rPr>
          <w:rStyle w:val="Strong"/>
        </w:rPr>
      </w:pPr>
      <w:r w:rsidRPr="00846440">
        <w:rPr>
          <w:rStyle w:val="Strong"/>
        </w:rPr>
        <w:t xml:space="preserve">ICT </w:t>
      </w:r>
      <w:r w:rsidR="00846440" w:rsidRPr="00846440">
        <w:rPr>
          <w:rStyle w:val="Strong"/>
        </w:rPr>
        <w:t xml:space="preserve">Support </w:t>
      </w:r>
      <w:r w:rsidRPr="00846440">
        <w:rPr>
          <w:rStyle w:val="Strong"/>
        </w:rPr>
        <w:t>Overview</w:t>
      </w:r>
    </w:p>
    <w:p w:rsidR="005E27AA" w:rsidRDefault="005E27AA" w:rsidP="00C26E85">
      <w:pPr>
        <w:pStyle w:val="TOC2"/>
        <w:spacing w:line="240" w:lineRule="auto"/>
        <w:rPr>
          <w:rFonts w:eastAsiaTheme="minorEastAsia"/>
          <w:noProof/>
          <w:lang w:eastAsia="en-GB"/>
        </w:rPr>
      </w:pPr>
      <w:r w:rsidRPr="005E27AA">
        <w:rPr>
          <w:noProof/>
        </w:rPr>
        <w:t>ICT Staffing structure</w:t>
      </w:r>
    </w:p>
    <w:p w:rsidR="005E27AA" w:rsidRDefault="005E27AA" w:rsidP="00C26E85">
      <w:pPr>
        <w:pStyle w:val="TOC2"/>
        <w:spacing w:line="240" w:lineRule="auto"/>
        <w:rPr>
          <w:rFonts w:eastAsiaTheme="minorEastAsia"/>
          <w:noProof/>
          <w:lang w:eastAsia="en-GB"/>
        </w:rPr>
      </w:pPr>
      <w:r w:rsidRPr="005E27AA">
        <w:rPr>
          <w:noProof/>
        </w:rPr>
        <w:t>External ICT support</w:t>
      </w:r>
    </w:p>
    <w:p w:rsidR="005E27AA" w:rsidRDefault="005E27AA" w:rsidP="00C26E85">
      <w:pPr>
        <w:pStyle w:val="TOC2"/>
        <w:spacing w:line="240" w:lineRule="auto"/>
        <w:rPr>
          <w:noProof/>
        </w:rPr>
      </w:pPr>
      <w:r w:rsidRPr="005E27AA">
        <w:rPr>
          <w:noProof/>
        </w:rPr>
        <w:t>ICT contracts matrix</w:t>
      </w:r>
    </w:p>
    <w:p w:rsidR="005E27AA" w:rsidRDefault="005E27AA" w:rsidP="00C26E85">
      <w:pPr>
        <w:pStyle w:val="TOC2"/>
        <w:spacing w:line="240" w:lineRule="auto"/>
        <w:rPr>
          <w:noProof/>
        </w:rPr>
      </w:pPr>
      <w:r w:rsidRPr="005E27AA">
        <w:rPr>
          <w:noProof/>
        </w:rPr>
        <w:t>Statistical data</w:t>
      </w:r>
      <w:r w:rsidR="008812F6">
        <w:rPr>
          <w:noProof/>
        </w:rPr>
        <w:t xml:space="preserve"> (see example report)</w:t>
      </w:r>
    </w:p>
    <w:p w:rsidR="00846440" w:rsidRPr="00846440" w:rsidRDefault="00846440" w:rsidP="00C26E85"/>
    <w:p w:rsidR="005E27AA" w:rsidRPr="00846440" w:rsidRDefault="005E27AA" w:rsidP="00C26E85">
      <w:pPr>
        <w:pStyle w:val="TOC1"/>
        <w:spacing w:after="0" w:line="240" w:lineRule="auto"/>
        <w:rPr>
          <w:rStyle w:val="Strong"/>
        </w:rPr>
      </w:pPr>
      <w:r w:rsidRPr="00846440">
        <w:rPr>
          <w:rStyle w:val="Strong"/>
        </w:rPr>
        <w:t>Internet Services</w:t>
      </w:r>
    </w:p>
    <w:p w:rsidR="00846440" w:rsidRDefault="00846440" w:rsidP="00C26E85">
      <w:pPr>
        <w:pStyle w:val="TOC1"/>
        <w:spacing w:after="0" w:line="240" w:lineRule="auto"/>
        <w:ind w:left="284"/>
      </w:pPr>
      <w:r>
        <w:t>Broadband Provider – cost/quality</w:t>
      </w:r>
    </w:p>
    <w:p w:rsidR="005E27AA" w:rsidRDefault="005E27AA" w:rsidP="00C26E85">
      <w:pPr>
        <w:pStyle w:val="TOC1"/>
        <w:spacing w:after="0" w:line="240" w:lineRule="auto"/>
        <w:ind w:left="284"/>
      </w:pPr>
      <w:r w:rsidRPr="005E27AA">
        <w:t>Email, Calendars and Exchange Solutions</w:t>
      </w:r>
    </w:p>
    <w:p w:rsidR="005E27AA" w:rsidRDefault="005E27AA" w:rsidP="00C26E85">
      <w:pPr>
        <w:pStyle w:val="TOC1"/>
        <w:spacing w:after="0" w:line="240" w:lineRule="auto"/>
        <w:ind w:left="284"/>
        <w:rPr>
          <w:rFonts w:eastAsiaTheme="minorEastAsia"/>
          <w:lang w:eastAsia="en-GB"/>
        </w:rPr>
      </w:pPr>
      <w:r w:rsidRPr="005E27AA">
        <w:t>Printing Solutions</w:t>
      </w:r>
    </w:p>
    <w:p w:rsidR="005E27AA" w:rsidRDefault="005E27AA" w:rsidP="00C26E85">
      <w:pPr>
        <w:pStyle w:val="TOC1"/>
        <w:spacing w:after="0" w:line="240" w:lineRule="auto"/>
        <w:ind w:left="284"/>
        <w:rPr>
          <w:rFonts w:eastAsiaTheme="minorEastAsia"/>
          <w:lang w:eastAsia="en-GB"/>
        </w:rPr>
      </w:pPr>
      <w:r w:rsidRPr="005E27AA">
        <w:t>Cashless Catering Solutions</w:t>
      </w:r>
    </w:p>
    <w:p w:rsidR="005E27AA" w:rsidRDefault="005E27AA" w:rsidP="00C26E85">
      <w:pPr>
        <w:pStyle w:val="TOC1"/>
        <w:spacing w:after="0" w:line="240" w:lineRule="auto"/>
        <w:ind w:left="284"/>
      </w:pPr>
      <w:r w:rsidRPr="005E27AA">
        <w:t>BYOD Schemes</w:t>
      </w:r>
    </w:p>
    <w:p w:rsidR="00846440" w:rsidRPr="00846440" w:rsidRDefault="00846440" w:rsidP="00C26E85"/>
    <w:p w:rsidR="005E27AA" w:rsidRPr="00846440" w:rsidRDefault="005E27AA" w:rsidP="00C26E85">
      <w:pPr>
        <w:pStyle w:val="TOC1"/>
        <w:spacing w:after="0" w:line="240" w:lineRule="auto"/>
        <w:rPr>
          <w:rStyle w:val="Strong"/>
        </w:rPr>
      </w:pPr>
      <w:r w:rsidRPr="00846440">
        <w:rPr>
          <w:rStyle w:val="Strong"/>
        </w:rPr>
        <w:t>Network Infrastructure</w:t>
      </w:r>
    </w:p>
    <w:p w:rsidR="005E27AA" w:rsidRDefault="005E27AA" w:rsidP="00C26E85">
      <w:pPr>
        <w:pStyle w:val="TOC2"/>
        <w:spacing w:line="240" w:lineRule="auto"/>
        <w:rPr>
          <w:rFonts w:eastAsiaTheme="minorEastAsia"/>
          <w:noProof/>
          <w:lang w:eastAsia="en-GB"/>
        </w:rPr>
      </w:pPr>
      <w:r w:rsidRPr="005E27AA">
        <w:rPr>
          <w:noProof/>
        </w:rPr>
        <w:t>Local Area Network (LAN)</w:t>
      </w:r>
      <w:r>
        <w:rPr>
          <w:rFonts w:eastAsiaTheme="minorEastAsia"/>
          <w:noProof/>
          <w:lang w:eastAsia="en-GB"/>
        </w:rPr>
        <w:t xml:space="preserve"> </w:t>
      </w:r>
    </w:p>
    <w:p w:rsidR="005E27AA" w:rsidRDefault="005E27AA" w:rsidP="00C26E85">
      <w:pPr>
        <w:pStyle w:val="TOC2"/>
        <w:spacing w:line="240" w:lineRule="auto"/>
        <w:rPr>
          <w:rFonts w:eastAsiaTheme="minorEastAsia"/>
          <w:noProof/>
          <w:lang w:eastAsia="en-GB"/>
        </w:rPr>
      </w:pPr>
      <w:r w:rsidRPr="005E27AA">
        <w:rPr>
          <w:noProof/>
        </w:rPr>
        <w:t>Wireless Local Area Network (WLAN)</w:t>
      </w:r>
      <w:r>
        <w:rPr>
          <w:rFonts w:eastAsiaTheme="minorEastAsia"/>
          <w:noProof/>
          <w:lang w:eastAsia="en-GB"/>
        </w:rPr>
        <w:t xml:space="preserve"> </w:t>
      </w:r>
    </w:p>
    <w:p w:rsidR="005E27AA" w:rsidRDefault="005E27AA" w:rsidP="00C26E85">
      <w:pPr>
        <w:pStyle w:val="TOC1"/>
        <w:spacing w:after="0" w:line="240" w:lineRule="auto"/>
        <w:ind w:left="261"/>
        <w:rPr>
          <w:rFonts w:eastAsiaTheme="minorEastAsia"/>
          <w:lang w:eastAsia="en-GB"/>
        </w:rPr>
      </w:pPr>
      <w:r w:rsidRPr="005E27AA">
        <w:t>Virtual Desktop Interface (VDI) / Virtual Private Network (VPN)</w:t>
      </w:r>
      <w:r>
        <w:rPr>
          <w:rFonts w:eastAsiaTheme="minorEastAsia"/>
          <w:lang w:eastAsia="en-GB"/>
        </w:rPr>
        <w:t xml:space="preserve"> </w:t>
      </w:r>
    </w:p>
    <w:p w:rsidR="005E27AA" w:rsidRDefault="005E27AA" w:rsidP="00C26E85">
      <w:pPr>
        <w:pStyle w:val="TOC1"/>
        <w:spacing w:after="0" w:line="240" w:lineRule="auto"/>
        <w:ind w:left="261"/>
        <w:rPr>
          <w:rFonts w:eastAsiaTheme="minorEastAsia"/>
          <w:lang w:eastAsia="en-GB"/>
        </w:rPr>
      </w:pPr>
      <w:r w:rsidRPr="005E27AA">
        <w:t>Management Information System (MIS)</w:t>
      </w:r>
      <w:r>
        <w:rPr>
          <w:rFonts w:eastAsiaTheme="minorEastAsia"/>
          <w:lang w:eastAsia="en-GB"/>
        </w:rPr>
        <w:t xml:space="preserve"> </w:t>
      </w:r>
    </w:p>
    <w:p w:rsidR="00846440" w:rsidRPr="0011530B" w:rsidRDefault="00846440" w:rsidP="00C26E85">
      <w:r w:rsidRPr="0011530B">
        <w:t>Switch (Specification / total amount)</w:t>
      </w:r>
    </w:p>
    <w:p w:rsidR="00846440" w:rsidRPr="0094161B" w:rsidRDefault="00846440" w:rsidP="00C26E85">
      <w:r w:rsidRPr="0094161B">
        <w:t>Number of users accounts</w:t>
      </w:r>
      <w:r>
        <w:t xml:space="preserve"> (space located per user staff/pupils)</w:t>
      </w:r>
    </w:p>
    <w:p w:rsidR="00846440" w:rsidRPr="0094161B" w:rsidRDefault="00846440" w:rsidP="00C26E85">
      <w:r w:rsidRPr="0094161B">
        <w:t>Network backbone speed</w:t>
      </w:r>
      <w:r>
        <w:t xml:space="preserve"> (type of cabling fibre etc.)</w:t>
      </w:r>
    </w:p>
    <w:p w:rsidR="00846440" w:rsidRPr="0094161B" w:rsidRDefault="00846440" w:rsidP="00C26E85">
      <w:r w:rsidRPr="0094161B">
        <w:t xml:space="preserve">Server specifications </w:t>
      </w:r>
    </w:p>
    <w:p w:rsidR="00846440" w:rsidRDefault="00846440" w:rsidP="00C26E85">
      <w:r>
        <w:t>Number of servers (admin/curriculum)</w:t>
      </w:r>
    </w:p>
    <w:p w:rsidR="00846440" w:rsidRDefault="00846440" w:rsidP="00C26E85">
      <w:r>
        <w:t>Specification of servers (MIS/Curriculum)</w:t>
      </w:r>
    </w:p>
    <w:p w:rsidR="00846440" w:rsidRDefault="00846440" w:rsidP="00C26E85">
      <w:r>
        <w:t>Number of drives (Shared/curriculum/admin etc.)</w:t>
      </w:r>
    </w:p>
    <w:p w:rsidR="00846440" w:rsidRDefault="00846440" w:rsidP="00C26E85">
      <w:r>
        <w:t>Physical space on drives (Space left on servers/virtual)</w:t>
      </w:r>
    </w:p>
    <w:p w:rsidR="00846440" w:rsidRDefault="00846440" w:rsidP="00C26E85">
      <w:r>
        <w:t>Type of backup (tape/drives)</w:t>
      </w:r>
    </w:p>
    <w:p w:rsidR="00846440" w:rsidRDefault="00846440" w:rsidP="00C26E85">
      <w:r>
        <w:t>Location of backup (on site/off site)</w:t>
      </w:r>
    </w:p>
    <w:p w:rsidR="00846440" w:rsidRDefault="00846440" w:rsidP="00C26E85">
      <w:r>
        <w:t>Time taken for current backup (How long backups are kept e.g. 6 months)</w:t>
      </w:r>
    </w:p>
    <w:p w:rsidR="00846440" w:rsidRDefault="00846440" w:rsidP="00C26E85">
      <w:r>
        <w:t>Warranties, Servers/ Devices</w:t>
      </w:r>
    </w:p>
    <w:p w:rsidR="00846440" w:rsidRDefault="00846440" w:rsidP="00C26E85">
      <w:pPr>
        <w:rPr>
          <w:lang w:eastAsia="en-GB"/>
        </w:rPr>
      </w:pPr>
    </w:p>
    <w:p w:rsidR="00C26E85" w:rsidRDefault="00C26E85" w:rsidP="00C26E85">
      <w:pPr>
        <w:rPr>
          <w:lang w:eastAsia="en-GB"/>
        </w:rPr>
      </w:pPr>
    </w:p>
    <w:p w:rsidR="00C26E85" w:rsidRPr="00846440" w:rsidRDefault="00C26E85" w:rsidP="00C26E85">
      <w:pPr>
        <w:rPr>
          <w:lang w:eastAsia="en-GB"/>
        </w:rPr>
      </w:pPr>
    </w:p>
    <w:p w:rsidR="005E27AA" w:rsidRPr="00846440" w:rsidRDefault="005E27AA" w:rsidP="00C26E85">
      <w:pPr>
        <w:pStyle w:val="TOC1"/>
        <w:spacing w:after="0" w:line="240" w:lineRule="auto"/>
        <w:rPr>
          <w:rStyle w:val="Strong"/>
        </w:rPr>
      </w:pPr>
      <w:r w:rsidRPr="00846440">
        <w:rPr>
          <w:rStyle w:val="Strong"/>
        </w:rPr>
        <w:lastRenderedPageBreak/>
        <w:t>Disaster Recovery</w:t>
      </w:r>
    </w:p>
    <w:p w:rsidR="005E27AA" w:rsidRDefault="005E27AA" w:rsidP="00C26E85">
      <w:pPr>
        <w:pStyle w:val="TOC2"/>
        <w:spacing w:line="240" w:lineRule="auto"/>
        <w:rPr>
          <w:rFonts w:eastAsiaTheme="minorEastAsia"/>
          <w:noProof/>
          <w:lang w:eastAsia="en-GB"/>
        </w:rPr>
      </w:pPr>
      <w:r w:rsidRPr="005E27AA">
        <w:rPr>
          <w:noProof/>
        </w:rPr>
        <w:t>Disaster Recovery Plan</w:t>
      </w:r>
    </w:p>
    <w:p w:rsidR="005E27AA" w:rsidRDefault="005E27AA" w:rsidP="00C26E85">
      <w:pPr>
        <w:pStyle w:val="TOC2"/>
        <w:spacing w:line="240" w:lineRule="auto"/>
        <w:rPr>
          <w:noProof/>
        </w:rPr>
      </w:pPr>
      <w:r w:rsidRPr="005E27AA">
        <w:rPr>
          <w:noProof/>
        </w:rPr>
        <w:t>Backup Plan</w:t>
      </w:r>
    </w:p>
    <w:p w:rsidR="00846440" w:rsidRPr="00846440" w:rsidRDefault="00846440" w:rsidP="00C26E85"/>
    <w:p w:rsidR="005E27AA" w:rsidRPr="00846440" w:rsidRDefault="005E27AA" w:rsidP="00C26E85">
      <w:pPr>
        <w:pStyle w:val="TOC1"/>
        <w:spacing w:after="0" w:line="240" w:lineRule="auto"/>
        <w:rPr>
          <w:rStyle w:val="Strong"/>
        </w:rPr>
      </w:pPr>
      <w:r w:rsidRPr="00846440">
        <w:rPr>
          <w:rStyle w:val="Strong"/>
        </w:rPr>
        <w:t>ICT Project Planning</w:t>
      </w:r>
    </w:p>
    <w:p w:rsidR="005E27AA" w:rsidRDefault="005E27AA" w:rsidP="00C26E85">
      <w:pPr>
        <w:pStyle w:val="TOC2"/>
        <w:spacing w:line="240" w:lineRule="auto"/>
        <w:rPr>
          <w:rFonts w:eastAsiaTheme="minorEastAsia"/>
          <w:noProof/>
          <w:lang w:eastAsia="en-GB"/>
        </w:rPr>
      </w:pPr>
      <w:r w:rsidRPr="005E27AA">
        <w:rPr>
          <w:noProof/>
        </w:rPr>
        <w:t>Current Procurement Process</w:t>
      </w:r>
    </w:p>
    <w:p w:rsidR="005E27AA" w:rsidRDefault="005E27AA" w:rsidP="00C26E85">
      <w:pPr>
        <w:pStyle w:val="TOC2"/>
        <w:spacing w:line="240" w:lineRule="auto"/>
        <w:rPr>
          <w:rFonts w:eastAsiaTheme="minorEastAsia"/>
          <w:noProof/>
          <w:lang w:eastAsia="en-GB"/>
        </w:rPr>
      </w:pPr>
      <w:r w:rsidRPr="005E27AA">
        <w:rPr>
          <w:noProof/>
        </w:rPr>
        <w:t>ICT development strategy</w:t>
      </w:r>
    </w:p>
    <w:p w:rsidR="005E27AA" w:rsidRDefault="005E27AA" w:rsidP="00C26E85">
      <w:pPr>
        <w:pStyle w:val="TOC2"/>
        <w:spacing w:line="240" w:lineRule="auto"/>
        <w:rPr>
          <w:rFonts w:eastAsiaTheme="minorEastAsia"/>
          <w:noProof/>
          <w:lang w:eastAsia="en-GB"/>
        </w:rPr>
      </w:pPr>
      <w:r w:rsidRPr="005E27AA">
        <w:rPr>
          <w:noProof/>
        </w:rPr>
        <w:t>ICT Refresh Plan</w:t>
      </w:r>
    </w:p>
    <w:p w:rsidR="005E27AA" w:rsidRDefault="005E27AA" w:rsidP="00C26E85">
      <w:pPr>
        <w:pStyle w:val="TOC2"/>
        <w:spacing w:line="240" w:lineRule="auto"/>
        <w:rPr>
          <w:noProof/>
        </w:rPr>
      </w:pPr>
      <w:r w:rsidRPr="005E27AA">
        <w:rPr>
          <w:noProof/>
        </w:rPr>
        <w:t>Maintenance Plans</w:t>
      </w:r>
    </w:p>
    <w:p w:rsidR="00846440" w:rsidRPr="00846440" w:rsidRDefault="00846440" w:rsidP="00C26E85"/>
    <w:p w:rsidR="005E27AA" w:rsidRPr="00846440" w:rsidRDefault="005E27AA" w:rsidP="00C26E85">
      <w:pPr>
        <w:pStyle w:val="TOC1"/>
        <w:spacing w:after="0" w:line="240" w:lineRule="auto"/>
        <w:rPr>
          <w:rStyle w:val="Strong"/>
        </w:rPr>
      </w:pPr>
      <w:r w:rsidRPr="00846440">
        <w:rPr>
          <w:rStyle w:val="Strong"/>
        </w:rPr>
        <w:t>ICT Waste Disposal</w:t>
      </w:r>
    </w:p>
    <w:p w:rsidR="005E27AA" w:rsidRDefault="005E27AA" w:rsidP="00C26E85">
      <w:pPr>
        <w:pStyle w:val="TOC2"/>
        <w:spacing w:line="240" w:lineRule="auto"/>
        <w:rPr>
          <w:rFonts w:eastAsiaTheme="minorEastAsia"/>
          <w:noProof/>
          <w:lang w:eastAsia="en-GB"/>
        </w:rPr>
      </w:pPr>
      <w:r w:rsidRPr="005E27AA">
        <w:rPr>
          <w:noProof/>
        </w:rPr>
        <w:t>Disposal Method of Waste Electrical and Electronic Equipment (WEEE)</w:t>
      </w:r>
      <w:r>
        <w:rPr>
          <w:rFonts w:eastAsiaTheme="minorEastAsia"/>
          <w:noProof/>
          <w:lang w:eastAsia="en-GB"/>
        </w:rPr>
        <w:t xml:space="preserve"> </w:t>
      </w:r>
    </w:p>
    <w:p w:rsidR="005E27AA" w:rsidRDefault="005E27AA" w:rsidP="00C26E85">
      <w:pPr>
        <w:pStyle w:val="TOC2"/>
        <w:spacing w:line="240" w:lineRule="auto"/>
        <w:rPr>
          <w:rFonts w:eastAsiaTheme="minorEastAsia"/>
          <w:noProof/>
          <w:lang w:eastAsia="en-GB"/>
        </w:rPr>
      </w:pPr>
      <w:r w:rsidRPr="005E27AA">
        <w:rPr>
          <w:noProof/>
        </w:rPr>
        <w:t>Printer Consumable Recycling Schemes</w:t>
      </w:r>
    </w:p>
    <w:p w:rsidR="005E27AA" w:rsidRDefault="005E27AA" w:rsidP="00C26E85">
      <w:pPr>
        <w:pStyle w:val="TOC2"/>
        <w:spacing w:line="240" w:lineRule="auto"/>
        <w:rPr>
          <w:noProof/>
        </w:rPr>
      </w:pPr>
      <w:r w:rsidRPr="005E27AA">
        <w:rPr>
          <w:noProof/>
        </w:rPr>
        <w:t>Waste Paper Recycling Schemes</w:t>
      </w:r>
    </w:p>
    <w:p w:rsidR="00846440" w:rsidRPr="00846440" w:rsidRDefault="00846440" w:rsidP="00C26E85"/>
    <w:p w:rsidR="005E27AA" w:rsidRPr="00846440" w:rsidRDefault="005E27AA" w:rsidP="00C26E85">
      <w:pPr>
        <w:pStyle w:val="TOC1"/>
        <w:spacing w:after="0" w:line="240" w:lineRule="auto"/>
        <w:rPr>
          <w:rStyle w:val="Strong"/>
        </w:rPr>
      </w:pPr>
      <w:r w:rsidRPr="00846440">
        <w:rPr>
          <w:rStyle w:val="Strong"/>
        </w:rPr>
        <w:t>Software &amp; Interactive Services</w:t>
      </w:r>
    </w:p>
    <w:p w:rsidR="005E27AA" w:rsidRDefault="005E27AA" w:rsidP="00C26E85">
      <w:pPr>
        <w:pStyle w:val="TOC2"/>
        <w:spacing w:line="240" w:lineRule="auto"/>
        <w:rPr>
          <w:noProof/>
        </w:rPr>
      </w:pPr>
      <w:r w:rsidRPr="005E27AA">
        <w:rPr>
          <w:noProof/>
        </w:rPr>
        <w:t>Information / Data Systems Matrix</w:t>
      </w:r>
    </w:p>
    <w:p w:rsidR="008812F6" w:rsidRDefault="008812F6" w:rsidP="00C26E85">
      <w:pPr>
        <w:ind w:left="0" w:firstLine="0"/>
      </w:pPr>
    </w:p>
    <w:p w:rsidR="008812F6" w:rsidRPr="008812F6" w:rsidRDefault="008812F6" w:rsidP="00C26E85">
      <w:pPr>
        <w:ind w:left="0" w:firstLine="0"/>
        <w:rPr>
          <w:rStyle w:val="Strong"/>
        </w:rPr>
      </w:pPr>
      <w:r w:rsidRPr="008812F6">
        <w:rPr>
          <w:rStyle w:val="Strong"/>
        </w:rPr>
        <w:t>Software Licences</w:t>
      </w:r>
    </w:p>
    <w:p w:rsidR="008812F6" w:rsidRDefault="008812F6" w:rsidP="00C26E85">
      <w:pPr>
        <w:ind w:left="261" w:firstLine="0"/>
      </w:pPr>
      <w:r>
        <w:t>Current software (Curriculum/admin)</w:t>
      </w:r>
    </w:p>
    <w:p w:rsidR="008812F6" w:rsidRDefault="008812F6" w:rsidP="00C26E85">
      <w:pPr>
        <w:ind w:left="261" w:firstLine="0"/>
      </w:pPr>
      <w:r>
        <w:t>Operating systems (admin/curriculum/servers)</w:t>
      </w:r>
    </w:p>
    <w:p w:rsidR="008812F6" w:rsidRDefault="008812F6" w:rsidP="00C26E85">
      <w:pPr>
        <w:ind w:left="261" w:firstLine="0"/>
      </w:pPr>
      <w:r>
        <w:t>VLE Product used, MIS Link?</w:t>
      </w:r>
    </w:p>
    <w:p w:rsidR="008812F6" w:rsidRPr="008812F6" w:rsidRDefault="008812F6" w:rsidP="00C26E85">
      <w:pPr>
        <w:ind w:left="0" w:firstLine="0"/>
      </w:pPr>
    </w:p>
    <w:p w:rsidR="005E27AA" w:rsidRPr="00846440" w:rsidRDefault="005E27AA" w:rsidP="00C26E85">
      <w:pPr>
        <w:pStyle w:val="TOC1"/>
        <w:spacing w:after="0" w:line="240" w:lineRule="auto"/>
        <w:rPr>
          <w:rStyle w:val="Strong"/>
        </w:rPr>
      </w:pPr>
      <w:r w:rsidRPr="00846440">
        <w:rPr>
          <w:rStyle w:val="Strong"/>
        </w:rPr>
        <w:t>Security Systems &amp; Controls</w:t>
      </w:r>
    </w:p>
    <w:p w:rsidR="005E27AA" w:rsidRDefault="005E27AA" w:rsidP="00C26E85">
      <w:r>
        <w:t>Filtering system (Blocking and unblocking sites)</w:t>
      </w:r>
    </w:p>
    <w:p w:rsidR="005E27AA" w:rsidRDefault="005E27AA" w:rsidP="00C26E85">
      <w:r>
        <w:t>Password protocols</w:t>
      </w:r>
    </w:p>
    <w:p w:rsidR="005E27AA" w:rsidRDefault="005E27AA" w:rsidP="00C26E85">
      <w:r>
        <w:t>Off site use of ICT (Encryption of data)</w:t>
      </w:r>
    </w:p>
    <w:p w:rsidR="005E27AA" w:rsidRDefault="005E27AA" w:rsidP="00C26E85">
      <w:r>
        <w:t>Safeguarding monitoring software (if any)</w:t>
      </w:r>
    </w:p>
    <w:p w:rsidR="005E27AA" w:rsidRDefault="005E27AA" w:rsidP="00C26E85">
      <w:r>
        <w:t>Anti Virus Software</w:t>
      </w:r>
    </w:p>
    <w:p w:rsidR="005E27AA" w:rsidRDefault="005E27AA" w:rsidP="00C26E85">
      <w:pPr>
        <w:pStyle w:val="TOC2"/>
        <w:spacing w:line="240" w:lineRule="auto"/>
        <w:rPr>
          <w:rFonts w:eastAsiaTheme="minorEastAsia"/>
          <w:noProof/>
          <w:lang w:eastAsia="en-GB"/>
        </w:rPr>
      </w:pPr>
      <w:r w:rsidRPr="005E27AA">
        <w:rPr>
          <w:noProof/>
        </w:rPr>
        <w:t>CCTV schemes in operation</w:t>
      </w:r>
    </w:p>
    <w:p w:rsidR="005E27AA" w:rsidRDefault="005E27AA" w:rsidP="00C26E85">
      <w:pPr>
        <w:pStyle w:val="TOC2"/>
        <w:spacing w:line="240" w:lineRule="auto"/>
        <w:rPr>
          <w:rFonts w:eastAsiaTheme="minorEastAsia"/>
          <w:noProof/>
          <w:lang w:eastAsia="en-GB"/>
        </w:rPr>
      </w:pPr>
      <w:r w:rsidRPr="005E27AA">
        <w:rPr>
          <w:noProof/>
        </w:rPr>
        <w:t>Door access control systems</w:t>
      </w:r>
    </w:p>
    <w:p w:rsidR="005E27AA" w:rsidRDefault="005E27AA" w:rsidP="00C26E85">
      <w:pPr>
        <w:pStyle w:val="TOC2"/>
        <w:spacing w:line="240" w:lineRule="auto"/>
        <w:rPr>
          <w:rFonts w:eastAsiaTheme="minorEastAsia"/>
          <w:noProof/>
          <w:lang w:eastAsia="en-GB"/>
        </w:rPr>
      </w:pPr>
      <w:r w:rsidRPr="005E27AA">
        <w:rPr>
          <w:noProof/>
        </w:rPr>
        <w:t>Identification badge policy</w:t>
      </w:r>
    </w:p>
    <w:p w:rsidR="005E27AA" w:rsidRDefault="005E27AA" w:rsidP="00C26E85">
      <w:pPr>
        <w:rPr>
          <w:noProof/>
          <w:webHidden/>
        </w:rPr>
      </w:pPr>
      <w:r w:rsidRPr="005E27AA">
        <w:rPr>
          <w:noProof/>
        </w:rPr>
        <w:t>Telephony</w:t>
      </w:r>
      <w:r>
        <w:rPr>
          <w:noProof/>
          <w:webHidden/>
        </w:rPr>
        <w:tab/>
      </w:r>
    </w:p>
    <w:p w:rsidR="005E27AA" w:rsidRDefault="005E27AA" w:rsidP="00C26E85">
      <w:pPr>
        <w:rPr>
          <w:noProof/>
          <w:webHidden/>
        </w:rPr>
      </w:pPr>
    </w:p>
    <w:p w:rsidR="005E27AA" w:rsidRPr="008812F6" w:rsidRDefault="005E27AA" w:rsidP="00C26E85">
      <w:pPr>
        <w:ind w:hanging="828"/>
        <w:rPr>
          <w:rStyle w:val="Strong"/>
        </w:rPr>
      </w:pPr>
      <w:r w:rsidRPr="008812F6">
        <w:rPr>
          <w:rStyle w:val="Strong"/>
        </w:rPr>
        <w:t>Work station specification</w:t>
      </w:r>
    </w:p>
    <w:p w:rsidR="005E27AA" w:rsidRPr="00085350" w:rsidRDefault="005E27AA" w:rsidP="00C26E85">
      <w:r>
        <w:t>Student Specification (RAM, Processor, HDD) Operating System</w:t>
      </w:r>
    </w:p>
    <w:p w:rsidR="005E27AA" w:rsidRDefault="005E27AA" w:rsidP="00C26E85">
      <w:r>
        <w:t>Teacher Teaching/Laptop Specification (RAM, Processor, HDD) Operating System</w:t>
      </w:r>
    </w:p>
    <w:p w:rsidR="005E27AA" w:rsidRDefault="005E27AA" w:rsidP="00C26E85">
      <w:r>
        <w:t>Age of current workstations.</w:t>
      </w:r>
    </w:p>
    <w:p w:rsidR="005E27AA" w:rsidRPr="00085350" w:rsidRDefault="005E27AA" w:rsidP="00C26E85"/>
    <w:p w:rsidR="005E27AA" w:rsidRDefault="005E27AA" w:rsidP="00C26E85">
      <w:pPr>
        <w:rPr>
          <w:b/>
          <w:u w:val="single"/>
        </w:rPr>
      </w:pPr>
    </w:p>
    <w:p w:rsidR="005E27AA" w:rsidRPr="008812F6" w:rsidRDefault="005E27AA" w:rsidP="00C26E85">
      <w:pPr>
        <w:ind w:hanging="828"/>
        <w:rPr>
          <w:b/>
        </w:rPr>
      </w:pPr>
      <w:r w:rsidRPr="008812F6">
        <w:rPr>
          <w:b/>
        </w:rPr>
        <w:t>Other</w:t>
      </w:r>
    </w:p>
    <w:p w:rsidR="005E27AA" w:rsidRDefault="005E27AA" w:rsidP="00C26E85">
      <w:r>
        <w:t>Digital Signage?</w:t>
      </w:r>
    </w:p>
    <w:p w:rsidR="005E27AA" w:rsidRPr="00CF59F1" w:rsidRDefault="005E27AA" w:rsidP="00C26E85">
      <w:r w:rsidRPr="00CF59F1">
        <w:t>Recommended Juniper networks for VPN.</w:t>
      </w:r>
    </w:p>
    <w:p w:rsidR="005E27AA" w:rsidRDefault="005E27AA" w:rsidP="008812F6">
      <w:pPr>
        <w:spacing w:line="26" w:lineRule="atLeast"/>
      </w:pPr>
    </w:p>
    <w:sectPr w:rsidR="005E27AA" w:rsidSect="00DC4151">
      <w:pgSz w:w="11906" w:h="16838"/>
      <w:pgMar w:top="1440" w:right="849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F57666"/>
    <w:multiLevelType w:val="multilevel"/>
    <w:tmpl w:val="F6EC7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0C6E28"/>
    <w:multiLevelType w:val="hybridMultilevel"/>
    <w:tmpl w:val="4664F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7AA"/>
    <w:rsid w:val="000550F7"/>
    <w:rsid w:val="001A25C4"/>
    <w:rsid w:val="005E27AA"/>
    <w:rsid w:val="00846440"/>
    <w:rsid w:val="008812F6"/>
    <w:rsid w:val="00900558"/>
    <w:rsid w:val="00C26E85"/>
    <w:rsid w:val="00CF59F1"/>
    <w:rsid w:val="00DC4151"/>
    <w:rsid w:val="00F67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389B4B-D906-4C31-9C81-85D39DF28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ind w:left="828" w:right="181" w:hanging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05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unhideWhenUsed/>
    <w:rsid w:val="00846440"/>
    <w:pPr>
      <w:tabs>
        <w:tab w:val="right" w:leader="dot" w:pos="8896"/>
      </w:tabs>
      <w:spacing w:after="100" w:line="259" w:lineRule="auto"/>
      <w:ind w:left="0" w:right="0" w:firstLine="0"/>
      <w:jc w:val="left"/>
    </w:pPr>
    <w:rPr>
      <w:noProof/>
    </w:rPr>
  </w:style>
  <w:style w:type="character" w:styleId="Hyperlink">
    <w:name w:val="Hyperlink"/>
    <w:basedOn w:val="DefaultParagraphFont"/>
    <w:uiPriority w:val="99"/>
    <w:unhideWhenUsed/>
    <w:rsid w:val="005E27AA"/>
    <w:rPr>
      <w:color w:val="0000F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8812F6"/>
    <w:pPr>
      <w:tabs>
        <w:tab w:val="right" w:leader="dot" w:pos="8896"/>
      </w:tabs>
      <w:spacing w:line="312" w:lineRule="auto"/>
      <w:ind w:left="261" w:right="0" w:firstLine="0"/>
      <w:jc w:val="left"/>
    </w:pPr>
  </w:style>
  <w:style w:type="character" w:styleId="Strong">
    <w:name w:val="Strong"/>
    <w:basedOn w:val="DefaultParagraphFont"/>
    <w:uiPriority w:val="22"/>
    <w:qFormat/>
    <w:rsid w:val="00846440"/>
    <w:rPr>
      <w:b/>
      <w:bCs/>
    </w:rPr>
  </w:style>
  <w:style w:type="paragraph" w:styleId="ListParagraph">
    <w:name w:val="List Paragraph"/>
    <w:basedOn w:val="Normal"/>
    <w:uiPriority w:val="34"/>
    <w:qFormat/>
    <w:rsid w:val="00DC4151"/>
    <w:pPr>
      <w:ind w:left="720" w:right="0" w:firstLine="0"/>
      <w:jc w:val="left"/>
    </w:pPr>
    <w:rPr>
      <w:rFonts w:ascii="Calibri" w:hAnsi="Calibri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0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932C1BA9</Template>
  <TotalTime>1</TotalTime>
  <Pages>2</Pages>
  <Words>423</Words>
  <Characters>2413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Bancroft</dc:creator>
  <cp:lastModifiedBy>James Bancroft</cp:lastModifiedBy>
  <cp:revision>2</cp:revision>
  <dcterms:created xsi:type="dcterms:W3CDTF">2015-05-05T15:04:00Z</dcterms:created>
  <dcterms:modified xsi:type="dcterms:W3CDTF">2015-05-05T15:04:00Z</dcterms:modified>
</cp:coreProperties>
</file>