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7DB" w:rsidRDefault="00E867DB" w:rsidP="00124A66">
      <w:pPr>
        <w:jc w:val="center"/>
        <w:rPr>
          <w:rFonts w:ascii="Arial" w:hAnsi="Arial" w:cs="Arial"/>
          <w:b/>
          <w:sz w:val="36"/>
        </w:rPr>
      </w:pPr>
      <w:r w:rsidRPr="00E867DB">
        <w:rPr>
          <w:rFonts w:ascii="Arial" w:hAnsi="Arial" w:cs="Arial"/>
          <w:b/>
          <w:sz w:val="36"/>
        </w:rPr>
        <w:t xml:space="preserve">Timetable for </w:t>
      </w:r>
      <w:bookmarkStart w:id="0" w:name="name"/>
      <w:bookmarkStart w:id="1" w:name="_GoBack"/>
      <w:bookmarkEnd w:id="0"/>
      <w:bookmarkEnd w:id="1"/>
    </w:p>
    <w:p w:rsidR="00124A66" w:rsidRPr="00124A66" w:rsidRDefault="00124A66" w:rsidP="00124A66">
      <w:pPr>
        <w:jc w:val="center"/>
        <w:rPr>
          <w:rFonts w:ascii="Arial" w:hAnsi="Arial" w:cs="Arial"/>
          <w:b/>
          <w:sz w:val="36"/>
        </w:rPr>
      </w:pPr>
    </w:p>
    <w:tbl>
      <w:tblPr>
        <w:tblStyle w:val="TableGrid"/>
        <w:tblW w:w="8351" w:type="dxa"/>
        <w:tblInd w:w="342" w:type="dxa"/>
        <w:tblLook w:val="04A0" w:firstRow="1" w:lastRow="0" w:firstColumn="1" w:lastColumn="0" w:noHBand="0" w:noVBand="1"/>
      </w:tblPr>
      <w:tblGrid>
        <w:gridCol w:w="624"/>
        <w:gridCol w:w="771"/>
        <w:gridCol w:w="772"/>
        <w:gridCol w:w="772"/>
        <w:gridCol w:w="774"/>
        <w:gridCol w:w="772"/>
        <w:gridCol w:w="774"/>
        <w:gridCol w:w="772"/>
        <w:gridCol w:w="774"/>
        <w:gridCol w:w="772"/>
        <w:gridCol w:w="774"/>
      </w:tblGrid>
      <w:tr w:rsidR="005E2017" w:rsidTr="005E2017">
        <w:trPr>
          <w:trHeight w:val="374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1Mon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1Tue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1Wed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1Thu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1Fri</w:t>
            </w:r>
          </w:p>
        </w:tc>
      </w:tr>
      <w:tr w:rsidR="005E2017" w:rsidTr="005E2017">
        <w:trPr>
          <w:trHeight w:val="403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" w:name="mon1_session1_subjectname"/>
            <w:bookmarkStart w:id="3" w:name="tue1_session1_subjectname"/>
            <w:bookmarkEnd w:id="2"/>
            <w:bookmarkEnd w:id="3"/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4" w:name="wed1_session1_subjectname"/>
            <w:bookmarkEnd w:id="4"/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5" w:name="thu1_session1_subjectname"/>
            <w:bookmarkEnd w:id="5"/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6" w:name="fri1_session1_subjectname"/>
            <w:bookmarkEnd w:id="6"/>
          </w:p>
        </w:tc>
      </w:tr>
      <w:tr w:rsidR="005E2017" w:rsidTr="005E2017">
        <w:trPr>
          <w:trHeight w:val="403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03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7" w:name="mon1_session2_subjectname"/>
            <w:bookmarkEnd w:id="7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8" w:name="tue1_session2_subjectname"/>
            <w:bookmarkEnd w:id="8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9" w:name="wed1_session2_subjectname"/>
            <w:bookmarkEnd w:id="9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0" w:name="thu1_session2_subjectname"/>
            <w:bookmarkEnd w:id="10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1" w:name="fri1_session2_subjectname"/>
            <w:bookmarkEnd w:id="11"/>
          </w:p>
        </w:tc>
      </w:tr>
      <w:tr w:rsidR="005E2017" w:rsidTr="005E2017">
        <w:trPr>
          <w:trHeight w:val="403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03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2" w:name="mon1_session3_subjectname"/>
            <w:bookmarkEnd w:id="12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3" w:name="tue1_session3_subjectname"/>
            <w:bookmarkEnd w:id="13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4" w:name="wed1_session3_subjectname"/>
            <w:bookmarkEnd w:id="14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5" w:name="thu1_session3_subjectname"/>
            <w:bookmarkEnd w:id="15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6" w:name="fri1_session3_subjectname"/>
            <w:bookmarkEnd w:id="16"/>
          </w:p>
        </w:tc>
      </w:tr>
      <w:tr w:rsidR="005E2017" w:rsidTr="005E2017">
        <w:trPr>
          <w:trHeight w:val="403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B25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03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7" w:name="mon1_session4_subjectname"/>
            <w:bookmarkEnd w:id="17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8" w:name="tue1_session4_subjectname"/>
            <w:bookmarkEnd w:id="18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9" w:name="wed1_session4_subjectname"/>
            <w:bookmarkEnd w:id="19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0" w:name="thu1_session4_subjectname"/>
            <w:bookmarkEnd w:id="20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1" w:name="fri1_session4_subjectname"/>
            <w:bookmarkEnd w:id="21"/>
          </w:p>
        </w:tc>
      </w:tr>
      <w:tr w:rsidR="005E2017" w:rsidTr="005E2017">
        <w:trPr>
          <w:trHeight w:val="403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03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2" w:name="mon1_session5_subjectname"/>
            <w:bookmarkEnd w:id="22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3" w:name="tue1_session5_subjectname"/>
            <w:bookmarkEnd w:id="23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4" w:name="wed1_session5_subjectname"/>
            <w:bookmarkEnd w:id="24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5" w:name="thu1_session5_subjectname"/>
            <w:bookmarkEnd w:id="25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6" w:name="fri1_session5_subjectname"/>
            <w:bookmarkEnd w:id="26"/>
          </w:p>
        </w:tc>
      </w:tr>
      <w:tr w:rsidR="005E2017" w:rsidTr="005E2017">
        <w:trPr>
          <w:trHeight w:val="403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03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7" w:name="mon1_session6_subjectname"/>
            <w:bookmarkEnd w:id="27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8" w:name="tue1_session6_subjectname"/>
            <w:bookmarkEnd w:id="28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9" w:name="wed1_session6_subjectname"/>
            <w:bookmarkEnd w:id="29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30" w:name="thu1_session6_subjectname"/>
            <w:bookmarkEnd w:id="30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31" w:name="fri1_session6_subjectname"/>
            <w:bookmarkEnd w:id="31"/>
          </w:p>
        </w:tc>
      </w:tr>
      <w:tr w:rsidR="005E2017" w:rsidTr="005E2017">
        <w:trPr>
          <w:trHeight w:val="403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03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32" w:name="mon1_session7_subjectname"/>
            <w:bookmarkEnd w:id="32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33" w:name="tue1_session7_subjectname"/>
            <w:bookmarkEnd w:id="33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34" w:name="wed1_session7_subjectname"/>
            <w:bookmarkEnd w:id="34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35" w:name="thu1_session7_subjectname"/>
            <w:bookmarkEnd w:id="35"/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36" w:name="fri1_session7_subjectname"/>
            <w:bookmarkEnd w:id="36"/>
          </w:p>
        </w:tc>
      </w:tr>
      <w:tr w:rsidR="005E2017" w:rsidTr="005E2017">
        <w:trPr>
          <w:trHeight w:val="403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374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03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2Mon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2Tue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2Wed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2Thu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2Fri</w:t>
            </w:r>
          </w:p>
        </w:tc>
      </w:tr>
      <w:tr w:rsidR="005E2017" w:rsidTr="005E2017">
        <w:trPr>
          <w:trHeight w:val="374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32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374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32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374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32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374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32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374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32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374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03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03"/>
        </w:trPr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67DB" w:rsidRPr="00E867DB" w:rsidRDefault="00E867DB" w:rsidP="00E867D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67DB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  <w:vAlign w:val="center"/>
          </w:tcPr>
          <w:p w:rsidR="00E867DB" w:rsidRPr="00E867DB" w:rsidRDefault="00E867DB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017" w:rsidTr="005E2017">
        <w:trPr>
          <w:trHeight w:val="403"/>
        </w:trPr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2017" w:rsidRPr="00E867DB" w:rsidRDefault="005E2017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5E2017" w:rsidRPr="00E867DB" w:rsidRDefault="005E2017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</w:tcBorders>
            <w:vAlign w:val="center"/>
          </w:tcPr>
          <w:p w:rsidR="005E2017" w:rsidRPr="00E867DB" w:rsidRDefault="005E2017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right w:val="nil"/>
            </w:tcBorders>
            <w:vAlign w:val="center"/>
          </w:tcPr>
          <w:p w:rsidR="005E2017" w:rsidRPr="00E867DB" w:rsidRDefault="005E2017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</w:tcBorders>
            <w:vAlign w:val="center"/>
          </w:tcPr>
          <w:p w:rsidR="005E2017" w:rsidRPr="00E867DB" w:rsidRDefault="005E2017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right w:val="nil"/>
            </w:tcBorders>
            <w:vAlign w:val="center"/>
          </w:tcPr>
          <w:p w:rsidR="005E2017" w:rsidRPr="00E867DB" w:rsidRDefault="005E2017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</w:tcBorders>
            <w:vAlign w:val="center"/>
          </w:tcPr>
          <w:p w:rsidR="005E2017" w:rsidRPr="00E867DB" w:rsidRDefault="005E2017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right w:val="nil"/>
            </w:tcBorders>
            <w:vAlign w:val="center"/>
          </w:tcPr>
          <w:p w:rsidR="005E2017" w:rsidRPr="00E867DB" w:rsidRDefault="005E2017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</w:tcBorders>
            <w:vAlign w:val="center"/>
          </w:tcPr>
          <w:p w:rsidR="005E2017" w:rsidRPr="00E867DB" w:rsidRDefault="005E2017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right w:val="nil"/>
            </w:tcBorders>
            <w:vAlign w:val="center"/>
          </w:tcPr>
          <w:p w:rsidR="005E2017" w:rsidRPr="00E867DB" w:rsidRDefault="005E2017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</w:tcBorders>
            <w:vAlign w:val="center"/>
          </w:tcPr>
          <w:p w:rsidR="005E2017" w:rsidRPr="00E867DB" w:rsidRDefault="005E2017" w:rsidP="00E86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867DB" w:rsidRPr="00E867DB" w:rsidRDefault="00E867DB" w:rsidP="00E867DB">
      <w:pPr>
        <w:jc w:val="center"/>
        <w:rPr>
          <w:rFonts w:ascii="Arial" w:hAnsi="Arial" w:cs="Arial"/>
          <w:sz w:val="20"/>
        </w:rPr>
      </w:pPr>
    </w:p>
    <w:sectPr w:rsidR="00E867DB" w:rsidRPr="00E86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7DB"/>
    <w:rsid w:val="00124A66"/>
    <w:rsid w:val="005E2017"/>
    <w:rsid w:val="00B25D6E"/>
    <w:rsid w:val="00BE27A2"/>
    <w:rsid w:val="00E8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FDCB78-7F2A-4907-804F-4B0FBFBE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7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2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0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544A5FD7.dotm</Template>
  <TotalTime>3907</TotalTime>
  <Pages>2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</dc:creator>
  <cp:keywords/>
  <dc:description/>
  <cp:lastModifiedBy>Stone</cp:lastModifiedBy>
  <cp:revision>3</cp:revision>
  <cp:lastPrinted>2014-10-17T14:34:00Z</cp:lastPrinted>
  <dcterms:created xsi:type="dcterms:W3CDTF">2014-10-17T14:15:00Z</dcterms:created>
  <dcterms:modified xsi:type="dcterms:W3CDTF">2014-10-20T07:26:00Z</dcterms:modified>
</cp:coreProperties>
</file>