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61" w:rsidRDefault="004F36CB">
      <w:r>
        <w:rPr>
          <w:noProof/>
        </w:rPr>
        <w:drawing>
          <wp:inline distT="0" distB="0" distL="0" distR="0" wp14:anchorId="24A2AF96" wp14:editId="7940C6F5">
            <wp:extent cx="5731510" cy="43696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6761" w:rsidSect="001F6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CB"/>
    <w:rsid w:val="001F6E56"/>
    <w:rsid w:val="004F36CB"/>
    <w:rsid w:val="00B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6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6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15B549F6.dotm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manager2</dc:creator>
  <cp:lastModifiedBy>manager2</cp:lastModifiedBy>
  <cp:revision>1</cp:revision>
  <dcterms:created xsi:type="dcterms:W3CDTF">2014-07-09T08:40:00Z</dcterms:created>
  <dcterms:modified xsi:type="dcterms:W3CDTF">2014-07-09T08:41:00Z</dcterms:modified>
</cp:coreProperties>
</file>