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894"/>
      </w:tblGrid>
      <w:tr w:rsidR="009E325C" w:rsidRPr="009E325C" w:rsidTr="00355F65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9E325C" w:rsidRPr="00EB117D" w:rsidRDefault="009E325C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EB117D">
              <w:rPr>
                <w:rFonts w:ascii="Garamond" w:hAnsi="Garamond" w:cs="Arial"/>
                <w:b/>
                <w:sz w:val="24"/>
                <w:szCs w:val="24"/>
              </w:rPr>
              <w:t>Job Title:</w:t>
            </w:r>
          </w:p>
        </w:tc>
        <w:tc>
          <w:tcPr>
            <w:tcW w:w="6894" w:type="dxa"/>
            <w:vAlign w:val="center"/>
          </w:tcPr>
          <w:p w:rsidR="009E325C" w:rsidRPr="00EB117D" w:rsidRDefault="009E325C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EB117D">
              <w:rPr>
                <w:rFonts w:ascii="Garamond" w:hAnsi="Garamond" w:cs="Arial"/>
                <w:b/>
                <w:sz w:val="24"/>
                <w:szCs w:val="24"/>
              </w:rPr>
              <w:t>ASSISTANT NETWORK MANAGER</w:t>
            </w:r>
          </w:p>
        </w:tc>
      </w:tr>
      <w:tr w:rsidR="00EB117D" w:rsidRPr="009E325C" w:rsidTr="00355F65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EB117D" w:rsidRPr="00EB117D" w:rsidRDefault="00EB117D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EB117D">
              <w:rPr>
                <w:rFonts w:ascii="Garamond" w:hAnsi="Garamond" w:cs="Arial"/>
                <w:b/>
                <w:sz w:val="24"/>
                <w:szCs w:val="24"/>
              </w:rPr>
              <w:t>Department:</w:t>
            </w:r>
          </w:p>
        </w:tc>
        <w:tc>
          <w:tcPr>
            <w:tcW w:w="6894" w:type="dxa"/>
            <w:vAlign w:val="center"/>
          </w:tcPr>
          <w:p w:rsidR="00EB117D" w:rsidRPr="00EB117D" w:rsidRDefault="00EB117D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EB117D">
              <w:rPr>
                <w:rFonts w:ascii="Garamond" w:hAnsi="Garamond" w:cs="Arial"/>
                <w:b/>
                <w:sz w:val="24"/>
                <w:szCs w:val="24"/>
              </w:rPr>
              <w:t xml:space="preserve">IT TECHNICAL </w:t>
            </w:r>
            <w:r w:rsidR="000C083A">
              <w:rPr>
                <w:rFonts w:ascii="Garamond" w:hAnsi="Garamond" w:cs="Arial"/>
                <w:b/>
                <w:sz w:val="24"/>
                <w:szCs w:val="24"/>
              </w:rPr>
              <w:t xml:space="preserve">SUPPORT </w:t>
            </w:r>
            <w:r w:rsidRPr="00EB117D">
              <w:rPr>
                <w:rFonts w:ascii="Garamond" w:hAnsi="Garamond" w:cs="Arial"/>
                <w:b/>
                <w:sz w:val="24"/>
                <w:szCs w:val="24"/>
              </w:rPr>
              <w:t>SERVICES</w:t>
            </w:r>
          </w:p>
        </w:tc>
      </w:tr>
      <w:tr w:rsidR="00EB117D" w:rsidRPr="009E325C" w:rsidTr="00355F65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EB117D" w:rsidRPr="00EB117D" w:rsidRDefault="000C083A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Salary </w:t>
            </w:r>
            <w:r w:rsidR="00EB117D" w:rsidRPr="00EB117D">
              <w:rPr>
                <w:rFonts w:ascii="Garamond" w:hAnsi="Garamond" w:cs="Arial"/>
                <w:b/>
                <w:sz w:val="24"/>
                <w:szCs w:val="24"/>
              </w:rPr>
              <w:t>Grade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>:</w:t>
            </w:r>
          </w:p>
        </w:tc>
        <w:tc>
          <w:tcPr>
            <w:tcW w:w="6894" w:type="dxa"/>
            <w:vAlign w:val="center"/>
          </w:tcPr>
          <w:p w:rsidR="000C083A" w:rsidRPr="00EB117D" w:rsidRDefault="00D52163" w:rsidP="00D52163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Initially </w:t>
            </w:r>
            <w:r w:rsidR="00EB117D" w:rsidRPr="00EB117D">
              <w:rPr>
                <w:rFonts w:ascii="Garamond" w:hAnsi="Garamond" w:cs="Arial"/>
                <w:b/>
                <w:sz w:val="24"/>
                <w:szCs w:val="24"/>
              </w:rPr>
              <w:t xml:space="preserve">LGPS Grade 8 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with a move to Grade 9 possible, </w:t>
            </w:r>
            <w:r w:rsidR="00EB117D" w:rsidRPr="00EB117D">
              <w:rPr>
                <w:rFonts w:ascii="Garamond" w:hAnsi="Garamond" w:cs="Arial"/>
                <w:b/>
                <w:sz w:val="24"/>
                <w:szCs w:val="24"/>
              </w:rPr>
              <w:t xml:space="preserve">depending on 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>e</w:t>
            </w:r>
            <w:r w:rsidR="00EB117D" w:rsidRPr="00EB117D">
              <w:rPr>
                <w:rFonts w:ascii="Garamond" w:hAnsi="Garamond" w:cs="Arial"/>
                <w:b/>
                <w:sz w:val="24"/>
                <w:szCs w:val="24"/>
              </w:rPr>
              <w:t>xperience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>, s</w:t>
            </w:r>
            <w:r w:rsidR="00EB117D" w:rsidRPr="00EB117D">
              <w:rPr>
                <w:rFonts w:ascii="Garamond" w:hAnsi="Garamond" w:cs="Arial"/>
                <w:b/>
                <w:sz w:val="24"/>
                <w:szCs w:val="24"/>
              </w:rPr>
              <w:t>kills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 and an extension of the role</w:t>
            </w:r>
          </w:p>
        </w:tc>
      </w:tr>
      <w:tr w:rsidR="000C083A" w:rsidRPr="009E325C" w:rsidTr="00355F65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0C083A" w:rsidRPr="00EB117D" w:rsidRDefault="000C083A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Salary Amount:</w:t>
            </w:r>
          </w:p>
        </w:tc>
        <w:tc>
          <w:tcPr>
            <w:tcW w:w="6894" w:type="dxa"/>
            <w:vAlign w:val="center"/>
          </w:tcPr>
          <w:p w:rsidR="000C083A" w:rsidRPr="00D52163" w:rsidRDefault="00D52163" w:rsidP="00A8308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D52163">
              <w:rPr>
                <w:rFonts w:ascii="Garamond" w:hAnsi="Garamond" w:cs="Arial"/>
                <w:b/>
                <w:bCs/>
                <w:sz w:val="24"/>
                <w:szCs w:val="24"/>
              </w:rPr>
              <w:t>£22,667 to £25,141</w:t>
            </w:r>
          </w:p>
        </w:tc>
      </w:tr>
      <w:tr w:rsidR="000C083A" w:rsidRPr="009E325C" w:rsidTr="00355F65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0C083A" w:rsidRPr="00EB117D" w:rsidRDefault="000C083A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Hours:</w:t>
            </w:r>
          </w:p>
        </w:tc>
        <w:tc>
          <w:tcPr>
            <w:tcW w:w="6894" w:type="dxa"/>
            <w:vAlign w:val="center"/>
          </w:tcPr>
          <w:p w:rsidR="000C083A" w:rsidRPr="00EB117D" w:rsidRDefault="000C083A" w:rsidP="00A8308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3</w:t>
            </w:r>
            <w:r w:rsidR="00A8308A">
              <w:rPr>
                <w:rFonts w:ascii="Garamond" w:hAnsi="Garamond" w:cs="Arial"/>
                <w:b/>
                <w:sz w:val="24"/>
                <w:szCs w:val="24"/>
              </w:rPr>
              <w:t>7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 hours per week full year </w:t>
            </w:r>
          </w:p>
        </w:tc>
      </w:tr>
      <w:tr w:rsidR="009E325C" w:rsidRPr="009E325C" w:rsidTr="00355F65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9E325C" w:rsidRPr="00EB117D" w:rsidRDefault="009E325C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EB117D">
              <w:rPr>
                <w:rFonts w:ascii="Garamond" w:hAnsi="Garamond" w:cs="Arial"/>
                <w:b/>
                <w:sz w:val="24"/>
                <w:szCs w:val="24"/>
              </w:rPr>
              <w:t>Report</w:t>
            </w:r>
            <w:r w:rsidR="000C083A">
              <w:rPr>
                <w:rFonts w:ascii="Garamond" w:hAnsi="Garamond" w:cs="Arial"/>
                <w:b/>
                <w:sz w:val="24"/>
                <w:szCs w:val="24"/>
              </w:rPr>
              <w:t>ing</w:t>
            </w:r>
            <w:r w:rsidRPr="00EB117D">
              <w:rPr>
                <w:rFonts w:ascii="Garamond" w:hAnsi="Garamond" w:cs="Arial"/>
                <w:b/>
                <w:sz w:val="24"/>
                <w:szCs w:val="24"/>
              </w:rPr>
              <w:t xml:space="preserve"> to:</w:t>
            </w:r>
          </w:p>
        </w:tc>
        <w:tc>
          <w:tcPr>
            <w:tcW w:w="6894" w:type="dxa"/>
            <w:vAlign w:val="center"/>
          </w:tcPr>
          <w:p w:rsidR="009E325C" w:rsidRPr="00EB117D" w:rsidRDefault="009E325C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EB117D">
              <w:rPr>
                <w:rFonts w:ascii="Garamond" w:hAnsi="Garamond" w:cs="Arial"/>
                <w:b/>
                <w:sz w:val="24"/>
                <w:szCs w:val="24"/>
              </w:rPr>
              <w:t>Network Manager</w:t>
            </w:r>
          </w:p>
        </w:tc>
      </w:tr>
      <w:tr w:rsidR="00EB117D" w:rsidRPr="009E325C" w:rsidTr="00355F65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EB117D" w:rsidRPr="00EB117D" w:rsidRDefault="00EB117D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EB117D">
              <w:rPr>
                <w:rFonts w:ascii="Garamond" w:hAnsi="Garamond" w:cs="Arial"/>
                <w:b/>
                <w:sz w:val="24"/>
                <w:szCs w:val="24"/>
              </w:rPr>
              <w:t>Purpose of job:</w:t>
            </w:r>
          </w:p>
        </w:tc>
        <w:tc>
          <w:tcPr>
            <w:tcW w:w="6894" w:type="dxa"/>
            <w:shd w:val="clear" w:color="auto" w:fill="FFFFFF" w:themeFill="background1"/>
            <w:vAlign w:val="center"/>
          </w:tcPr>
          <w:p w:rsidR="00EB117D" w:rsidRDefault="00EB117D" w:rsidP="000C083A">
            <w:pPr>
              <w:spacing w:before="120" w:after="120"/>
              <w:rPr>
                <w:rFonts w:ascii="Garamond" w:eastAsia="Arial" w:hAnsi="Garamond"/>
                <w:b/>
                <w:color w:val="000000"/>
                <w:sz w:val="24"/>
                <w:szCs w:val="24"/>
              </w:rPr>
            </w:pPr>
            <w:r w:rsidRPr="00EB117D">
              <w:rPr>
                <w:rFonts w:ascii="Garamond" w:eastAsia="Arial" w:hAnsi="Garamond"/>
                <w:b/>
                <w:color w:val="000000"/>
                <w:sz w:val="24"/>
                <w:szCs w:val="24"/>
              </w:rPr>
              <w:t xml:space="preserve">To support the Network Manager in providing a high quality </w:t>
            </w:r>
          </w:p>
          <w:p w:rsidR="00EB117D" w:rsidRPr="00EB117D" w:rsidRDefault="00EB117D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EB117D">
              <w:rPr>
                <w:rFonts w:ascii="Garamond" w:eastAsia="Arial" w:hAnsi="Garamond"/>
                <w:b/>
                <w:color w:val="000000"/>
                <w:sz w:val="24"/>
                <w:szCs w:val="24"/>
              </w:rPr>
              <w:t>ICT support service</w:t>
            </w:r>
            <w:r>
              <w:rPr>
                <w:rFonts w:ascii="Garamond" w:eastAsia="Arial" w:hAnsi="Garamond"/>
                <w:b/>
                <w:color w:val="000000"/>
                <w:sz w:val="24"/>
                <w:szCs w:val="24"/>
              </w:rPr>
              <w:t xml:space="preserve"> for the school community</w:t>
            </w:r>
          </w:p>
        </w:tc>
      </w:tr>
      <w:tr w:rsidR="00EB117D" w:rsidRPr="009E325C" w:rsidTr="00355F65">
        <w:trPr>
          <w:trHeight w:val="567"/>
          <w:jc w:val="center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EB117D" w:rsidRPr="000C083A" w:rsidRDefault="00245F3D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eastAsia="Arial" w:hAnsi="Garamond"/>
                <w:b/>
                <w:color w:val="000000"/>
                <w:sz w:val="24"/>
                <w:szCs w:val="24"/>
              </w:rPr>
              <w:t xml:space="preserve">Tasks, </w:t>
            </w:r>
            <w:r w:rsidR="00EB117D" w:rsidRPr="000C083A">
              <w:rPr>
                <w:rFonts w:ascii="Garamond" w:eastAsia="Arial" w:hAnsi="Garamond"/>
                <w:b/>
                <w:color w:val="000000"/>
                <w:sz w:val="24"/>
                <w:szCs w:val="24"/>
              </w:rPr>
              <w:t>Roles and Responsibilities:</w:t>
            </w:r>
          </w:p>
        </w:tc>
        <w:tc>
          <w:tcPr>
            <w:tcW w:w="6894" w:type="dxa"/>
            <w:vAlign w:val="center"/>
          </w:tcPr>
          <w:p w:rsidR="00EB117D" w:rsidRPr="000C083A" w:rsidRDefault="000C083A" w:rsidP="000C083A">
            <w:pPr>
              <w:spacing w:before="120" w:after="120"/>
              <w:rPr>
                <w:rFonts w:ascii="Garamond" w:hAnsi="Garamond" w:cs="Arial"/>
                <w:b/>
                <w:sz w:val="24"/>
                <w:szCs w:val="24"/>
              </w:rPr>
            </w:pPr>
            <w:r w:rsidRPr="000C083A">
              <w:rPr>
                <w:rFonts w:ascii="Garamond" w:hAnsi="Garamond" w:cs="Arial"/>
                <w:b/>
                <w:sz w:val="24"/>
                <w:szCs w:val="24"/>
              </w:rPr>
              <w:t>As detailed below plus any other reasonable and appropriate tasks as designated by the Network Manager or Headteacher.</w:t>
            </w:r>
          </w:p>
        </w:tc>
      </w:tr>
      <w:tr w:rsidR="009E325C" w:rsidRPr="009E325C" w:rsidTr="00355F65">
        <w:trPr>
          <w:jc w:val="center"/>
        </w:trPr>
        <w:tc>
          <w:tcPr>
            <w:tcW w:w="9016" w:type="dxa"/>
            <w:gridSpan w:val="2"/>
            <w:vAlign w:val="center"/>
          </w:tcPr>
          <w:p w:rsidR="009001A4" w:rsidRPr="009001A4" w:rsidRDefault="009001A4" w:rsidP="00A8308A">
            <w:pPr>
              <w:ind w:right="397"/>
              <w:textAlignment w:val="baseline"/>
              <w:rPr>
                <w:rFonts w:ascii="Garamond" w:eastAsia="Arial" w:hAnsi="Garamond"/>
                <w:b/>
                <w:color w:val="000000"/>
                <w:spacing w:val="-2"/>
              </w:rPr>
            </w:pPr>
            <w:r>
              <w:rPr>
                <w:rFonts w:ascii="Garamond" w:eastAsia="Arial" w:hAnsi="Garamond"/>
                <w:b/>
                <w:color w:val="000000"/>
                <w:spacing w:val="-2"/>
              </w:rPr>
              <w:t>Roles</w:t>
            </w:r>
          </w:p>
          <w:p w:rsidR="009001A4" w:rsidRPr="009001A4" w:rsidRDefault="009E325C" w:rsidP="00A8308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4" w:right="397" w:hanging="284"/>
              <w:textAlignment w:val="baseline"/>
              <w:rPr>
                <w:rFonts w:ascii="Garamond" w:eastAsia="Arial" w:hAnsi="Garamond"/>
                <w:color w:val="000000"/>
                <w:spacing w:val="-2"/>
              </w:rPr>
            </w:pPr>
            <w:r w:rsidRPr="00245F3D">
              <w:rPr>
                <w:rFonts w:ascii="Garamond" w:eastAsia="Arial" w:hAnsi="Garamond"/>
                <w:color w:val="000000"/>
                <w:spacing w:val="-2"/>
              </w:rPr>
              <w:t>To support the network manager in ensuring the efficient</w:t>
            </w:r>
            <w:r w:rsidR="00245F3D" w:rsidRPr="00245F3D">
              <w:rPr>
                <w:rFonts w:ascii="Garamond" w:eastAsia="Arial" w:hAnsi="Garamond"/>
                <w:color w:val="000000"/>
                <w:spacing w:val="-2"/>
              </w:rPr>
              <w:t xml:space="preserve">, </w:t>
            </w:r>
            <w:r w:rsidRPr="00245F3D">
              <w:rPr>
                <w:rFonts w:ascii="Garamond" w:eastAsia="Arial" w:hAnsi="Garamond"/>
                <w:color w:val="000000"/>
                <w:spacing w:val="-2"/>
              </w:rPr>
              <w:t>effective functionality and maintenance of the ICT network, including management of the school network, maintenance of all ICT equipment in the school, and to ensure that the n</w:t>
            </w:r>
            <w:r w:rsidR="00245F3D" w:rsidRPr="00245F3D">
              <w:rPr>
                <w:rFonts w:ascii="Garamond" w:eastAsia="Arial" w:hAnsi="Garamond"/>
                <w:color w:val="000000"/>
                <w:spacing w:val="-2"/>
              </w:rPr>
              <w:t>etwork is operating effectively</w:t>
            </w:r>
          </w:p>
          <w:p w:rsidR="009E325C" w:rsidRPr="00245F3D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hanging="284"/>
              <w:rPr>
                <w:rFonts w:ascii="Garamond" w:hAnsi="Garamond" w:cs="Arial"/>
              </w:rPr>
            </w:pPr>
            <w:r w:rsidRPr="00245F3D">
              <w:rPr>
                <w:rFonts w:ascii="Garamond" w:hAnsi="Garamond" w:cs="Arial"/>
              </w:rPr>
              <w:t>To act as the Network Manager in their absence</w:t>
            </w:r>
          </w:p>
          <w:p w:rsidR="009E325C" w:rsidRPr="00245F3D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hanging="284"/>
              <w:rPr>
                <w:rFonts w:ascii="Garamond" w:eastAsia="PMingLiU" w:hAnsi="Garamond" w:cs="Arial"/>
              </w:rPr>
            </w:pPr>
            <w:r w:rsidRPr="00245F3D">
              <w:rPr>
                <w:rFonts w:ascii="Garamond" w:hAnsi="Garamond" w:cs="Arial"/>
              </w:rPr>
              <w:t>Where required to supervise other IT support team members and be responsible for the outcomes of delegated support processes e.g. routine management and maintenance of backup processes</w:t>
            </w:r>
          </w:p>
          <w:p w:rsidR="009E325C" w:rsidRPr="00245F3D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right="396" w:hanging="284"/>
              <w:textAlignment w:val="baseline"/>
              <w:rPr>
                <w:rFonts w:ascii="Garamond" w:eastAsia="Arial" w:hAnsi="Garamond"/>
                <w:color w:val="000000"/>
              </w:rPr>
            </w:pPr>
            <w:r w:rsidRPr="00245F3D">
              <w:rPr>
                <w:rFonts w:ascii="Garamond" w:eastAsia="Arial" w:hAnsi="Garamond"/>
                <w:color w:val="000000"/>
              </w:rPr>
              <w:t>To manage the efficient and effective functioning of the ICT network and lead and manage the work of the ICT technical support team in the absence of the Network Manager;</w:t>
            </w:r>
          </w:p>
          <w:p w:rsidR="009E325C" w:rsidRPr="00245F3D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hanging="284"/>
              <w:textAlignment w:val="baseline"/>
              <w:rPr>
                <w:rFonts w:ascii="Garamond" w:eastAsia="Arial" w:hAnsi="Garamond"/>
                <w:color w:val="000000"/>
              </w:rPr>
            </w:pPr>
            <w:r w:rsidRPr="00245F3D">
              <w:rPr>
                <w:rFonts w:ascii="Garamond" w:eastAsia="Arial" w:hAnsi="Garamond"/>
                <w:color w:val="000000"/>
              </w:rPr>
              <w:t>To maintain equipment and provide support for staff and students as required;</w:t>
            </w:r>
          </w:p>
          <w:p w:rsidR="009E325C" w:rsidRPr="00245F3D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right="576" w:hanging="284"/>
              <w:textAlignment w:val="baseline"/>
              <w:rPr>
                <w:rFonts w:ascii="Garamond" w:eastAsia="Arial" w:hAnsi="Garamond"/>
                <w:color w:val="000000"/>
              </w:rPr>
            </w:pPr>
            <w:r w:rsidRPr="00245F3D">
              <w:rPr>
                <w:rFonts w:ascii="Garamond" w:eastAsia="Arial" w:hAnsi="Garamond"/>
                <w:color w:val="000000"/>
              </w:rPr>
              <w:t>To keep abreast of new developments in ICT in order to provide an up to date support service for the school and training for members of the technical team;</w:t>
            </w:r>
          </w:p>
          <w:p w:rsidR="009E325C" w:rsidRPr="00245F3D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hanging="284"/>
              <w:textAlignment w:val="baseline"/>
              <w:rPr>
                <w:rFonts w:ascii="Garamond" w:eastAsia="Arial" w:hAnsi="Garamond"/>
                <w:color w:val="000000"/>
              </w:rPr>
            </w:pPr>
            <w:r w:rsidRPr="00245F3D">
              <w:rPr>
                <w:rFonts w:ascii="Garamond" w:eastAsia="Arial" w:hAnsi="Garamond"/>
                <w:color w:val="000000"/>
              </w:rPr>
              <w:t>To support the training of staff in the use of ICT hardware and software;</w:t>
            </w:r>
          </w:p>
          <w:p w:rsidR="009E325C" w:rsidRPr="00245F3D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hanging="284"/>
              <w:textAlignment w:val="baseline"/>
              <w:rPr>
                <w:rFonts w:ascii="Garamond" w:eastAsia="Arial" w:hAnsi="Garamond"/>
                <w:color w:val="000000"/>
              </w:rPr>
            </w:pPr>
            <w:r w:rsidRPr="00245F3D">
              <w:rPr>
                <w:rFonts w:ascii="Garamond" w:eastAsia="Arial" w:hAnsi="Garamond"/>
                <w:color w:val="000000"/>
              </w:rPr>
              <w:t>To ensure the security of the network, equipment and student and staff accounts;</w:t>
            </w:r>
          </w:p>
          <w:p w:rsidR="009E325C" w:rsidRPr="00245F3D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hanging="284"/>
              <w:textAlignment w:val="baseline"/>
              <w:rPr>
                <w:rFonts w:ascii="Garamond" w:eastAsia="Arial" w:hAnsi="Garamond"/>
                <w:color w:val="000000"/>
              </w:rPr>
            </w:pPr>
            <w:r w:rsidRPr="00245F3D">
              <w:rPr>
                <w:rFonts w:ascii="Garamond" w:eastAsia="Arial" w:hAnsi="Garamond"/>
                <w:color w:val="000000"/>
              </w:rPr>
              <w:t>To maintain a safe working environment and that Health and Safety guidelines are adhered to;</w:t>
            </w:r>
          </w:p>
          <w:p w:rsidR="00245F3D" w:rsidRPr="009001A4" w:rsidRDefault="009E325C" w:rsidP="009001A4">
            <w:pPr>
              <w:pStyle w:val="ListParagraph"/>
              <w:numPr>
                <w:ilvl w:val="0"/>
                <w:numId w:val="1"/>
              </w:numPr>
              <w:spacing w:before="120" w:after="240"/>
              <w:ind w:left="284" w:right="900" w:hanging="284"/>
              <w:textAlignment w:val="baseline"/>
              <w:rPr>
                <w:rFonts w:ascii="Garamond" w:eastAsia="Arial" w:hAnsi="Garamond"/>
                <w:color w:val="000000"/>
              </w:rPr>
            </w:pPr>
            <w:r w:rsidRPr="00245F3D">
              <w:rPr>
                <w:rFonts w:ascii="Garamond" w:eastAsia="Arial" w:hAnsi="Garamond"/>
                <w:color w:val="000000"/>
              </w:rPr>
              <w:t>To carry out any other reasonable duties which the Headteacher or Line Manager may request or require.</w:t>
            </w:r>
          </w:p>
          <w:p w:rsidR="009E325C" w:rsidRPr="00EB117D" w:rsidRDefault="009001A4" w:rsidP="009E325C">
            <w:pPr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Responsibilities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Responsible for all hotfixes, updates, security updates and service packs for all servers and network attached clients (owned by the school)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Responsible for the implementation, development and maintenance of servers and services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Maintaining high levels of E-Safety, reporting issues to the E-Safety team and advising as needed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Maintaining high levels of data protection</w:t>
            </w:r>
            <w:r w:rsidR="009001A4" w:rsidRPr="009001A4">
              <w:rPr>
                <w:rFonts w:ascii="Garamond" w:hAnsi="Garamond" w:cs="Arial"/>
              </w:rPr>
              <w:t xml:space="preserve"> and privacy across the network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Responsible for the implementation and maintenance of the backup system of all servers and disaster recovery processes of those systems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Responsible for disaster recovery of all servers, services, public and private data as needed in the event of catastrophic failure of service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lastRenderedPageBreak/>
              <w:t>Responsible for educational software implementation and development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Being aware of H&amp;S issues and maintaining highest standards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Involved with the constant monitoring of all hardware infrastructure and inventory</w:t>
            </w:r>
          </w:p>
          <w:p w:rsidR="009E325C" w:rsidRDefault="009E325C" w:rsidP="009E325C">
            <w:pPr>
              <w:rPr>
                <w:rFonts w:ascii="Garamond" w:hAnsi="Garamond" w:cs="Arial"/>
              </w:rPr>
            </w:pPr>
          </w:p>
          <w:p w:rsidR="009001A4" w:rsidRDefault="009001A4" w:rsidP="009E325C">
            <w:pPr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Tasks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Manage, maintain and develop network security and anti-virus solutions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Provide 1</w:t>
            </w:r>
            <w:r w:rsidRPr="009001A4">
              <w:rPr>
                <w:rFonts w:ascii="Garamond" w:hAnsi="Garamond" w:cs="Arial"/>
                <w:vertAlign w:val="superscript"/>
              </w:rPr>
              <w:t>st</w:t>
            </w:r>
            <w:r w:rsidRPr="009001A4">
              <w:rPr>
                <w:rFonts w:ascii="Garamond" w:hAnsi="Garamond" w:cs="Arial"/>
              </w:rPr>
              <w:t xml:space="preserve"> line technical support to all staff and students 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Develop and provide staff induction, training, technical support materials and resources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Install, upgrade PC, Laptop and Server hardware/software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Maintain projectors and audio equipment in classrooms, interactive whiteboards, scanners and other various peripherals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 printers, their queues and AD deployment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 xml:space="preserve">Manage server, computer and user AD accounts 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 and maintain DHCP, DNS, WINs services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 xml:space="preserve">Manage and maintain the </w:t>
            </w:r>
            <w:r w:rsidR="00B90DC9" w:rsidRPr="009001A4">
              <w:rPr>
                <w:rFonts w:ascii="Garamond" w:hAnsi="Garamond" w:cs="Arial"/>
              </w:rPr>
              <w:t>Bartholomew</w:t>
            </w:r>
            <w:r w:rsidRPr="009001A4">
              <w:rPr>
                <w:rFonts w:ascii="Garamond" w:hAnsi="Garamond" w:cs="Arial"/>
              </w:rPr>
              <w:t xml:space="preserve"> domains logical infrastructure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 and maintain Virtualization host and guest servers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 and maintain Application Virtualization development and deployment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 xml:space="preserve">Maintain access to the </w:t>
            </w:r>
            <w:r w:rsidR="00B90DC9" w:rsidRPr="009001A4">
              <w:rPr>
                <w:rFonts w:ascii="Garamond" w:hAnsi="Garamond" w:cs="Arial"/>
              </w:rPr>
              <w:t>ALICE library system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Manage, develop and maintain VPN and remote access hardware and software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Maintain network hard wire</w:t>
            </w:r>
            <w:r w:rsidR="00B90DC9" w:rsidRPr="009001A4">
              <w:rPr>
                <w:rFonts w:ascii="Garamond" w:hAnsi="Garamond" w:cs="Arial"/>
              </w:rPr>
              <w:t>d</w:t>
            </w:r>
            <w:r w:rsidRPr="009001A4">
              <w:rPr>
                <w:rFonts w:ascii="Garamond" w:hAnsi="Garamond" w:cs="Arial"/>
              </w:rPr>
              <w:t xml:space="preserve"> and wireless, switches, hubs , cabling, CABs and UPS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 xml:space="preserve">Manage and maintain the monitoring of both core and non-core servers and services 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 and maintain email server hardware and software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Manage, develop and maintain core service redundancy processes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 xml:space="preserve">To keep up to date with new and relevant technology, by attending industry seminars, open days, educational establishments and generally being industry aware </w:t>
            </w:r>
          </w:p>
          <w:p w:rsidR="009E325C" w:rsidRPr="009001A4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Manage, maintain and develop desktop and server Operating System deployment</w:t>
            </w:r>
          </w:p>
          <w:p w:rsidR="009E325C" w:rsidRDefault="009E325C" w:rsidP="009001A4">
            <w:pPr>
              <w:pStyle w:val="ListParagraph"/>
              <w:numPr>
                <w:ilvl w:val="0"/>
                <w:numId w:val="3"/>
              </w:numPr>
              <w:spacing w:after="0"/>
              <w:ind w:left="284" w:hanging="284"/>
              <w:rPr>
                <w:rFonts w:ascii="Garamond" w:hAnsi="Garamond" w:cs="Arial"/>
              </w:rPr>
            </w:pPr>
            <w:r w:rsidRPr="009001A4">
              <w:rPr>
                <w:rFonts w:ascii="Garamond" w:hAnsi="Garamond" w:cs="Arial"/>
              </w:rPr>
              <w:t>Maintain, develop, secure and enrich the logged on user environment</w:t>
            </w:r>
          </w:p>
          <w:p w:rsidR="002D4C6E" w:rsidRDefault="002D4C6E" w:rsidP="002D4C6E">
            <w:pPr>
              <w:pStyle w:val="ListParagraph"/>
              <w:spacing w:after="0"/>
              <w:ind w:left="284"/>
              <w:rPr>
                <w:rFonts w:ascii="Garamond" w:hAnsi="Garamond" w:cs="Arial"/>
              </w:rPr>
            </w:pPr>
          </w:p>
          <w:p w:rsidR="002D4C6E" w:rsidRDefault="002D4C6E" w:rsidP="002D4C6E">
            <w:pPr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Plus</w:t>
            </w:r>
          </w:p>
          <w:p w:rsidR="002D4C6E" w:rsidRDefault="002D4C6E" w:rsidP="002D4C6E">
            <w:pPr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Any other reasonable and approp</w:t>
            </w:r>
            <w:r w:rsidR="006F606C">
              <w:rPr>
                <w:rFonts w:ascii="Garamond" w:hAnsi="Garamond" w:cs="Arial"/>
              </w:rPr>
              <w:t>riate tasks as directed by the N</w:t>
            </w:r>
            <w:r>
              <w:rPr>
                <w:rFonts w:ascii="Garamond" w:hAnsi="Garamond" w:cs="Arial"/>
              </w:rPr>
              <w:t xml:space="preserve">etwork </w:t>
            </w:r>
            <w:r w:rsidR="006F606C">
              <w:rPr>
                <w:rFonts w:ascii="Garamond" w:hAnsi="Garamond" w:cs="Arial"/>
              </w:rPr>
              <w:t>M</w:t>
            </w:r>
            <w:r>
              <w:rPr>
                <w:rFonts w:ascii="Garamond" w:hAnsi="Garamond" w:cs="Arial"/>
              </w:rPr>
              <w:t xml:space="preserve">anager or Headteacher </w:t>
            </w:r>
          </w:p>
          <w:p w:rsidR="002D4C6E" w:rsidRPr="002D4C6E" w:rsidRDefault="002D4C6E" w:rsidP="002D4C6E">
            <w:pPr>
              <w:rPr>
                <w:rFonts w:ascii="Garamond" w:hAnsi="Garamond" w:cs="Arial"/>
              </w:rPr>
            </w:pPr>
          </w:p>
        </w:tc>
      </w:tr>
    </w:tbl>
    <w:p w:rsidR="00FF4B10" w:rsidRPr="009E325C" w:rsidRDefault="00FF4B10">
      <w:pPr>
        <w:rPr>
          <w:rFonts w:ascii="Arial" w:hAnsi="Arial" w:cs="Arial"/>
        </w:rPr>
      </w:pPr>
    </w:p>
    <w:sectPr w:rsidR="00FF4B10" w:rsidRPr="009E325C" w:rsidSect="00355F65">
      <w:headerReference w:type="default" r:id="rId8"/>
      <w:pgSz w:w="11906" w:h="16838"/>
      <w:pgMar w:top="1758" w:right="1247" w:bottom="136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849" w:rsidRDefault="00582849" w:rsidP="00582849">
      <w:pPr>
        <w:spacing w:after="0" w:line="240" w:lineRule="auto"/>
      </w:pPr>
      <w:r>
        <w:separator/>
      </w:r>
    </w:p>
  </w:endnote>
  <w:endnote w:type="continuationSeparator" w:id="0">
    <w:p w:rsidR="00582849" w:rsidRDefault="00582849" w:rsidP="00582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849" w:rsidRDefault="00582849" w:rsidP="00582849">
      <w:pPr>
        <w:spacing w:after="0" w:line="240" w:lineRule="auto"/>
      </w:pPr>
      <w:r>
        <w:separator/>
      </w:r>
    </w:p>
  </w:footnote>
  <w:footnote w:type="continuationSeparator" w:id="0">
    <w:p w:rsidR="00582849" w:rsidRDefault="00582849" w:rsidP="00582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849" w:rsidRPr="00582849" w:rsidRDefault="00582849">
    <w:pPr>
      <w:pStyle w:val="Header"/>
      <w:rPr>
        <w:rFonts w:ascii="Garamond" w:hAnsi="Garamond"/>
        <w:sz w:val="44"/>
        <w:szCs w:val="44"/>
      </w:rPr>
    </w:pPr>
    <w:r>
      <w:rPr>
        <w:rFonts w:ascii="Garamond" w:hAnsi="Garamond" w:cs="Arial"/>
        <w:b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53C92848" wp14:editId="671B2AB8">
          <wp:simplePos x="0" y="0"/>
          <wp:positionH relativeFrom="margin">
            <wp:posOffset>195580</wp:posOffset>
          </wp:positionH>
          <wp:positionV relativeFrom="margin">
            <wp:posOffset>-857250</wp:posOffset>
          </wp:positionV>
          <wp:extent cx="545465" cy="666115"/>
          <wp:effectExtent l="0" t="0" r="6985" b="635"/>
          <wp:wrapSquare wrapText="bothSides"/>
          <wp:docPr id="2" name="Picture 2" descr="new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5" cy="666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</w:t>
    </w:r>
    <w:r w:rsidRPr="00582849">
      <w:rPr>
        <w:rFonts w:ascii="Garamond" w:hAnsi="Garamond"/>
        <w:sz w:val="44"/>
        <w:szCs w:val="44"/>
      </w:rPr>
      <w:t>Bartholomew School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90F51"/>
    <w:multiLevelType w:val="hybridMultilevel"/>
    <w:tmpl w:val="7D4A0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6576C2"/>
    <w:multiLevelType w:val="hybridMultilevel"/>
    <w:tmpl w:val="A4667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4652D"/>
    <w:multiLevelType w:val="hybridMultilevel"/>
    <w:tmpl w:val="6C520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25C"/>
    <w:rsid w:val="000C083A"/>
    <w:rsid w:val="00245F3D"/>
    <w:rsid w:val="002D4C6E"/>
    <w:rsid w:val="00355F65"/>
    <w:rsid w:val="00390157"/>
    <w:rsid w:val="00582849"/>
    <w:rsid w:val="006F606C"/>
    <w:rsid w:val="009001A4"/>
    <w:rsid w:val="009A6A83"/>
    <w:rsid w:val="009E325C"/>
    <w:rsid w:val="00A8308A"/>
    <w:rsid w:val="00B90DC9"/>
    <w:rsid w:val="00D52163"/>
    <w:rsid w:val="00E2648F"/>
    <w:rsid w:val="00E946CD"/>
    <w:rsid w:val="00EB117D"/>
    <w:rsid w:val="00EF1860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E325C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2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849"/>
  </w:style>
  <w:style w:type="paragraph" w:styleId="Footer">
    <w:name w:val="footer"/>
    <w:basedOn w:val="Normal"/>
    <w:link w:val="FooterChar"/>
    <w:uiPriority w:val="99"/>
    <w:unhideWhenUsed/>
    <w:rsid w:val="00582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8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E325C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2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849"/>
  </w:style>
  <w:style w:type="paragraph" w:styleId="Footer">
    <w:name w:val="footer"/>
    <w:basedOn w:val="Normal"/>
    <w:link w:val="FooterChar"/>
    <w:uiPriority w:val="99"/>
    <w:unhideWhenUsed/>
    <w:rsid w:val="00582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A871D35D</Template>
  <TotalTime>1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Jase</dc:creator>
  <cp:lastModifiedBy>JC2</cp:lastModifiedBy>
  <cp:revision>2</cp:revision>
  <cp:lastPrinted>2014-05-08T10:09:00Z</cp:lastPrinted>
  <dcterms:created xsi:type="dcterms:W3CDTF">2014-05-08T16:04:00Z</dcterms:created>
  <dcterms:modified xsi:type="dcterms:W3CDTF">2014-05-08T16:04:00Z</dcterms:modified>
</cp:coreProperties>
</file>