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825" w:rsidRDefault="00637757">
      <w:r>
        <w:rPr>
          <w:noProof/>
          <w:lang w:val="en-GB" w:eastAsia="en-GB"/>
        </w:rPr>
        <w:drawing>
          <wp:inline distT="0" distB="0" distL="0" distR="0" wp14:anchorId="15C0CD03" wp14:editId="43AD24F8">
            <wp:extent cx="5943600" cy="42252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1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757"/>
    <w:rsid w:val="000D1825"/>
    <w:rsid w:val="0063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7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7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7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7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A958EF7D.dotm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2014-05-01T09:19:00Z</dcterms:created>
  <dcterms:modified xsi:type="dcterms:W3CDTF">2014-05-01T09:19:00Z</dcterms:modified>
</cp:coreProperties>
</file>