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25" w:rsidRDefault="006819F1">
      <w:r>
        <w:rPr>
          <w:noProof/>
          <w:lang w:val="en-GB" w:eastAsia="en-GB"/>
        </w:rPr>
        <w:drawing>
          <wp:inline distT="0" distB="0" distL="0" distR="0" wp14:anchorId="5FCCB7EA" wp14:editId="0035B8D2">
            <wp:extent cx="5943600" cy="419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1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9F1"/>
    <w:rsid w:val="000D1825"/>
    <w:rsid w:val="0068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9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A958EF7D.dotm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2014-05-01T08:37:00Z</dcterms:created>
  <dcterms:modified xsi:type="dcterms:W3CDTF">2014-05-01T08:37:00Z</dcterms:modified>
</cp:coreProperties>
</file>