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25" w:rsidRDefault="00681979">
      <w:r>
        <w:rPr>
          <w:noProof/>
          <w:lang w:val="en-GB" w:eastAsia="en-GB"/>
        </w:rPr>
        <w:drawing>
          <wp:inline distT="0" distB="0" distL="0" distR="0" wp14:anchorId="4AB351CD" wp14:editId="2C615188">
            <wp:extent cx="5943600" cy="42252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979"/>
    <w:rsid w:val="000D1825"/>
    <w:rsid w:val="0068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ADE355C.dotm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2014-04-29T07:29:00Z</dcterms:created>
  <dcterms:modified xsi:type="dcterms:W3CDTF">2014-04-29T07:29:00Z</dcterms:modified>
</cp:coreProperties>
</file>