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C6E" w:rsidRDefault="001A4AB7">
      <w:r>
        <w:rPr>
          <w:noProof/>
          <w:lang w:eastAsia="en-GB"/>
        </w:rPr>
        <w:drawing>
          <wp:inline distT="0" distB="0" distL="0" distR="0" wp14:anchorId="7D53A5CB" wp14:editId="0B1AECDF">
            <wp:extent cx="5731510" cy="44419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0C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AB7"/>
    <w:rsid w:val="001A4AB7"/>
    <w:rsid w:val="00EE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6641ED01.dotm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manager2</dc:creator>
  <cp:lastModifiedBy>manager2</cp:lastModifiedBy>
  <cp:revision>1</cp:revision>
  <dcterms:created xsi:type="dcterms:W3CDTF">2013-12-03T10:55:00Z</dcterms:created>
  <dcterms:modified xsi:type="dcterms:W3CDTF">2013-12-03T10:56:00Z</dcterms:modified>
</cp:coreProperties>
</file>