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3DC" w:rsidRDefault="00460F9E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-657225</wp:posOffset>
            </wp:positionV>
            <wp:extent cx="5731510" cy="4441920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0F9E" w:rsidRDefault="00460F9E"/>
    <w:p w:rsidR="00460F9E" w:rsidRDefault="00460F9E"/>
    <w:p w:rsidR="00460F9E" w:rsidRDefault="00460F9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306705</wp:posOffset>
                </wp:positionV>
                <wp:extent cx="152400" cy="838200"/>
                <wp:effectExtent l="0" t="38100" r="76200" b="190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838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41.5pt;margin-top:24.15pt;width:12pt;height:66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</w:p>
    <w:p w:rsidR="00460F9E" w:rsidRDefault="00460F9E"/>
    <w:p w:rsidR="00460F9E" w:rsidRDefault="00460F9E"/>
    <w:p w:rsidR="00460F9E" w:rsidRDefault="00460F9E"/>
    <w:p w:rsidR="00460F9E" w:rsidRDefault="00460F9E"/>
    <w:p w:rsidR="00460F9E" w:rsidRDefault="00460F9E"/>
    <w:p w:rsidR="00460F9E" w:rsidRDefault="00460F9E"/>
    <w:p w:rsidR="00460F9E" w:rsidRDefault="00460F9E"/>
    <w:p w:rsidR="00460F9E" w:rsidRDefault="00460F9E"/>
    <w:p w:rsidR="00460F9E" w:rsidRDefault="00460F9E"/>
    <w:p w:rsidR="00460F9E" w:rsidRDefault="00460F9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1781175</wp:posOffset>
                </wp:positionH>
                <wp:positionV relativeFrom="paragraph">
                  <wp:posOffset>2200275</wp:posOffset>
                </wp:positionV>
                <wp:extent cx="2374265" cy="523875"/>
                <wp:effectExtent l="0" t="0" r="1270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F9E" w:rsidRDefault="00460F9E">
                            <w:r>
                              <w:t>This has been clicked but nothing has appeared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0.25pt;margin-top:173.25pt;width:186.95pt;height:41.2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">
                <v:textbox>
                  <w:txbxContent>
                    <w:p w:rsidR="00460F9E" w:rsidRDefault="00460F9E">
                      <w:r>
                        <w:t>This has been clicked but nothing has appeared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1285875</wp:posOffset>
                </wp:positionV>
                <wp:extent cx="361950" cy="990600"/>
                <wp:effectExtent l="0" t="38100" r="57150" b="190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990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213pt;margin-top:101.25pt;width:28.5pt;height:78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" strokecolor="#4579b8 [3044]">
                <v:stroke endarrow="open"/>
              </v:shape>
            </w:pict>
          </mc:Fallback>
        </mc:AlternateContent>
      </w: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4441825"/>
            <wp:effectExtent l="0" t="0" r="254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60F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F9E"/>
    <w:rsid w:val="00460F9E"/>
    <w:rsid w:val="00D4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0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F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0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F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D4C5C901</Template>
  <TotalTime>7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s.long</dc:creator>
  <cp:lastModifiedBy>s.long</cp:lastModifiedBy>
  <cp:revision>1</cp:revision>
  <dcterms:created xsi:type="dcterms:W3CDTF">2013-10-08T10:43:00Z</dcterms:created>
  <dcterms:modified xsi:type="dcterms:W3CDTF">2013-10-08T10:50:00Z</dcterms:modified>
</cp:coreProperties>
</file>