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B2" w:rsidRDefault="004645B2">
      <w:pPr>
        <w:rPr>
          <w:noProof/>
          <w:lang w:eastAsia="en-GB"/>
        </w:rPr>
      </w:pPr>
    </w:p>
    <w:p w:rsidR="003E24AA" w:rsidRDefault="004645B2">
      <w:bookmarkStart w:id="0" w:name="_GoBack"/>
      <w:r>
        <w:rPr>
          <w:noProof/>
          <w:lang w:eastAsia="en-GB"/>
        </w:rPr>
        <w:drawing>
          <wp:inline distT="0" distB="0" distL="0" distR="0" wp14:anchorId="1C8D8261" wp14:editId="4B97B729">
            <wp:extent cx="5829300" cy="39128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041" r="51404"/>
                    <a:stretch/>
                  </pic:blipFill>
                  <pic:spPr bwMode="auto">
                    <a:xfrm>
                      <a:off x="0" y="0"/>
                      <a:ext cx="5825434" cy="3910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E2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5B2"/>
    <w:rsid w:val="003E24AA"/>
    <w:rsid w:val="004645B2"/>
    <w:rsid w:val="006F0F7B"/>
    <w:rsid w:val="0088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5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5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6EE80864.dotm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my95</dc:creator>
  <cp:lastModifiedBy>tm224</cp:lastModifiedBy>
  <cp:revision>2</cp:revision>
  <dcterms:created xsi:type="dcterms:W3CDTF">2013-07-15T15:18:00Z</dcterms:created>
  <dcterms:modified xsi:type="dcterms:W3CDTF">2013-07-15T15:18:00Z</dcterms:modified>
</cp:coreProperties>
</file>