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openxmlformats-officedocument.wordprocessingml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2F" w:rsidRDefault="0018352F" w:rsidP="00994598"/>
    <w:p w:rsidR="00C36DA6" w:rsidRPr="00C36DA6" w:rsidRDefault="00C36DA6" w:rsidP="00C36DA6">
      <w:pPr>
        <w:spacing w:after="200" w:line="276" w:lineRule="auto"/>
        <w:jc w:val="center"/>
        <w:rPr>
          <w:rFonts w:ascii="Calibri" w:eastAsia="Calibri" w:hAnsi="Calibri"/>
          <w:b/>
          <w:sz w:val="32"/>
          <w:szCs w:val="22"/>
          <w:lang w:eastAsia="en-US"/>
        </w:rPr>
      </w:pPr>
      <w:proofErr w:type="spellStart"/>
      <w:r w:rsidRPr="00C36DA6">
        <w:rPr>
          <w:rFonts w:ascii="Calibri" w:eastAsia="Calibri" w:hAnsi="Calibri"/>
          <w:b/>
          <w:sz w:val="32"/>
          <w:szCs w:val="22"/>
          <w:lang w:eastAsia="en-US"/>
        </w:rPr>
        <w:t>Ipad</w:t>
      </w:r>
      <w:proofErr w:type="spellEnd"/>
      <w:r w:rsidRPr="00C36DA6">
        <w:rPr>
          <w:rFonts w:ascii="Calibri" w:eastAsia="Calibri" w:hAnsi="Calibri"/>
          <w:b/>
          <w:sz w:val="32"/>
          <w:szCs w:val="22"/>
          <w:lang w:eastAsia="en-US"/>
        </w:rPr>
        <w:t xml:space="preserve"> Guide for Staff</w:t>
      </w: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As in the AUP for ICT the </w:t>
      </w:r>
      <w:proofErr w:type="spellStart"/>
      <w:r w:rsidRPr="00C36DA6">
        <w:rPr>
          <w:rFonts w:ascii="Calibri" w:eastAsia="Calibri" w:hAnsi="Calibri"/>
          <w:sz w:val="22"/>
          <w:szCs w:val="22"/>
          <w:lang w:eastAsia="en-US"/>
        </w:rPr>
        <w:t>ipad</w:t>
      </w:r>
      <w:proofErr w:type="spellEnd"/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 is on loan from the school for as long as you are a member of staff. You will need to ensure that it is kept in good working order by observing the following protocols.</w:t>
      </w:r>
    </w:p>
    <w:p w:rsidR="00C36DA6" w:rsidRPr="00C36DA6" w:rsidRDefault="00C36DA6" w:rsidP="00C36DA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>That you set up an apple ID using your school email address please don’t use your personal apple ID if you have one.</w:t>
      </w:r>
    </w:p>
    <w:p w:rsidR="00C36DA6" w:rsidRPr="00C36DA6" w:rsidRDefault="00C36DA6" w:rsidP="00C36DA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If you require a paid for app these must be purchased via school please email the link/or submit the link via the Technical Service helpdesk. </w:t>
      </w:r>
    </w:p>
    <w:p w:rsidR="00C36DA6" w:rsidRPr="00C36DA6" w:rsidRDefault="00C36DA6" w:rsidP="00C36DA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>Only education apps or apps that are relevant to your work are to be installed, apps found to be in breach of this will be removed.</w:t>
      </w:r>
    </w:p>
    <w:p w:rsidR="00C36DA6" w:rsidRPr="00C36DA6" w:rsidRDefault="00C36DA6" w:rsidP="00C36DA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The </w:t>
      </w:r>
      <w:proofErr w:type="spellStart"/>
      <w:r w:rsidRPr="00C36DA6">
        <w:rPr>
          <w:rFonts w:ascii="Calibri" w:eastAsia="Calibri" w:hAnsi="Calibri"/>
          <w:sz w:val="22"/>
          <w:szCs w:val="22"/>
          <w:lang w:eastAsia="en-US"/>
        </w:rPr>
        <w:t>ipad</w:t>
      </w:r>
      <w:proofErr w:type="spellEnd"/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 must be brought into school every day when possible.</w:t>
      </w: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C36DA6">
        <w:rPr>
          <w:rFonts w:ascii="Calibri" w:eastAsia="Calibri" w:hAnsi="Calibri"/>
          <w:sz w:val="22"/>
          <w:szCs w:val="22"/>
          <w:lang w:eastAsia="en-US"/>
        </w:rPr>
        <w:t>Name</w:t>
      </w:r>
      <w:proofErr w:type="gramStart"/>
      <w:r w:rsidRPr="00C36DA6">
        <w:rPr>
          <w:rFonts w:ascii="Calibri" w:eastAsia="Calibri" w:hAnsi="Calibri"/>
          <w:sz w:val="22"/>
          <w:szCs w:val="22"/>
          <w:lang w:eastAsia="en-US"/>
        </w:rPr>
        <w:t>:</w:t>
      </w:r>
      <w:proofErr w:type="spellEnd"/>
      <w:proofErr w:type="gramEnd"/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begin"/>
      </w:r>
      <w:r w:rsidRPr="00C36DA6">
        <w:rPr>
          <w:rFonts w:ascii="Calibri" w:eastAsia="Calibri" w:hAnsi="Calibri"/>
          <w:sz w:val="22"/>
          <w:szCs w:val="22"/>
          <w:lang w:eastAsia="en-US"/>
        </w:rPr>
        <w:instrText xml:space="preserve"> MERGEFIELD Name </w:instrTex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separate"/>
      </w:r>
      <w:r w:rsidR="001B0680">
        <w:rPr>
          <w:rFonts w:ascii="Calibri" w:eastAsia="Calibri" w:hAnsi="Calibri"/>
          <w:noProof/>
          <w:sz w:val="22"/>
          <w:szCs w:val="22"/>
          <w:lang w:eastAsia="en-US"/>
        </w:rPr>
        <w:t>«Name»</w: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end"/>
      </w: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C36DA6">
        <w:rPr>
          <w:rFonts w:ascii="Calibri" w:eastAsia="Calibri" w:hAnsi="Calibri"/>
          <w:sz w:val="22"/>
          <w:szCs w:val="22"/>
          <w:lang w:eastAsia="en-US"/>
        </w:rPr>
        <w:t>Ipad</w:t>
      </w:r>
      <w:proofErr w:type="spellEnd"/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 Name</w:t>
      </w:r>
      <w:proofErr w:type="gramStart"/>
      <w:r w:rsidRPr="00C36DA6">
        <w:rPr>
          <w:rFonts w:ascii="Calibri" w:eastAsia="Calibri" w:hAnsi="Calibri"/>
          <w:sz w:val="22"/>
          <w:szCs w:val="22"/>
          <w:lang w:eastAsia="en-US"/>
        </w:rPr>
        <w:t>:</w:t>
      </w:r>
      <w:proofErr w:type="gramEnd"/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begin"/>
      </w:r>
      <w:r w:rsidRPr="00C36DA6">
        <w:rPr>
          <w:rFonts w:ascii="Calibri" w:eastAsia="Calibri" w:hAnsi="Calibri"/>
          <w:sz w:val="22"/>
          <w:szCs w:val="22"/>
          <w:lang w:eastAsia="en-US"/>
        </w:rPr>
        <w:instrText xml:space="preserve"> MERGEFIELD ID </w:instrTex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separate"/>
      </w:r>
      <w:r w:rsidR="001B0680">
        <w:rPr>
          <w:rFonts w:ascii="Calibri" w:eastAsia="Calibri" w:hAnsi="Calibri"/>
          <w:noProof/>
          <w:sz w:val="22"/>
          <w:szCs w:val="22"/>
          <w:lang w:eastAsia="en-US"/>
        </w:rPr>
        <w:t>«ID»</w: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end"/>
      </w:r>
      <w:bookmarkStart w:id="0" w:name="_GoBack"/>
      <w:bookmarkEnd w:id="0"/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C36DA6">
        <w:rPr>
          <w:rFonts w:ascii="Calibri" w:eastAsia="Calibri" w:hAnsi="Calibri"/>
          <w:sz w:val="22"/>
          <w:szCs w:val="22"/>
          <w:lang w:eastAsia="en-US"/>
        </w:rPr>
        <w:t>Ipad</w:t>
      </w:r>
      <w:proofErr w:type="spellEnd"/>
      <w:r w:rsidRPr="00C36DA6">
        <w:rPr>
          <w:rFonts w:ascii="Calibri" w:eastAsia="Calibri" w:hAnsi="Calibri"/>
          <w:sz w:val="22"/>
          <w:szCs w:val="22"/>
          <w:lang w:eastAsia="en-US"/>
        </w:rPr>
        <w:t xml:space="preserve"> Serial No:</w: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begin"/>
      </w:r>
      <w:r w:rsidRPr="00C36DA6">
        <w:rPr>
          <w:rFonts w:ascii="Calibri" w:eastAsia="Calibri" w:hAnsi="Calibri"/>
          <w:sz w:val="22"/>
          <w:szCs w:val="22"/>
          <w:lang w:eastAsia="en-US"/>
        </w:rPr>
        <w:instrText xml:space="preserve"> MERGEFIELD Serial </w:instrText>
      </w:r>
      <w:r w:rsidR="001B0680">
        <w:rPr>
          <w:rFonts w:ascii="Calibri" w:eastAsia="Calibri" w:hAnsi="Calibri"/>
          <w:sz w:val="22"/>
          <w:szCs w:val="22"/>
          <w:lang w:eastAsia="en-US"/>
        </w:rPr>
        <w:fldChar w:fldCharType="separate"/>
      </w:r>
      <w:r w:rsidR="001B0680">
        <w:rPr>
          <w:rFonts w:ascii="Calibri" w:eastAsia="Calibri" w:hAnsi="Calibri"/>
          <w:noProof/>
          <w:sz w:val="22"/>
          <w:szCs w:val="22"/>
          <w:lang w:eastAsia="en-US"/>
        </w:rPr>
        <w:t>«Serial»</w:t>
      </w:r>
      <w:r w:rsidRPr="00C36DA6">
        <w:rPr>
          <w:rFonts w:ascii="Calibri" w:eastAsia="Calibri" w:hAnsi="Calibri"/>
          <w:sz w:val="22"/>
          <w:szCs w:val="22"/>
          <w:lang w:eastAsia="en-US"/>
        </w:rPr>
        <w:fldChar w:fldCharType="end"/>
      </w: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>Signature:</w:t>
      </w:r>
    </w:p>
    <w:p w:rsidR="00C36DA6" w:rsidRPr="00C36DA6" w:rsidRDefault="00C36DA6" w:rsidP="00C36D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C36DA6">
        <w:rPr>
          <w:rFonts w:ascii="Calibri" w:eastAsia="Calibri" w:hAnsi="Calibri"/>
          <w:sz w:val="22"/>
          <w:szCs w:val="22"/>
          <w:lang w:eastAsia="en-US"/>
        </w:rPr>
        <w:t>Date:</w:t>
      </w:r>
    </w:p>
    <w:p w:rsidR="00C36DA6" w:rsidRDefault="00C36DA6" w:rsidP="00994598"/>
    <w:p w:rsidR="0018352F" w:rsidRPr="0018352F" w:rsidRDefault="0018352F" w:rsidP="0018352F"/>
    <w:p w:rsidR="00B3692E" w:rsidRPr="0018352F" w:rsidRDefault="00B3692E" w:rsidP="0018352F">
      <w:pPr>
        <w:ind w:firstLine="720"/>
      </w:pPr>
    </w:p>
    <w:sectPr w:rsidR="00B3692E" w:rsidRPr="0018352F">
      <w:footerReference w:type="default" r:id="rId8"/>
      <w:headerReference w:type="first" r:id="rId9"/>
      <w:footerReference w:type="first" r:id="rId10"/>
      <w:pgSz w:w="11906" w:h="16838" w:code="9"/>
      <w:pgMar w:top="1440" w:right="720" w:bottom="1440" w:left="72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79A" w:rsidRDefault="0027479A">
      <w:r>
        <w:separator/>
      </w:r>
    </w:p>
  </w:endnote>
  <w:endnote w:type="continuationSeparator" w:id="0">
    <w:p w:rsidR="0027479A" w:rsidRDefault="0027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DB1" w:rsidRDefault="007F6DB1">
    <w:pPr>
      <w:pStyle w:val="Footer"/>
    </w:pPr>
  </w:p>
  <w:p w:rsidR="007F6DB1" w:rsidRDefault="007F6DB1">
    <w:pPr>
      <w:pStyle w:val="Footer"/>
    </w:pPr>
  </w:p>
  <w:p w:rsidR="007F6DB1" w:rsidRDefault="007F6DB1">
    <w:pPr>
      <w:pStyle w:val="Footer"/>
    </w:pPr>
  </w:p>
  <w:p w:rsidR="007F6DB1" w:rsidRDefault="007F6DB1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DB1" w:rsidRDefault="007F6DB1" w:rsidP="006021A7">
    <w:pPr>
      <w:pStyle w:val="Footer"/>
      <w:tabs>
        <w:tab w:val="clear" w:pos="4153"/>
        <w:tab w:val="clear" w:pos="8306"/>
        <w:tab w:val="left" w:pos="715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25" type="#_x0000_t75" alt="Description: BUS_RGB" style="position:absolute;margin-left:486.8pt;margin-top:8.45pt;width:38.85pt;height:56.85pt;z-index:251667456;visibility:visible;mso-width-relative:margin;mso-height-relative:margin">
          <v:imagedata r:id="rId1" o:title="BUS_RGB"/>
        </v:shape>
      </w:pict>
    </w:r>
    <w:r>
      <w:rPr>
        <w:noProof/>
      </w:rPr>
      <w:pict>
        <v:shape id="_x0000_s2123" type="#_x0000_t75" style="position:absolute;margin-left:205.5pt;margin-top:3.8pt;width:61.5pt;height:61.5pt;z-index:251665408;visibility:visible;mso-width-relative:margin;mso-height-relative:margin">
          <v:imagedata r:id="rId2" o:title=""/>
        </v:shape>
      </w:pict>
    </w:r>
    <w:r>
      <w:rPr>
        <w:noProof/>
      </w:rPr>
      <w:pict>
        <v:shape id="_x0000_s2120" type="#_x0000_t75" alt="Description: http://millfields.freedomhosting.org.uk/school/images/modules/healthy-schools-340.png" style="position:absolute;margin-left:129pt;margin-top:3.8pt;width:67.8pt;height:57.05pt;z-index:251663360;visibility:visible;mso-width-relative:margin;mso-height-relative:margin">
          <v:imagedata r:id="rId3" r:href="rId4" croptop="10756f"/>
        </v:shape>
      </w:pict>
    </w:r>
    <w:r>
      <w:rPr>
        <w:noProof/>
      </w:rPr>
      <w:pict>
        <v:shape id="_x0000_s2124" type="#_x0000_t75" style="position:absolute;margin-left:44.25pt;margin-top:3.8pt;width:81pt;height:60.75pt;z-index:251666432;visibility:visible;mso-width-relative:margin;mso-height-relative:margin">
          <v:imagedata r:id="rId5" o:title="" chromakey="white"/>
        </v:shape>
      </w:pict>
    </w:r>
    <w:r>
      <w:rPr>
        <w:noProof/>
      </w:rPr>
      <w:pict>
        <v:shape id="_x0000_s2121" type="#_x0000_t75" alt="Description: LANG_RGB" style="position:absolute;margin-left:.3pt;margin-top:7.7pt;width:39pt;height:52.4pt;z-index:251664384;visibility:visible;mso-width-relative:margin;mso-height-relative:margin">
          <v:imagedata r:id="rId6" o:title="LANG_RGB"/>
        </v:shape>
      </w:pict>
    </w:r>
    <w:r>
      <w:rPr>
        <w:noProof/>
      </w:rPr>
      <w:pict>
        <v:line id="_x0000_s2075" style="position:absolute;z-index:251649024" from="-7.2pt,-4.05pt" to="525.6pt,-4.05pt" o:allowincell="f" strokeweight="2.25pt">
          <w10:wrap type="topAndBottom"/>
        </v:line>
      </w:pict>
    </w:r>
    <w:r>
      <w:rPr>
        <w:noProof/>
      </w:rPr>
      <w:pict>
        <v:shape id="Picture 5" o:spid="_x0000_s2118" type="#_x0000_t75" alt="Description: http://millfields.freedomhosting.org.uk/school/images/modules/healthy-schools-340.png" style="position:absolute;margin-left:5in;margin-top:279pt;width:63.3pt;height:53.25pt;z-index:251657216;visibility:visible;mso-width-relative:margin;mso-height-relative:margin">
          <v:imagedata r:id="rId3" r:href="rId7" croptop="10756f"/>
        </v:shape>
      </w:pict>
    </w:r>
    <w:r>
      <w:rPr>
        <w:noProof/>
      </w:rPr>
      <w:pict>
        <v:shape id="Picture 6" o:spid="_x0000_s2117" type="#_x0000_t75" alt="Description: LANG_RGB" style="position:absolute;margin-left:81pt;margin-top:273.75pt;width:39pt;height:52.4pt;z-index:251658240;visibility:visible;mso-width-relative:margin;mso-height-relative:margin">
          <v:imagedata r:id="rId6" o:title="LANG_RGB"/>
        </v:shape>
      </w:pict>
    </w:r>
    <w:r>
      <w:rPr>
        <w:noProof/>
      </w:rPr>
      <w:pict>
        <v:shape id="Picture 7" o:spid="_x0000_s2116" type="#_x0000_t75" alt="Description: http://www.newton-ferrers.devon.sch.uk/Images/investors_in_people_logo.jpg" style="position:absolute;margin-left:213.75pt;margin-top:279.75pt;width:72.75pt;height:48.5pt;z-index:251659264;visibility:visible;mso-width-relative:margin;mso-height-relative:margin">
          <v:imagedata r:id="rId8" o:title="investors_in_people_logo"/>
        </v:shape>
      </w:pict>
    </w:r>
    <w:r>
      <w:rPr>
        <w:noProof/>
      </w:rPr>
      <w:pict>
        <v:shape id="Picture 4" o:spid="_x0000_s2115" type="#_x0000_t75" style="position:absolute;margin-left:297pt;margin-top:279pt;width:51pt;height:51pt;z-index:251660288;visibility:visible;mso-width-relative:margin;mso-height-relative:margin">
          <v:imagedata r:id="rId2" o:title=""/>
        </v:shape>
      </w:pict>
    </w:r>
    <w:r>
      <w:rPr>
        <w:noProof/>
      </w:rPr>
      <w:pict>
        <v:shape id="Picture 11" o:spid="_x0000_s2114" type="#_x0000_t75" style="position:absolute;margin-left:129pt;margin-top:273.7pt;width:81pt;height:60.75pt;z-index:251661312;visibility:visible;mso-width-relative:margin;mso-height-relative:margin">
          <v:imagedata r:id="rId5" o:title="" chromakey="white"/>
        </v:shape>
      </w:pict>
    </w:r>
    <w:r>
      <w:rPr>
        <w:noProof/>
      </w:rPr>
      <w:pict>
        <v:shape id="Picture 12" o:spid="_x0000_s2113" type="#_x0000_t75" alt="Description: BUS_RGB" style="position:absolute;margin-left:429pt;margin-top:278.8pt;width:36.3pt;height:53.1pt;z-index:251662336;visibility:visible;mso-width-relative:margin;mso-height-relative:margin">
          <v:imagedata r:id="rId1" o:title="BUS_RGB"/>
        </v:shape>
      </w:pict>
    </w:r>
    <w:r>
      <w:rPr>
        <w:noProof/>
      </w:rPr>
      <w:pict>
        <v:group id="Group 13" o:spid="_x0000_s2099" style="position:absolute;margin-left:81pt;margin-top:253.5pt;width:508.5pt;height:81pt;z-index:251656192" coordsize="64579,1028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//ZUEsDBAoAAAAAAAAAIQCu8cxK51wAAOdcAAAV&#10;AAAAZHJzL21lZGlhL2ltYWdlMy5qcGVn/9j/4AAQSkZJRgABAQEA3ADcAAD/2wBDAAIBAQEBAQIB&#10;AQECAgICAgQDAgICAgUEBAMEBgUGBgYFBgYGBwkIBgcJBwYGCAsICQoKCgoKBggLDAsKDAkKCgr/&#10;2wBDAQICAgICAgUDAwUKBwYHCgoKCgoKCgoKCgoKCgoKCgoKCgoKCgoKCgoKCgoKCgoKCgoKCgoK&#10;CgoKCgoKCgoKCgr/wAARCAEPAZ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jW&#10;reS/J2vFzrnlPRtZMm8hvrC3uOW/Lf1Uau4r88FNcsMJfVEH4PP7/wD5x2/IbUa/Wfyd8nqSGBa3&#10;0e0t2PLqSYY0NffqMeENEtBpz/k4/IMUuv8AnET/AJxuvPT9X8p9KT068fQkuoOtK19KdK9O+DhD&#10;Wey9Mf4B9qjD/wA4ef8AONtvNFcQ/lbZJNA6yRP9c1A0ZTUHe5psRjwhA7K0w/gH2/rfS2Sdg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">
          <v:shape id="_x0000_s2100" type="#_x0000_t75" alt="http://millfields.freedomhosting.org.uk/school/images/modules/healthy-schools-340.png" style="position:absolute;left:35718;top:1143;width:9621;height:809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kZk7EAAAA2gAAAA8AAABkcnMvZG93bnJldi54bWxEj0FrAjEUhO9C/0N4hd4020KtrEaxFVFB&#10;D7Ue9PbYPHcXNy9rktX13xuh4HGYmW+Y0aQ1lbiQ86VlBe+9BARxZnXJuYLd37w7AOEDssbKMim4&#10;kYfJ+KUzwlTbK//SZRtyESHsU1RQhFCnUvqsIIO+Z2vi6B2tMxiidLnUDq8Rbir5kSR9abDkuFBg&#10;TT8FZadtYxSsv/uzjXQHeZ7pfVgvDs3qa9Ao9fbaTocgArXhGf5vL7WCT3hciTdAj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kZk7EAAAA2gAAAA8AAAAAAAAAAAAAAAAA&#10;nwIAAGRycy9kb3ducmV2LnhtbFBLBQYAAAAABAAEAPcAAACQAwAAAAA=&#10;">
            <v:imagedata r:id="rId3" r:href="rId9" croptop="10756f"/>
            <v:path arrowok="t"/>
          </v:shape>
          <v:shape id="_x0000_s2101" type="#_x0000_t75" alt="LANG_RGB" style="position:absolute;top:285;width:6667;height:8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g24vCAAAA2gAAAA8AAABkcnMvZG93bnJldi54bWxEj9GKwjAURN+F/YdwhX3TVFmrVqOswoIg&#10;Pqj7AZfmbltsbkqS2u7fG0HwcZiZM8x625ta3Mn5yrKCyTgBQZxbXXGh4Pf6M1qA8AFZY22ZFPyT&#10;h+3mY7DGTNuOz3S/hEJECPsMFZQhNJmUPi/JoB/bhjh6f9YZDFG6QmqHXYSbWk6TJJUGK44LJTa0&#10;Lym/XVqj4Ktq9zvdSTdfHIv2Olsu52l6Uupz2H+vQATqwzv8ah+0ghSeV+INkJ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oNuLwgAAANoAAAAPAAAAAAAAAAAAAAAAAJ8C&#10;AABkcnMvZG93bnJldi54bWxQSwUGAAAAAAQABAD3AAAAjgMAAAAA&#10;">
            <v:imagedata r:id="rId6" o:title="LANG_RGB"/>
            <v:path arrowok="t"/>
          </v:shape>
          <v:shape id="_x0000_s2102" type="#_x0000_t75" alt="http://www.newton-ferrers.devon.sch.uk/Images/investors_in_people_logo.jpg" style="position:absolute;left:22383;top:1143;width:11430;height:7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f+ZXDAAAA2gAAAA8AAABkcnMvZG93bnJldi54bWxEj0FrwkAUhO+F/oflFXprNvVQ2+gqUgz1&#10;2jQgvT2yz2w0+zZkNzH117sFweMwM98wy/VkWzFS7xvHCl6TFARx5XTDtYLyJ395B+EDssbWMSn4&#10;Iw/r1ePDEjPtzvxNYxFqESHsM1RgQugyKX1lyKJPXEccvYPrLYYo+1rqHs8Rbls5S9M3abHhuGCw&#10;o09D1akYrAJ/2eyOs6/tfF8W248x/6UxmEGp56dpswARaAr38K290wrm8H8l3gC5u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B/5lcMAAADaAAAADwAAAAAAAAAAAAAAAACf&#10;AgAAZHJzL2Rvd25yZXYueG1sUEsFBgAAAAAEAAQA9wAAAI8DAAAAAA==&#10;">
            <v:imagedata r:id="rId8" o:title="investors_in_people_logo"/>
            <v:path arrowok="t"/>
          </v:shape>
          <v:shape id="_x0000_s2103" type="#_x0000_t75" style="position:absolute;left:46958;width:9239;height:92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gNBvBAAAA2gAAAA8AAABkcnMvZG93bnJldi54bWxEj9GKwjAURN8F/yFcYd80XZFFqlF2FWEf&#10;hMXWD7g2d9vS5qYkqda/N4Lg4zAzZ5j1djCtuJLztWUFn7MEBHFhdc2lgnN+mC5B+ICssbVMCu7k&#10;YbsZj9aYanvjE12zUIoIYZ+igiqELpXSFxUZ9DPbEUfv3zqDIUpXSu3wFuGmlfMk+ZIGa44LFXa0&#10;q6host4oyPyxD03+t/OXvNlr19vDT7FQ6mMyfK9ABBrCO/xq/2oFC3heiTdAbh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0gNBvBAAAA2gAAAA8AAAAAAAAAAAAAAAAAnwIA&#10;AGRycy9kb3ducmV2LnhtbFBLBQYAAAAABAAEAPcAAACNAwAAAAA=&#10;">
            <v:imagedata r:id="rId2" o:title=""/>
            <v:path arrowok="t"/>
          </v:shape>
          <v:shape id="_x0000_s2104" type="#_x0000_t75" style="position:absolute;left:8096;top:285;width:13335;height:1000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mHZ7AAAAA2wAAAA8AAABkcnMvZG93bnJldi54bWxET01rAjEQvRf8D2EEbzWrB2lXo4ha0Fvr&#10;iuBt3Iybxc1kSVLd/fdNodDbPN7nLFadbcSDfKgdK5iMMxDEpdM1VwpOxcfrG4gQkTU2jklBTwFW&#10;y8HLAnPtnvxFj2OsRArhkKMCE2ObSxlKQxbD2LXEibs5bzEm6CupPT5TuG3kNMtm0mLNqcFgSxtD&#10;5f34bRVs+vd1YT6n5Ejuym3hL9dzf1BqNOzWcxCRuvgv/nPvdZo/gd9f0gFy+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WYdnsAAAADbAAAADwAAAAAAAAAAAAAAAACfAgAA&#10;ZHJzL2Rvd25yZXYueG1sUEsFBgAAAAAEAAQA9wAAAIwDAAAAAA==&#10;">
            <v:imagedata r:id="rId5" o:title="" chromakey="white"/>
            <v:path arrowok="t"/>
          </v:shape>
          <v:shape id="_x0000_s2105" type="#_x0000_t75" alt="BUS_RGB" style="position:absolute;left:58388;top:190;width:6191;height:90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jN1a/AAAA2wAAAA8AAABkcnMvZG93bnJldi54bWxET82KwjAQvgu+QxjBi6zpuiilaxRZFDwt&#10;WH2AoRnbYjMpzaj17Y0geJuP73eW69416kZdqD0b+J4moIgLb2suDZyOu68UVBBki41nMvCgAOvV&#10;cLDEzPo7H+iWS6liCIcMDVQibaZ1KCpyGKa+JY7c2XcOJcKu1LbDewx3jZ4lyUI7rDk2VNjSX0XF&#10;Jb86A/X/1j6Oct7M059DK01+SheTrTHjUb/5BSXUy0f8du9tnD+D1y/xAL16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IzdWvwAAANsAAAAPAAAAAAAAAAAAAAAAAJ8CAABk&#10;cnMvZG93bnJldi54bWxQSwUGAAAAAAQABAD3AAAAiwMAAAAA&#10;">
            <v:imagedata r:id="rId1" o:title="BUS_RGB"/>
            <v:path arrowok="t"/>
          </v:shape>
        </v:group>
      </w:pict>
    </w:r>
    <w:r>
      <w:rPr>
        <w:sz w:val="24"/>
        <w:szCs w:val="24"/>
      </w:rPr>
      <w:pict>
        <v:rect id="_x0000_s2088" style="position:absolute;margin-left:430.45pt;margin-top:566.9pt;width:76pt;height:101.95pt;z-index:251653120;mso-wrap-distance-left:2.88pt;mso-wrap-distance-top:2.88pt;mso-wrap-distance-right:2.88pt;mso-wrap-distance-bottom:2.88pt" o:preferrelative="t" filled="f" stroked="f" insetpen="t" o:cliptowrap="t">
          <v:imagedata r:id="rId6" o:title="LANG_RGB"/>
          <v:shadow color="#ccc"/>
          <v:path o:extrusionok="f"/>
          <o:lock v:ext="edit" aspectratio="t"/>
        </v:rect>
      </w:pict>
    </w:r>
    <w:r>
      <w:rPr>
        <w:sz w:val="24"/>
        <w:szCs w:val="24"/>
      </w:rPr>
      <w:pict>
        <v:shape id="_x0000_s2086" type="#_x0000_t75" style="position:absolute;margin-left:240.95pt;margin-top:566.9pt;width:57.75pt;height:84.75pt;z-index:251652096" o:cliptowrap="t">
          <v:imagedata r:id="rId1" o:title="BUS_RGB"/>
        </v:shape>
      </w:pict>
    </w:r>
    <w:r>
      <w:rPr>
        <w:sz w:val="24"/>
        <w:szCs w:val="24"/>
      </w:rPr>
      <w:pict>
        <v:shape id="_x0000_s2085" type="#_x0000_t75" style="position:absolute;margin-left:240.95pt;margin-top:566.9pt;width:57.75pt;height:84.75pt;z-index:251651072" o:cliptowrap="t">
          <v:imagedata r:id="rId1" o:title="BUS_RGB"/>
        </v:shape>
      </w:pict>
    </w:r>
    <w:r>
      <w:t xml:space="preserve">                                                                                                               </w:t>
    </w:r>
    <w:r>
      <w:pict>
        <v:shape id="_x0000_i1027" type="#_x0000_t75" style="width:60pt;height:63.75pt">
          <v:imagedata r:id="rId10" o:title="cookinglogo"/>
        </v:shape>
      </w:pict>
    </w:r>
    <w:r>
      <w:t xml:space="preserve"> </w:t>
    </w:r>
    <w:r>
      <w:pict>
        <v:shape id="_x0000_i1028" type="#_x0000_t75" style="width:46.5pt;height:69.75pt">
          <v:imagedata r:id="rId11" o:title="REQM-Gold-Logo"/>
        </v:shape>
      </w:pict>
    </w:r>
    <w:r>
      <w:t xml:space="preserve"> </w:t>
    </w:r>
    <w:r>
      <w:pict>
        <v:shape id="_x0000_i1029" type="#_x0000_t75" style="width:88.5pt;height:56.25pt">
          <v:imagedata r:id="rId12" o:title="fruitfullschools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79A" w:rsidRDefault="0027479A">
      <w:r>
        <w:separator/>
      </w:r>
    </w:p>
  </w:footnote>
  <w:footnote w:type="continuationSeparator" w:id="0">
    <w:p w:rsidR="0027479A" w:rsidRDefault="00274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DB1" w:rsidRDefault="007F6D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9" type="#_x0000_t75" style="position:absolute;margin-left:10.65pt;margin-top:22.3pt;width:77pt;height:77pt;z-index:251650048" o:allowincell="f">
          <v:imagedata r:id="rId1" o:title=""/>
          <w10:wrap type="topAndBottom"/>
        </v:shape>
        <o:OLEObject Type="Embed" ProgID="CorelDraw.Graphic.8" ShapeID="_x0000_s2079" DrawAspect="Content" ObjectID="_142485265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94.05pt;margin-top:.7pt;width:4in;height:108.2pt;z-index:251654144;mso-wrap-distance-left:2.88pt;mso-wrap-distance-top:2.88pt;mso-wrap-distance-right:2.88pt;mso-wrap-distance-bottom:2.88pt" filled="f" stroked="f" insetpen="t" o:cliptowrap="t">
          <v:stroke>
            <o:left v:ext="view" joinstyle="miter" insetpen="t"/>
            <o:top v:ext="view" joinstyle="miter" insetpen="t"/>
            <o:right v:ext="view" joinstyle="miter" insetpen="t"/>
            <o:bottom v:ext="view" joinstyle="miter" insetpen="t"/>
          </v:stroke>
          <v:shadow color="#ccc"/>
          <v:textbox style="mso-next-textbox:#_x0000_s2091;mso-column-margin:2mm" inset="2.88pt,2.88pt,2.88pt,2.88pt">
            <w:txbxContent>
              <w:p w:rsidR="007F6DB1" w:rsidRPr="001D6C36" w:rsidRDefault="007F6DB1" w:rsidP="00D7437C">
                <w:pPr>
                  <w:widowControl w:val="0"/>
                  <w:rPr>
                    <w:rFonts w:ascii="Tahoma" w:hAnsi="Tahoma" w:cs="Tahoma"/>
                    <w:sz w:val="88"/>
                    <w:szCs w:val="88"/>
                  </w:rPr>
                </w:pPr>
                <w:r w:rsidRPr="001D6C36">
                  <w:rPr>
                    <w:rFonts w:ascii="Tahoma" w:hAnsi="Tahoma" w:cs="Tahoma"/>
                    <w:sz w:val="88"/>
                    <w:szCs w:val="88"/>
                  </w:rPr>
                  <w:t>BROUGHTON</w:t>
                </w:r>
              </w:p>
              <w:p w:rsidR="007F6DB1" w:rsidRPr="00006C83" w:rsidRDefault="007F6DB1" w:rsidP="00D7437C">
                <w:pPr>
                  <w:widowControl w:val="0"/>
                  <w:rPr>
                    <w:rFonts w:ascii="Tahoma" w:hAnsi="Tahoma" w:cs="Tahoma"/>
                    <w:sz w:val="32"/>
                    <w:szCs w:val="32"/>
                  </w:rPr>
                </w:pPr>
                <w:smartTag w:uri="urn:schemas-microsoft-com:office:smarttags" w:element="place">
                  <w:smartTag w:uri="urn:schemas-microsoft-com:office:smarttags" w:element="PlaceName">
                    <w:r w:rsidRPr="00006C83">
                      <w:rPr>
                        <w:rFonts w:ascii="Tahoma" w:hAnsi="Tahoma" w:cs="Tahoma"/>
                        <w:sz w:val="32"/>
                        <w:szCs w:val="32"/>
                      </w:rPr>
                      <w:t>BUSINESS &amp; ENTERPRISE</w:t>
                    </w:r>
                  </w:smartTag>
                  <w:r w:rsidRPr="00006C83">
                    <w:rPr>
                      <w:rFonts w:ascii="Tahoma" w:hAnsi="Tahoma" w:cs="Tahoma"/>
                      <w:sz w:val="32"/>
                      <w:szCs w:val="32"/>
                    </w:rPr>
                    <w:t xml:space="preserve"> </w:t>
                  </w:r>
                  <w:smartTag w:uri="urn:schemas-microsoft-com:office:smarttags" w:element="PlaceType">
                    <w:r w:rsidRPr="00006C83">
                      <w:rPr>
                        <w:rFonts w:ascii="Tahoma" w:hAnsi="Tahoma" w:cs="Tahoma"/>
                        <w:sz w:val="32"/>
                        <w:szCs w:val="32"/>
                      </w:rPr>
                      <w:t>COLLEGE</w:t>
                    </w:r>
                  </w:smartTag>
                </w:smartTag>
              </w:p>
              <w:p w:rsidR="007F6DB1" w:rsidRDefault="007F6DB1" w:rsidP="00D7437C">
                <w:pPr>
                  <w:widowControl w:val="0"/>
                  <w:rPr>
                    <w:rFonts w:ascii="Tahoma" w:hAnsi="Tahoma" w:cs="Tahoma"/>
                    <w:sz w:val="22"/>
                    <w:szCs w:val="22"/>
                  </w:rPr>
                </w:pPr>
              </w:p>
              <w:p w:rsidR="007F6DB1" w:rsidRPr="00006C83" w:rsidRDefault="007F6DB1" w:rsidP="00D7437C">
                <w:pPr>
                  <w:widowControl w:val="0"/>
                  <w:rPr>
                    <w:rFonts w:ascii="Tahoma" w:hAnsi="Tahoma" w:cs="Tahoma"/>
                    <w:sz w:val="22"/>
                    <w:szCs w:val="22"/>
                  </w:rPr>
                </w:pPr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 xml:space="preserve">HEADTEACHER: MR C </w:t>
                </w:r>
                <w:proofErr w:type="gramStart"/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 xml:space="preserve">MORRIS </w:t>
                </w:r>
                <w:r>
                  <w:rPr>
                    <w:rFonts w:ascii="Tahoma" w:hAnsi="Tahoma" w:cs="Tahoma"/>
                    <w:sz w:val="21"/>
                    <w:szCs w:val="21"/>
                  </w:rPr>
                  <w:t xml:space="preserve"> </w:t>
                </w:r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>M.A</w:t>
                </w:r>
                <w:proofErr w:type="gramEnd"/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>. B.A. (</w:t>
                </w:r>
                <w:proofErr w:type="spellStart"/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>Hons</w:t>
                </w:r>
                <w:proofErr w:type="spellEnd"/>
                <w:r w:rsidRPr="004E3893">
                  <w:rPr>
                    <w:rFonts w:ascii="Tahoma" w:hAnsi="Tahoma" w:cs="Tahoma"/>
                    <w:sz w:val="21"/>
                    <w:szCs w:val="21"/>
                  </w:rPr>
                  <w:t>.)</w:t>
                </w:r>
                <w:r>
                  <w:rPr>
                    <w:rFonts w:ascii="Tahoma" w:hAnsi="Tahoma" w:cs="Tahoma"/>
                    <w:sz w:val="22"/>
                    <w:szCs w:val="22"/>
                  </w:rPr>
                  <w:t xml:space="preserve"> </w:t>
                </w:r>
                <w:proofErr w:type="gramStart"/>
                <w:r w:rsidRPr="00006C83">
                  <w:rPr>
                    <w:rFonts w:ascii="Tahoma" w:hAnsi="Tahoma" w:cs="Tahoma"/>
                    <w:sz w:val="22"/>
                    <w:szCs w:val="22"/>
                  </w:rPr>
                  <w:t>N.P.Q.H.</w:t>
                </w:r>
                <w:proofErr w:type="gramEnd"/>
              </w:p>
            </w:txbxContent>
          </v:textbox>
        </v:shape>
      </w:pict>
    </w:r>
    <w:r>
      <w:rPr>
        <w:noProof/>
      </w:rPr>
      <w:pict>
        <v:shape id="_x0000_s2092" type="#_x0000_t202" style="position:absolute;margin-left:355.05pt;margin-top:9.9pt;width:170.6pt;height:117pt;z-index:251655168;mso-wrap-distance-left:2.88pt;mso-wrap-distance-top:2.88pt;mso-wrap-distance-right:2.88pt;mso-wrap-distance-bottom:2.88pt" filled="f" stroked="f" insetpen="t" o:cliptowrap="t">
          <v:shadow color="#ccc"/>
          <v:textbox style="mso-next-textbox:#_x0000_s2092;mso-column-margin:2mm" inset="2.88pt,2.88pt,2.88pt,2.88pt">
            <w:txbxContent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smartTag w:uri="urn:schemas-microsoft-com:office:smarttags" w:element="Street">
                  <w:smartTag w:uri="urn:schemas-microsoft-com:office:smarttags" w:element="address">
                    <w:r w:rsidRPr="00006C83">
                      <w:rPr>
                        <w:rFonts w:ascii="Tahoma" w:hAnsi="Tahoma" w:cs="Tahoma"/>
                        <w:sz w:val="22"/>
                        <w:szCs w:val="22"/>
                      </w:rPr>
                      <w:t>WOODPLUMPTON LANE</w:t>
                    </w:r>
                  </w:smartTag>
                </w:smartTag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r w:rsidRPr="00006C83">
                  <w:rPr>
                    <w:rFonts w:ascii="Tahoma" w:hAnsi="Tahoma" w:cs="Tahoma"/>
                    <w:sz w:val="22"/>
                    <w:szCs w:val="22"/>
                  </w:rPr>
                  <w:t>BROUGHTON</w:t>
                </w:r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smartTag w:uri="urn:schemas-microsoft-com:office:smarttags" w:element="place">
                  <w:r w:rsidRPr="00006C83">
                    <w:rPr>
                      <w:rFonts w:ascii="Tahoma" w:hAnsi="Tahoma" w:cs="Tahoma"/>
                      <w:sz w:val="22"/>
                      <w:szCs w:val="22"/>
                    </w:rPr>
                    <w:t>PRESTON</w:t>
                  </w:r>
                </w:smartTag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r w:rsidRPr="00006C83">
                  <w:rPr>
                    <w:rFonts w:ascii="Tahoma" w:hAnsi="Tahoma" w:cs="Tahoma"/>
                    <w:sz w:val="22"/>
                    <w:szCs w:val="22"/>
                  </w:rPr>
                  <w:t>PR3 5JJ</w:t>
                </w:r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006C83"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  <w:t>www.bbec.lancs.sch.uk</w:t>
                </w:r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r w:rsidRPr="00006C83">
                  <w:rPr>
                    <w:rFonts w:ascii="Tahoma" w:hAnsi="Tahoma" w:cs="Tahoma"/>
                    <w:sz w:val="22"/>
                    <w:szCs w:val="22"/>
                  </w:rPr>
                  <w:t>Tel: 01772 863849</w:t>
                </w:r>
              </w:p>
              <w:p w:rsidR="007F6DB1" w:rsidRPr="00006C83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sz w:val="22"/>
                    <w:szCs w:val="22"/>
                  </w:rPr>
                </w:pPr>
                <w:r w:rsidRPr="00006C83">
                  <w:rPr>
                    <w:rFonts w:ascii="Tahoma" w:hAnsi="Tahoma" w:cs="Tahoma"/>
                    <w:sz w:val="22"/>
                    <w:szCs w:val="22"/>
                  </w:rPr>
                  <w:t>Fax: 01772 864710</w:t>
                </w:r>
              </w:p>
              <w:p w:rsidR="007F6DB1" w:rsidRPr="00683711" w:rsidRDefault="007F6DB1" w:rsidP="00D7437C">
                <w:pPr>
                  <w:widowControl w:val="0"/>
                  <w:jc w:val="right"/>
                  <w:rPr>
                    <w:rFonts w:ascii="Tahoma" w:hAnsi="Tahoma" w:cs="Tahoma"/>
                    <w:lang w:val="de-DE"/>
                  </w:rPr>
                </w:pPr>
                <w:r w:rsidRPr="00683711">
                  <w:rPr>
                    <w:rFonts w:ascii="Tahoma" w:hAnsi="Tahoma" w:cs="Tahoma"/>
                    <w:sz w:val="22"/>
                    <w:szCs w:val="22"/>
                    <w:lang w:val="de-DE"/>
                  </w:rPr>
                  <w:t xml:space="preserve">e-mail: </w:t>
                </w:r>
                <w:smartTag w:uri="urn:schemas-microsoft-com:office:smarttags" w:element="PersonName">
                  <w:r w:rsidRPr="00683711">
                    <w:rPr>
                      <w:rFonts w:ascii="Tahoma" w:hAnsi="Tahoma" w:cs="Tahoma"/>
                      <w:sz w:val="22"/>
                      <w:szCs w:val="22"/>
                      <w:lang w:val="de-DE"/>
                    </w:rPr>
                    <w:t>admin@bbec.lancs.sch.uk</w:t>
                  </w:r>
                </w:smartTag>
              </w:p>
            </w:txbxContent>
          </v:textbox>
        </v:shape>
      </w:pict>
    </w:r>
    <w:r>
      <w:rPr>
        <w:noProof/>
      </w:rPr>
      <w:pict>
        <v:shape id="_x0000_s2073" type="#_x0000_t75" style="position:absolute;margin-left:-14.4pt;margin-top:-6.5pt;width:540pt;height:136.85pt;z-index:251648000" o:allowincell="f">
          <v:imagedata r:id="rId3" o:title=""/>
          <w10:wrap type="topAndBottom"/>
        </v:shape>
        <o:OLEObject Type="Embed" ProgID="CorelDraw.Graphic.8" ShapeID="_x0000_s2073" DrawAspect="Content" ObjectID="_1424852656" r:id="rId4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40DD"/>
    <w:multiLevelType w:val="hybridMultilevel"/>
    <w:tmpl w:val="5AB8CB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968D9"/>
    <w:multiLevelType w:val="hybridMultilevel"/>
    <w:tmpl w:val="348A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9A36C1"/>
    <w:multiLevelType w:val="hybridMultilevel"/>
    <w:tmpl w:val="EB083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recipientData.xml><?xml version="1.0" encoding="utf-8"?>
<w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recipientData>
    <w:active/>
    <w:column w:val="1"/>
    <w:uniqueTag w:val="QgBDAC0AaQBwAGEAZABzAHQAYQBmAGYALQAw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w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x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y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z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0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Y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c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g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1ADk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A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E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I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M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Q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UAAAAAAAAAAAAAAAAAAAAAAAAAAAAAAAAAAAAA&#10;AAAAAAAAAAAAAAAAAAAAAAAAAAAAAAAAAAAAAAAAAAAAAAAAAAAAAAAAAAAAAAAAAAAAAAAAAAAA&#10;AAAAAAAAAAAAAAAAAAA="/>
  </w:recipientData>
  <w:recipientData>
    <w:active/>
    <w:column w:val="1"/>
    <w:uniqueTag w:val="QgBDAC0AaQBwAGEAZABzAHQAYQBmAGYALQA2ADYAAAAAAAAAAAAAAAAAAAAAAAAAAAAAAAAAAAAA&#10;AAAAAAAAAAAAAAAAAAAAAAAAAAAAAAAAAAAAAAAAAAAAAAAAAAAAAAAAAAAAAAAAAAAAAAAAAAAA&#10;AAAAAAAAAAAAAAAAAAA="/>
  </w:recipientData>
</w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N:\BBEC Network Info\BBEC Invertory\BBEC ICT Inventory 14-03-2013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Staff Ipads$'` "/>
    <w:dataSource r:id="rId2"/>
    <w:odso>
      <w:udl w:val="Provider=Microsoft.ACE.OLEDB.12.0;User ID=Admin;Data Source=N:\BBEC Network Info\BBEC Invertory\BBEC ICT Inventory 14-03-2013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'Staff Ipads$'"/>
      <w:src r:id="rId3"/>
      <w:colDelim w:val="9"/>
      <w:type w:val="database"/>
      <w:fHdr/>
      <w:fieldMapData>
        <w:type w:val="dbColumn"/>
        <w:name w:val="ID"/>
        <w:mappedName w:val="Unique Identifier"/>
        <w:column w:val="1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Name"/>
        <w:mappedName w:val="Last Name"/>
        <w:column w:val="2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Dept"/>
        <w:mappedName w:val="Department"/>
        <w:column w:val="3"/>
        <w:lid w:val="en-US"/>
      </w:fieldMapData>
      <w:recipientData r:id="rId4"/>
    </w:odso>
  </w:mailMerge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DD1"/>
    <w:rsid w:val="00015BAA"/>
    <w:rsid w:val="00080944"/>
    <w:rsid w:val="0009049F"/>
    <w:rsid w:val="000F338D"/>
    <w:rsid w:val="00112832"/>
    <w:rsid w:val="00117FED"/>
    <w:rsid w:val="0018352F"/>
    <w:rsid w:val="001852D4"/>
    <w:rsid w:val="001B0680"/>
    <w:rsid w:val="001D5784"/>
    <w:rsid w:val="001D6C36"/>
    <w:rsid w:val="001F3223"/>
    <w:rsid w:val="0020585D"/>
    <w:rsid w:val="00254A07"/>
    <w:rsid w:val="0027479A"/>
    <w:rsid w:val="00277743"/>
    <w:rsid w:val="002D6DCC"/>
    <w:rsid w:val="00313A0A"/>
    <w:rsid w:val="00390C90"/>
    <w:rsid w:val="003A2F8C"/>
    <w:rsid w:val="003F38E2"/>
    <w:rsid w:val="003F62DF"/>
    <w:rsid w:val="003F6B41"/>
    <w:rsid w:val="004120CB"/>
    <w:rsid w:val="004639EB"/>
    <w:rsid w:val="004B1157"/>
    <w:rsid w:val="004D16F7"/>
    <w:rsid w:val="004E3893"/>
    <w:rsid w:val="00510C7E"/>
    <w:rsid w:val="005170BB"/>
    <w:rsid w:val="00535251"/>
    <w:rsid w:val="005816D1"/>
    <w:rsid w:val="00597E9F"/>
    <w:rsid w:val="005C6416"/>
    <w:rsid w:val="005D4C5C"/>
    <w:rsid w:val="006021A7"/>
    <w:rsid w:val="0061430F"/>
    <w:rsid w:val="00683711"/>
    <w:rsid w:val="006B17CD"/>
    <w:rsid w:val="006B3660"/>
    <w:rsid w:val="00720858"/>
    <w:rsid w:val="0075282F"/>
    <w:rsid w:val="00762F73"/>
    <w:rsid w:val="007A74BF"/>
    <w:rsid w:val="007F6DB1"/>
    <w:rsid w:val="0081026E"/>
    <w:rsid w:val="00855856"/>
    <w:rsid w:val="008B0F1B"/>
    <w:rsid w:val="008D1380"/>
    <w:rsid w:val="008E6FD1"/>
    <w:rsid w:val="00901EF8"/>
    <w:rsid w:val="00920812"/>
    <w:rsid w:val="00956AB2"/>
    <w:rsid w:val="009622C9"/>
    <w:rsid w:val="00981B74"/>
    <w:rsid w:val="00994598"/>
    <w:rsid w:val="00994D03"/>
    <w:rsid w:val="009A321B"/>
    <w:rsid w:val="009A61A7"/>
    <w:rsid w:val="009E6795"/>
    <w:rsid w:val="00A165E9"/>
    <w:rsid w:val="00A20925"/>
    <w:rsid w:val="00A31AA3"/>
    <w:rsid w:val="00AB341E"/>
    <w:rsid w:val="00B12DD1"/>
    <w:rsid w:val="00B30D7B"/>
    <w:rsid w:val="00B32387"/>
    <w:rsid w:val="00B3692E"/>
    <w:rsid w:val="00B73E96"/>
    <w:rsid w:val="00B75F6D"/>
    <w:rsid w:val="00B91650"/>
    <w:rsid w:val="00BC5A01"/>
    <w:rsid w:val="00BD07E4"/>
    <w:rsid w:val="00C36DA6"/>
    <w:rsid w:val="00C479E1"/>
    <w:rsid w:val="00C9482D"/>
    <w:rsid w:val="00CD400B"/>
    <w:rsid w:val="00D067CE"/>
    <w:rsid w:val="00D64F4F"/>
    <w:rsid w:val="00D7196F"/>
    <w:rsid w:val="00D7437C"/>
    <w:rsid w:val="00E157B6"/>
    <w:rsid w:val="00E32BDA"/>
    <w:rsid w:val="00E64E7C"/>
    <w:rsid w:val="00E74FEF"/>
    <w:rsid w:val="00E81EDD"/>
    <w:rsid w:val="00ED1EBA"/>
    <w:rsid w:val="00F51B22"/>
    <w:rsid w:val="00F67937"/>
    <w:rsid w:val="00FF40AE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 w:eastAsia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16"/>
    </w:rPr>
  </w:style>
  <w:style w:type="paragraph" w:styleId="BalloonText">
    <w:name w:val="Balloon Text"/>
    <w:basedOn w:val="Normal"/>
    <w:semiHidden/>
    <w:rsid w:val="00810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5.png"/><Relationship Id="rId7" Type="http://schemas.openxmlformats.org/officeDocument/2006/relationships/image" Target="http://millfields.freedomhosting.org.uk/school/images/modules/healthy-schools-340.png" TargetMode="External"/><Relationship Id="rId12" Type="http://schemas.openxmlformats.org/officeDocument/2006/relationships/image" Target="media/image11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7.jpeg"/><Relationship Id="rId11" Type="http://schemas.openxmlformats.org/officeDocument/2006/relationships/image" Target="media/image10.jpeg"/><Relationship Id="rId5" Type="http://schemas.openxmlformats.org/officeDocument/2006/relationships/image" Target="media/image6.jpeg"/><Relationship Id="rId10" Type="http://schemas.openxmlformats.org/officeDocument/2006/relationships/image" Target="media/image9.jpeg"/><Relationship Id="rId4" Type="http://schemas.openxmlformats.org/officeDocument/2006/relationships/image" Target="http://millfields.freedomhosting.org.uk/school/images/modules/healthy-schools-340.png" TargetMode="External"/><Relationship Id="rId9" Type="http://schemas.openxmlformats.org/officeDocument/2006/relationships/image" Target="http://millfields.freedomhosting.org.uk/school/images/modules/healthy-schools-340.pn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N:\BBEC%20Network%20Info\BBEC%20Invertory\BBEC%20ICT%20Inventory%2014-03-2013.xls" TargetMode="External"/><Relationship Id="rId2" Type="http://schemas.openxmlformats.org/officeDocument/2006/relationships/mailMergeSource" Target="file:///N:\BBEC%20Network%20Info\BBEC%20Invertory\BBEC%20ICT%20Inventory%2014-03-2013.xls" TargetMode="External"/><Relationship Id="rId1" Type="http://schemas.openxmlformats.org/officeDocument/2006/relationships/attachedTemplate" Target="file:///C:\Documents%20and%20Settings\office\Application%20Data\Microsoft\Templates\Letterhead%20-%20May%202011%20onwards.dot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BBB-8D0C-4E6B-A435-EBCFE19F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- May 2011 onwards.dot</Template>
  <TotalTime>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Broughton Business Enterprise College</Company>
  <LinksUpToDate>false</LinksUpToDate>
  <CharactersWithSpaces>807</CharactersWithSpaces>
  <SharedDoc>false</SharedDoc>
  <HLinks>
    <vt:vector size="18" baseType="variant">
      <vt:variant>
        <vt:i4>5963864</vt:i4>
      </vt:variant>
      <vt:variant>
        <vt:i4>-1</vt:i4>
      </vt:variant>
      <vt:variant>
        <vt:i4>2100</vt:i4>
      </vt:variant>
      <vt:variant>
        <vt:i4>1</vt:i4>
      </vt:variant>
      <vt:variant>
        <vt:lpwstr>http://millfields.freedomhosting.org.uk/school/images/modules/healthy-schools-340.png</vt:lpwstr>
      </vt:variant>
      <vt:variant>
        <vt:lpwstr/>
      </vt:variant>
      <vt:variant>
        <vt:i4>5963864</vt:i4>
      </vt:variant>
      <vt:variant>
        <vt:i4>-1</vt:i4>
      </vt:variant>
      <vt:variant>
        <vt:i4>2118</vt:i4>
      </vt:variant>
      <vt:variant>
        <vt:i4>1</vt:i4>
      </vt:variant>
      <vt:variant>
        <vt:lpwstr>http://millfields.freedomhosting.org.uk/school/images/modules/healthy-schools-340.png</vt:lpwstr>
      </vt:variant>
      <vt:variant>
        <vt:lpwstr/>
      </vt:variant>
      <vt:variant>
        <vt:i4>5963864</vt:i4>
      </vt:variant>
      <vt:variant>
        <vt:i4>-1</vt:i4>
      </vt:variant>
      <vt:variant>
        <vt:i4>2120</vt:i4>
      </vt:variant>
      <vt:variant>
        <vt:i4>1</vt:i4>
      </vt:variant>
      <vt:variant>
        <vt:lpwstr>http://millfields.freedomhosting.org.uk/school/images/modules/healthy-schools-340.png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whitakerb</cp:lastModifiedBy>
  <cp:revision>3</cp:revision>
  <cp:lastPrinted>2013-02-25T15:53:00Z</cp:lastPrinted>
  <dcterms:created xsi:type="dcterms:W3CDTF">2013-03-15T11:36:00Z</dcterms:created>
  <dcterms:modified xsi:type="dcterms:W3CDTF">2013-03-15T11:38:00Z</dcterms:modified>
</cp:coreProperties>
</file>