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207" w:rsidRDefault="00736C5A">
      <w:r>
        <w:rPr>
          <w:noProof/>
          <w:lang w:eastAsia="en-GB"/>
        </w:rPr>
        <w:drawing>
          <wp:inline distT="0" distB="0" distL="0" distR="0" wp14:anchorId="2443A894" wp14:editId="6C5992A3">
            <wp:extent cx="4171950" cy="21621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C5A" w:rsidRDefault="00736C5A"/>
    <w:p w:rsidR="00736C5A" w:rsidRDefault="00736C5A">
      <w:proofErr w:type="gramStart"/>
      <w:r>
        <w:t>On both machines.</w:t>
      </w:r>
      <w:proofErr w:type="gramEnd"/>
    </w:p>
    <w:p w:rsidR="00736C5A" w:rsidRDefault="00736C5A"/>
    <w:p w:rsidR="00736C5A" w:rsidRDefault="00736C5A">
      <w:r>
        <w:rPr>
          <w:noProof/>
          <w:lang w:eastAsia="en-GB"/>
        </w:rPr>
        <w:drawing>
          <wp:inline distT="0" distB="0" distL="0" distR="0" wp14:anchorId="61672E8A" wp14:editId="6C93A666">
            <wp:extent cx="4171950" cy="21621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6C5A" w:rsidRDefault="00736C5A"/>
    <w:p w:rsidR="00736C5A" w:rsidRDefault="00736C5A">
      <w:bookmarkStart w:id="0" w:name="_GoBack"/>
      <w:bookmarkEnd w:id="0"/>
    </w:p>
    <w:sectPr w:rsidR="00736C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C5A"/>
    <w:rsid w:val="000333F5"/>
    <w:rsid w:val="00297207"/>
    <w:rsid w:val="005543DB"/>
    <w:rsid w:val="00594F56"/>
    <w:rsid w:val="00623FB1"/>
    <w:rsid w:val="00736C5A"/>
    <w:rsid w:val="007B565A"/>
    <w:rsid w:val="00911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Palatino Linotype" w:hAnsi="Palatino Linotype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B565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736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C5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Palatino Linotype" w:hAnsi="Palatino Linotype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7B565A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736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6C5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D980357F.dotm</Template>
  <TotalTime>28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Holliday</dc:creator>
  <cp:lastModifiedBy>James Holliday</cp:lastModifiedBy>
  <cp:revision>1</cp:revision>
  <dcterms:created xsi:type="dcterms:W3CDTF">2013-03-13T10:51:00Z</dcterms:created>
  <dcterms:modified xsi:type="dcterms:W3CDTF">2013-03-13T11:19:00Z</dcterms:modified>
</cp:coreProperties>
</file>