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CC8" w:rsidRDefault="003E1CC8" w:rsidP="003E1CC8">
      <w:r>
        <w:t>I got no 8 wrong: Here are the correct answers:</w:t>
      </w:r>
    </w:p>
    <w:p w:rsidR="003E1CC8" w:rsidRDefault="003E1CC8" w:rsidP="003E1CC8"/>
    <w:p w:rsidR="003E1CC8" w:rsidRDefault="003E1CC8" w:rsidP="003E1CC8">
      <w:r>
        <w:t>1. Which word is the antonym of hygienic?</w:t>
      </w:r>
    </w:p>
    <w:p w:rsidR="003E1CC8" w:rsidRDefault="003E1CC8" w:rsidP="003E1CC8"/>
    <w:p w:rsidR="003E1CC8" w:rsidRDefault="003E1CC8" w:rsidP="003E1CC8">
      <w:r>
        <w:t>Correct answer: Polluted</w:t>
      </w:r>
    </w:p>
    <w:p w:rsidR="003E1CC8" w:rsidRDefault="003E1CC8" w:rsidP="003E1CC8"/>
    <w:p w:rsidR="003E1CC8" w:rsidRDefault="003E1CC8" w:rsidP="003E1CC8">
      <w:r>
        <w:t>Match each sentence below with the correct description</w:t>
      </w:r>
    </w:p>
    <w:p w:rsidR="003E1CC8" w:rsidRDefault="003E1CC8" w:rsidP="003E1CC8">
      <w:r>
        <w:t>2. Dig a tunnel through the rock</w:t>
      </w:r>
    </w:p>
    <w:p w:rsidR="003E1CC8" w:rsidRDefault="003E1CC8" w:rsidP="003E1CC8"/>
    <w:p w:rsidR="003E1CC8" w:rsidRDefault="003E1CC8" w:rsidP="003E1CC8">
      <w:r>
        <w:t>Correct answer: Command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3. A tunnel was dug through the rock</w:t>
      </w:r>
    </w:p>
    <w:p w:rsidR="003E1CC8" w:rsidRDefault="003E1CC8" w:rsidP="003E1CC8"/>
    <w:p w:rsidR="003E1CC8" w:rsidRDefault="003E1CC8" w:rsidP="003E1CC8">
      <w:r>
        <w:t>Correct answer: Passive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4. He thought he might be able to dig a tunnel through the rock</w:t>
      </w:r>
    </w:p>
    <w:p w:rsidR="003E1CC8" w:rsidRDefault="003E1CC8" w:rsidP="003E1CC8"/>
    <w:p w:rsidR="003E1CC8" w:rsidRDefault="003E1CC8" w:rsidP="003E1CC8">
      <w:r>
        <w:t>Correct answer: Conditional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5. Which of the following sentences uses a subordinate clause at the beginning?</w:t>
      </w:r>
    </w:p>
    <w:p w:rsidR="003E1CC8" w:rsidRDefault="003E1CC8" w:rsidP="003E1CC8"/>
    <w:p w:rsidR="003E1CC8" w:rsidRDefault="003E1CC8" w:rsidP="003E1CC8">
      <w:r>
        <w:t>Correct answer: In order to stay alive, male penguins keep warm by huddling together</w:t>
      </w:r>
    </w:p>
    <w:p w:rsidR="003E1CC8" w:rsidRDefault="003E1CC8" w:rsidP="003E1CC8"/>
    <w:p w:rsidR="003E1CC8" w:rsidRDefault="003E1CC8" w:rsidP="003E1CC8">
      <w:r>
        <w:t>Identify which of the following nouns are abstract and/or collective</w:t>
      </w:r>
    </w:p>
    <w:p w:rsidR="003E1CC8" w:rsidRDefault="003E1CC8" w:rsidP="003E1CC8">
      <w:r>
        <w:t>6. Team</w:t>
      </w:r>
    </w:p>
    <w:p w:rsidR="003E1CC8" w:rsidRDefault="003E1CC8" w:rsidP="003E1CC8"/>
    <w:p w:rsidR="003E1CC8" w:rsidRDefault="003E1CC8" w:rsidP="003E1CC8">
      <w:r>
        <w:t>Correct answer: Collective noun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7. Truth</w:t>
      </w:r>
    </w:p>
    <w:p w:rsidR="003E1CC8" w:rsidRDefault="003E1CC8" w:rsidP="003E1CC8"/>
    <w:p w:rsidR="003E1CC8" w:rsidRDefault="003E1CC8" w:rsidP="003E1CC8">
      <w:r>
        <w:t>Correct answer: Abstract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8. Pride</w:t>
      </w:r>
    </w:p>
    <w:p w:rsidR="003E1CC8" w:rsidRDefault="003E1CC8" w:rsidP="003E1CC8"/>
    <w:p w:rsidR="003E1CC8" w:rsidRDefault="003E1CC8" w:rsidP="003E1CC8">
      <w:r>
        <w:t>Correct answer: Abstract and collective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9. How would you use hyphens to indicate a female polar bear about to have cubs?</w:t>
      </w:r>
    </w:p>
    <w:p w:rsidR="003E1CC8" w:rsidRDefault="003E1CC8" w:rsidP="003E1CC8"/>
    <w:p w:rsidR="003E1CC8" w:rsidRDefault="003E1CC8" w:rsidP="003E1CC8">
      <w:r>
        <w:t>Correct answer: Mother-to-be polar bear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10. Which is grammatically correct?</w:t>
      </w:r>
    </w:p>
    <w:p w:rsidR="003E1CC8" w:rsidRDefault="003E1CC8" w:rsidP="003E1CC8"/>
    <w:p w:rsidR="003E1CC8" w:rsidRDefault="003E1CC8" w:rsidP="003E1CC8">
      <w:r>
        <w:t>Correct answer: Although polar bears look after their cubs, they’re not animals that like living in groups out there in the Arctic.</w:t>
      </w:r>
    </w:p>
    <w:p w:rsidR="003E1CC8" w:rsidRDefault="003E1CC8" w:rsidP="003E1CC8"/>
    <w:p w:rsidR="003E1CC8" w:rsidRDefault="003E1CC8" w:rsidP="003E1CC8"/>
    <w:p w:rsidR="003E1CC8" w:rsidRDefault="003E1CC8" w:rsidP="003E1CC8">
      <w:r>
        <w:t>11. Which sentence is written in the active voice?</w:t>
      </w:r>
    </w:p>
    <w:p w:rsidR="003E1CC8" w:rsidRDefault="003E1CC8" w:rsidP="003E1CC8"/>
    <w:p w:rsidR="003E1CC8" w:rsidRDefault="003E1CC8" w:rsidP="003E1CC8">
      <w:r>
        <w:t>Correct answer: The fire had destroyed all life</w:t>
      </w:r>
    </w:p>
    <w:p w:rsidR="003E1CC8" w:rsidRDefault="003E1CC8" w:rsidP="003E1CC8"/>
    <w:p w:rsidR="003E1CC8" w:rsidRDefault="003E1CC8" w:rsidP="003E1CC8">
      <w:r>
        <w:t>Identify the main clause in the following sentence:</w:t>
      </w:r>
    </w:p>
    <w:p w:rsidR="003E1CC8" w:rsidRDefault="003E1CC8" w:rsidP="003E1CC8">
      <w:r>
        <w:t>12. The rescuers, who were drafted in by the officials, were stunned by the destruction.</w:t>
      </w:r>
    </w:p>
    <w:p w:rsidR="003E1CC8" w:rsidRDefault="003E1CC8" w:rsidP="003E1CC8"/>
    <w:p w:rsidR="003E1CC8" w:rsidRDefault="003E1CC8" w:rsidP="003E1CC8">
      <w:r>
        <w:t>Correct answer: The rescuers were stunned</w:t>
      </w:r>
    </w:p>
    <w:p w:rsidR="003E1CC8" w:rsidRDefault="003E1CC8" w:rsidP="003E1CC8"/>
    <w:p w:rsidR="003E1CC8" w:rsidRDefault="003E1CC8" w:rsidP="003E1CC8">
      <w:r>
        <w:t xml:space="preserve">Identify the prepositional phrase in the following sentence: </w:t>
      </w:r>
    </w:p>
    <w:p w:rsidR="003E1CC8" w:rsidRDefault="003E1CC8" w:rsidP="003E1CC8">
      <w:r>
        <w:t>13. There was still no response so he tiptoed to the foot of the stairs.</w:t>
      </w:r>
    </w:p>
    <w:p w:rsidR="003E1CC8" w:rsidRDefault="003E1CC8" w:rsidP="003E1CC8"/>
    <w:p w:rsidR="003E1CC8" w:rsidRDefault="003E1CC8" w:rsidP="003E1CC8">
      <w:r>
        <w:t>Correct answer: To the foot of the stairs</w:t>
      </w:r>
    </w:p>
    <w:p w:rsidR="003E1CC8" w:rsidRDefault="003E1CC8" w:rsidP="003E1CC8"/>
    <w:p w:rsidR="003E1CC8" w:rsidRDefault="003E1CC8" w:rsidP="003E1CC8">
      <w:r>
        <w:t xml:space="preserve">You answered: So he tiptoed </w:t>
      </w:r>
    </w:p>
    <w:p w:rsidR="003E1CC8" w:rsidRDefault="003E1CC8" w:rsidP="003E1CC8">
      <w:r>
        <w:t>14. An English gerund always ends in:</w:t>
      </w:r>
    </w:p>
    <w:p w:rsidR="003E1CC8" w:rsidRDefault="003E1CC8" w:rsidP="003E1CC8"/>
    <w:p w:rsidR="000D1825" w:rsidRPr="003E1CC8" w:rsidRDefault="003E1CC8" w:rsidP="003E1CC8">
      <w:r>
        <w:t>Correct answer: '</w:t>
      </w:r>
      <w:proofErr w:type="spellStart"/>
      <w:r>
        <w:t>ing</w:t>
      </w:r>
      <w:proofErr w:type="spellEnd"/>
      <w:r>
        <w:t>'</w:t>
      </w:r>
      <w:bookmarkStart w:id="0" w:name="_GoBack"/>
      <w:bookmarkEnd w:id="0"/>
    </w:p>
    <w:sectPr w:rsidR="000D1825" w:rsidRPr="003E1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6EC"/>
    <w:rsid w:val="000D1825"/>
    <w:rsid w:val="003E1CC8"/>
    <w:rsid w:val="00E2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F6DB2181</Template>
  <TotalTime>28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manager</cp:lastModifiedBy>
  <cp:revision>1</cp:revision>
  <dcterms:created xsi:type="dcterms:W3CDTF">2013-02-07T09:53:00Z</dcterms:created>
  <dcterms:modified xsi:type="dcterms:W3CDTF">2013-02-07T10:21:00Z</dcterms:modified>
</cp:coreProperties>
</file>