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207" w:rsidRDefault="00AD5531" w:rsidP="00AE66D0">
      <w:pPr>
        <w:pStyle w:val="Heading1"/>
        <w:jc w:val="center"/>
      </w:pPr>
      <w:r>
        <w:t>Adobe X Professional cs6</w:t>
      </w:r>
    </w:p>
    <w:p w:rsidR="00AE66D0" w:rsidRDefault="00AE66D0" w:rsidP="00AE66D0">
      <w:pPr>
        <w:pStyle w:val="Subtitle"/>
        <w:jc w:val="center"/>
      </w:pPr>
      <w:r>
        <w:t>Recipe</w:t>
      </w:r>
    </w:p>
    <w:p w:rsidR="008C70B8" w:rsidRDefault="008C70B8" w:rsidP="008C70B8">
      <w:pPr>
        <w:jc w:val="center"/>
      </w:pPr>
      <w:r>
        <w:t>Author:</w:t>
      </w:r>
      <w:r w:rsidR="00AD5531">
        <w:t xml:space="preserve"> James Holliday</w:t>
      </w:r>
    </w:p>
    <w:p w:rsidR="008C70B8" w:rsidRPr="008C70B8" w:rsidRDefault="008C70B8" w:rsidP="008C70B8">
      <w:pPr>
        <w:jc w:val="center"/>
      </w:pPr>
      <w:r>
        <w:t>Date:</w:t>
      </w:r>
      <w:r w:rsidR="00AD5531">
        <w:t xml:space="preserve"> 04/10/2012</w:t>
      </w:r>
    </w:p>
    <w:p w:rsidR="00AE66D0" w:rsidRDefault="00AE66D0" w:rsidP="00AE66D0"/>
    <w:p w:rsidR="00AE66D0" w:rsidRPr="00EF5FB8" w:rsidRDefault="00AE66D0" w:rsidP="00AE66D0">
      <w:pPr>
        <w:rPr>
          <w:b/>
        </w:rPr>
      </w:pPr>
      <w:r w:rsidRPr="00EF5FB8">
        <w:rPr>
          <w:b/>
        </w:rPr>
        <w:t>Description:</w:t>
      </w:r>
    </w:p>
    <w:p w:rsidR="00AE66D0" w:rsidRDefault="00AE66D0" w:rsidP="00AE66D0"/>
    <w:p w:rsidR="00AD5531" w:rsidRDefault="00AD5531" w:rsidP="00AD5531">
      <w:r>
        <w:t xml:space="preserve">This is for Adobe X Professional the license is a from the design suite which includes the whole adobe software such as: Adobe X Professional, Illustrator, InDesign and </w:t>
      </w:r>
      <w:proofErr w:type="spellStart"/>
      <w:r>
        <w:t>photoshop</w:t>
      </w:r>
      <w:proofErr w:type="spellEnd"/>
      <w:r>
        <w:t>. The package was created via Adobes Deployment tool called Application Manager Enterprise 3.1</w:t>
      </w:r>
    </w:p>
    <w:p w:rsidR="00AD5531" w:rsidRDefault="00AD5531" w:rsidP="00AD5531"/>
    <w:p w:rsidR="00AD5531" w:rsidRDefault="00AD5531" w:rsidP="00AD5531">
      <w:r>
        <w:t>Note the deployment kit alone isn’t enough to install adobe x professional you need to create two different packages for example the first package is done using the deployment tool where it registered adobe x license.</w:t>
      </w:r>
      <w:r w:rsidR="00EF5FB8">
        <w:t xml:space="preserve"> This is described in the pre </w:t>
      </w:r>
      <w:proofErr w:type="spellStart"/>
      <w:r w:rsidR="00EF5FB8">
        <w:t>req</w:t>
      </w:r>
      <w:proofErr w:type="spellEnd"/>
      <w:r w:rsidR="00EF5FB8">
        <w:t xml:space="preserve"> section.</w:t>
      </w:r>
      <w:r>
        <w:t xml:space="preserve"> The second package is done in a different way which is</w:t>
      </w:r>
      <w:r w:rsidR="00EF5FB8">
        <w:t xml:space="preserve"> the actual install for adobe acrobat professional X described in the installation section.</w:t>
      </w:r>
    </w:p>
    <w:p w:rsidR="00AD5531" w:rsidRDefault="00AD5531" w:rsidP="00AE66D0"/>
    <w:p w:rsidR="00AD5531" w:rsidRDefault="00AD5531" w:rsidP="00AE66D0"/>
    <w:p w:rsidR="00AE66D0" w:rsidRPr="00EF5FB8" w:rsidRDefault="00AE66D0" w:rsidP="00AE66D0">
      <w:pPr>
        <w:rPr>
          <w:b/>
        </w:rPr>
      </w:pPr>
      <w:r w:rsidRPr="00EF5FB8">
        <w:rPr>
          <w:b/>
        </w:rPr>
        <w:t>Pre-</w:t>
      </w:r>
      <w:proofErr w:type="spellStart"/>
      <w:r w:rsidRPr="00EF5FB8">
        <w:rPr>
          <w:b/>
        </w:rPr>
        <w:t>reqs</w:t>
      </w:r>
      <w:proofErr w:type="spellEnd"/>
      <w:r w:rsidRPr="00EF5FB8">
        <w:rPr>
          <w:b/>
        </w:rPr>
        <w:t>:</w:t>
      </w:r>
    </w:p>
    <w:p w:rsidR="00AE66D0" w:rsidRDefault="00AE66D0" w:rsidP="00AE66D0"/>
    <w:p w:rsidR="00EF5FB8" w:rsidRDefault="00EF5FB8" w:rsidP="00AE66D0">
      <w:r>
        <w:t>Make sure that you have a clean machine with just Windows 7 service pack 1 installed.</w:t>
      </w:r>
    </w:p>
    <w:p w:rsidR="00EF5FB8" w:rsidRDefault="00EF5FB8" w:rsidP="00AE66D0"/>
    <w:p w:rsidR="00AD5531" w:rsidRDefault="00AD5531" w:rsidP="00AD5531">
      <w:r>
        <w:t>Create license package via the deployment tool. Follow the deployment tool instructions and create a package</w:t>
      </w:r>
      <w:r w:rsidR="00EF5FB8">
        <w:t xml:space="preserve"> selecting Acrobat professional X only</w:t>
      </w:r>
      <w:r>
        <w:t xml:space="preserve"> this is used for the </w:t>
      </w:r>
      <w:r w:rsidR="00EF5FB8">
        <w:t>licencing</w:t>
      </w:r>
      <w:r>
        <w:t xml:space="preserve"> of adobe x.</w:t>
      </w:r>
      <w:r w:rsidR="00EF5FB8">
        <w:t xml:space="preserve"> Import the package with the MSI which was created in the deployment tool kit specified by Adobe</w:t>
      </w:r>
    </w:p>
    <w:p w:rsidR="00AD5531" w:rsidRDefault="00AD5531" w:rsidP="00AE66D0"/>
    <w:p w:rsidR="00AD5531" w:rsidRPr="00EF5FB8" w:rsidRDefault="00EF5FB8" w:rsidP="00AE66D0">
      <w:pPr>
        <w:rPr>
          <w:b/>
        </w:rPr>
      </w:pPr>
      <w:r w:rsidRPr="00EF5FB8">
        <w:rPr>
          <w:b/>
        </w:rPr>
        <w:t>Installation:</w:t>
      </w:r>
    </w:p>
    <w:p w:rsidR="00201F6A" w:rsidRDefault="00201F6A" w:rsidP="00AE66D0"/>
    <w:p w:rsidR="00EF5FB8" w:rsidRDefault="00EF5FB8" w:rsidP="00AE66D0">
      <w:r>
        <w:t xml:space="preserve">To create the adobe acrobat professional x you will need to first create two different batch files which will then be imported into the management console via </w:t>
      </w:r>
      <w:proofErr w:type="gramStart"/>
      <w:r>
        <w:t>a</w:t>
      </w:r>
      <w:proofErr w:type="gramEnd"/>
      <w:r>
        <w:t xml:space="preserve"> .ini file. The first is for the installation of the package and the second for the uninstallation of the package.</w:t>
      </w:r>
    </w:p>
    <w:p w:rsidR="00EF5FB8" w:rsidRDefault="00EF5FB8" w:rsidP="00AE66D0"/>
    <w:p w:rsidR="00AD5531" w:rsidRDefault="00AD5531" w:rsidP="00AE66D0"/>
    <w:p w:rsidR="00AD5531" w:rsidRDefault="00AD5531" w:rsidP="00AD5531"/>
    <w:p w:rsidR="00EF5FB8" w:rsidRDefault="00EF5FB8">
      <w:r>
        <w:br w:type="page"/>
      </w:r>
    </w:p>
    <w:p w:rsidR="00AD5531" w:rsidRPr="002E0487" w:rsidRDefault="00AD5531" w:rsidP="00AD5531">
      <w:pPr>
        <w:rPr>
          <w:b/>
        </w:rPr>
      </w:pPr>
      <w:r w:rsidRPr="002E0487">
        <w:rPr>
          <w:b/>
        </w:rPr>
        <w:lastRenderedPageBreak/>
        <w:t>Install.bat:</w:t>
      </w:r>
    </w:p>
    <w:p w:rsidR="00EF5FB8" w:rsidRDefault="00EF5FB8" w:rsidP="00AD5531"/>
    <w:p w:rsidR="00EF5FB8" w:rsidRDefault="002E0487" w:rsidP="00AD5531">
      <w:r>
        <w:t>This batch file involves</w:t>
      </w:r>
      <w:r w:rsidR="00EF5FB8">
        <w:t xml:space="preserve"> the </w:t>
      </w:r>
      <w:proofErr w:type="spellStart"/>
      <w:r w:rsidR="00EF5FB8">
        <w:t>msiexec</w:t>
      </w:r>
      <w:proofErr w:type="spellEnd"/>
      <w:r w:rsidR="00EF5FB8">
        <w:t xml:space="preserve"> command which uses the </w:t>
      </w:r>
      <w:proofErr w:type="spellStart"/>
      <w:r w:rsidR="00EF5FB8">
        <w:t>acropro</w:t>
      </w:r>
      <w:proofErr w:type="spellEnd"/>
      <w:r w:rsidR="00EF5FB8">
        <w:t xml:space="preserve"> installer put pas</w:t>
      </w:r>
      <w:r>
        <w:t>s</w:t>
      </w:r>
      <w:r w:rsidR="00EF5FB8">
        <w:t>es adobe specific arguments when installing adobe.</w:t>
      </w:r>
      <w:r>
        <w:t xml:space="preserve"> The next bit in the command brings down an .</w:t>
      </w:r>
      <w:proofErr w:type="spellStart"/>
      <w:r>
        <w:t>msp</w:t>
      </w:r>
      <w:proofErr w:type="spellEnd"/>
      <w:r>
        <w:t xml:space="preserve"> which installs any updates for acrobat professional.</w:t>
      </w:r>
    </w:p>
    <w:p w:rsidR="002E0487" w:rsidRDefault="002E0487" w:rsidP="00AD5531"/>
    <w:p w:rsidR="002E0487" w:rsidRDefault="002E0487" w:rsidP="00AD5531">
      <w:r>
        <w:t xml:space="preserve">Note: Make sure that you do not use mapped drives as this will not </w:t>
      </w:r>
      <w:proofErr w:type="gramStart"/>
      <w:r>
        <w:t>work,</w:t>
      </w:r>
      <w:proofErr w:type="gramEnd"/>
      <w:r>
        <w:t xml:space="preserve"> RM gets funny with mapped drives especially when uninstalling.</w:t>
      </w:r>
    </w:p>
    <w:p w:rsidR="00AD5531" w:rsidRDefault="00AD5531" w:rsidP="00AD553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C3DABA" wp14:editId="16AAB564">
                <wp:simplePos x="0" y="0"/>
                <wp:positionH relativeFrom="column">
                  <wp:posOffset>0</wp:posOffset>
                </wp:positionH>
                <wp:positionV relativeFrom="paragraph">
                  <wp:posOffset>130811</wp:posOffset>
                </wp:positionV>
                <wp:extent cx="5457825" cy="108585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782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0487" w:rsidRPr="00AD5531" w:rsidRDefault="002E0487" w:rsidP="00AD553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D5531">
                              <w:rPr>
                                <w:sz w:val="20"/>
                                <w:szCs w:val="20"/>
                              </w:rPr>
                              <w:t>@echo off</w:t>
                            </w:r>
                          </w:p>
                          <w:p w:rsidR="002E0487" w:rsidRPr="00AD5531" w:rsidRDefault="002E0487" w:rsidP="00AD553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D5531">
                              <w:rPr>
                                <w:sz w:val="20"/>
                                <w:szCs w:val="20"/>
                              </w:rPr>
                              <w:t>msiexec.exe /i "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\\servername\location\acropro.msi”</w:t>
                            </w:r>
                            <w:r w:rsidRPr="00AD5531">
                              <w:rPr>
                                <w:sz w:val="20"/>
                                <w:szCs w:val="20"/>
                              </w:rPr>
                              <w:t xml:space="preserve"> EULA_ACCEPT=NO REGISTRATION_SUPPRESS=YES SUITEMODE=1 INSTALLLEVEL=101 AS_DISABLE_LEGACY_COLOR=1 IGNOREAAM=1 TRANSFORMS=</w:t>
                            </w:r>
                            <w:proofErr w:type="spellStart"/>
                            <w:r w:rsidRPr="00AD5531">
                              <w:rPr>
                                <w:sz w:val="20"/>
                                <w:szCs w:val="20"/>
                              </w:rPr>
                              <w:t>en_GB.mst</w:t>
                            </w:r>
                            <w:proofErr w:type="spellEnd"/>
                            <w:r w:rsidRPr="00AD5531">
                              <w:rPr>
                                <w:sz w:val="20"/>
                                <w:szCs w:val="20"/>
                              </w:rPr>
                              <w:t xml:space="preserve"> /</w:t>
                            </w:r>
                            <w:proofErr w:type="spellStart"/>
                            <w:r w:rsidRPr="00AD5531">
                              <w:rPr>
                                <w:sz w:val="20"/>
                                <w:szCs w:val="20"/>
                              </w:rPr>
                              <w:t>qn</w:t>
                            </w:r>
                            <w:proofErr w:type="spellEnd"/>
                          </w:p>
                          <w:p w:rsidR="002E0487" w:rsidRPr="00AD5531" w:rsidRDefault="002E048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D5531">
                              <w:rPr>
                                <w:sz w:val="20"/>
                                <w:szCs w:val="20"/>
                              </w:rPr>
                              <w:t xml:space="preserve">msiexec.exe /p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“\\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servername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\location\</w:t>
                            </w:r>
                            <w:r w:rsidRPr="00AD5531">
                              <w:rPr>
                                <w:sz w:val="20"/>
                                <w:szCs w:val="20"/>
                              </w:rPr>
                              <w:t>AcrobatUpd1011.msp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”</w:t>
                            </w:r>
                            <w:r w:rsidRPr="00AD5531">
                              <w:rPr>
                                <w:sz w:val="20"/>
                                <w:szCs w:val="20"/>
                              </w:rPr>
                              <w:t xml:space="preserve"> /</w:t>
                            </w:r>
                            <w:proofErr w:type="spellStart"/>
                            <w:r w:rsidRPr="00AD5531">
                              <w:rPr>
                                <w:sz w:val="20"/>
                                <w:szCs w:val="20"/>
                              </w:rPr>
                              <w:t>qn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0.3pt;width:429.75pt;height:8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" fillcolor="white [3201]" strokeweight=".5pt">
                <v:textbox>
                  <w:txbxContent>
                    <w:p w:rsidR="002E0487" w:rsidRPr="00AD5531" w:rsidRDefault="002E0487" w:rsidP="00AD5531">
                      <w:pPr>
                        <w:rPr>
                          <w:sz w:val="20"/>
                          <w:szCs w:val="20"/>
                        </w:rPr>
                      </w:pPr>
                      <w:r w:rsidRPr="00AD5531">
                        <w:rPr>
                          <w:sz w:val="20"/>
                          <w:szCs w:val="20"/>
                        </w:rPr>
                        <w:t>@echo off</w:t>
                      </w:r>
                    </w:p>
                    <w:p w:rsidR="002E0487" w:rsidRPr="00AD5531" w:rsidRDefault="002E0487" w:rsidP="00AD5531">
                      <w:pPr>
                        <w:rPr>
                          <w:sz w:val="20"/>
                          <w:szCs w:val="20"/>
                        </w:rPr>
                      </w:pPr>
                      <w:r w:rsidRPr="00AD5531">
                        <w:rPr>
                          <w:sz w:val="20"/>
                          <w:szCs w:val="20"/>
                        </w:rPr>
                        <w:t>msiexec.exe /i "</w:t>
                      </w:r>
                      <w:r>
                        <w:rPr>
                          <w:sz w:val="20"/>
                          <w:szCs w:val="20"/>
                        </w:rPr>
                        <w:t>\\servername\location\acropro.msi”</w:t>
                      </w:r>
                      <w:r w:rsidRPr="00AD5531">
                        <w:rPr>
                          <w:sz w:val="20"/>
                          <w:szCs w:val="20"/>
                        </w:rPr>
                        <w:t xml:space="preserve"> EULA_ACCEPT=NO REGISTRATION_SUPPRESS=YES SUITEMODE=1 INSTALLLEVEL=101 AS_DISABLE_LEGACY_COLOR=1 IGNOREAAM=1 TRANSFORMS=</w:t>
                      </w:r>
                      <w:proofErr w:type="spellStart"/>
                      <w:r w:rsidRPr="00AD5531">
                        <w:rPr>
                          <w:sz w:val="20"/>
                          <w:szCs w:val="20"/>
                        </w:rPr>
                        <w:t>en_GB.mst</w:t>
                      </w:r>
                      <w:proofErr w:type="spellEnd"/>
                      <w:r w:rsidRPr="00AD5531">
                        <w:rPr>
                          <w:sz w:val="20"/>
                          <w:szCs w:val="20"/>
                        </w:rPr>
                        <w:t xml:space="preserve"> /</w:t>
                      </w:r>
                      <w:proofErr w:type="spellStart"/>
                      <w:r w:rsidRPr="00AD5531">
                        <w:rPr>
                          <w:sz w:val="20"/>
                          <w:szCs w:val="20"/>
                        </w:rPr>
                        <w:t>qn</w:t>
                      </w:r>
                      <w:proofErr w:type="spellEnd"/>
                    </w:p>
                    <w:p w:rsidR="002E0487" w:rsidRPr="00AD5531" w:rsidRDefault="002E0487">
                      <w:pPr>
                        <w:rPr>
                          <w:sz w:val="20"/>
                          <w:szCs w:val="20"/>
                        </w:rPr>
                      </w:pPr>
                      <w:r w:rsidRPr="00AD5531">
                        <w:rPr>
                          <w:sz w:val="20"/>
                          <w:szCs w:val="20"/>
                        </w:rPr>
                        <w:t xml:space="preserve">msiexec.exe /p </w:t>
                      </w:r>
                      <w:r>
                        <w:rPr>
                          <w:sz w:val="20"/>
                          <w:szCs w:val="20"/>
                        </w:rPr>
                        <w:t>“\\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servername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\location\</w:t>
                      </w:r>
                      <w:r w:rsidRPr="00AD5531">
                        <w:rPr>
                          <w:sz w:val="20"/>
                          <w:szCs w:val="20"/>
                        </w:rPr>
                        <w:t>AcrobatUpd1011.msp</w:t>
                      </w:r>
                      <w:r>
                        <w:rPr>
                          <w:sz w:val="20"/>
                          <w:szCs w:val="20"/>
                        </w:rPr>
                        <w:t>”</w:t>
                      </w:r>
                      <w:r w:rsidRPr="00AD5531">
                        <w:rPr>
                          <w:sz w:val="20"/>
                          <w:szCs w:val="20"/>
                        </w:rPr>
                        <w:t xml:space="preserve"> /</w:t>
                      </w:r>
                      <w:proofErr w:type="spellStart"/>
                      <w:r w:rsidRPr="00AD5531">
                        <w:rPr>
                          <w:sz w:val="20"/>
                          <w:szCs w:val="20"/>
                        </w:rPr>
                        <w:t>qn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AE66D0" w:rsidRDefault="00AE66D0" w:rsidP="00AE66D0"/>
    <w:p w:rsidR="00AD5531" w:rsidRDefault="00AD5531" w:rsidP="00AE66D0">
      <w:r>
        <w:t xml:space="preserve">This file points to the located in which the license package was installed it needs to be in the same directory </w:t>
      </w:r>
      <w:proofErr w:type="spellStart"/>
      <w:r>
        <w:t>eg</w:t>
      </w:r>
      <w:proofErr w:type="spellEnd"/>
      <w:r>
        <w:t xml:space="preserve">. &lt;Create license package </w:t>
      </w:r>
      <w:proofErr w:type="spellStart"/>
      <w:r>
        <w:t>dir</w:t>
      </w:r>
      <w:proofErr w:type="spellEnd"/>
      <w:r>
        <w:t>&gt;\</w:t>
      </w:r>
      <w:r w:rsidRPr="00AD5531">
        <w:t xml:space="preserve"> Exceptions\AcrobatProfessional10.0-EFG</w:t>
      </w:r>
    </w:p>
    <w:p w:rsidR="00AD5531" w:rsidRDefault="00AD5531" w:rsidP="00AE66D0"/>
    <w:p w:rsidR="002E0487" w:rsidRDefault="002E0487" w:rsidP="00AE66D0"/>
    <w:p w:rsidR="00AD5531" w:rsidRDefault="00AD5531" w:rsidP="00AE66D0">
      <w:pPr>
        <w:rPr>
          <w:b/>
        </w:rPr>
      </w:pPr>
      <w:r w:rsidRPr="002E0487">
        <w:rPr>
          <w:b/>
        </w:rPr>
        <w:t>Uninstall.bat:</w:t>
      </w:r>
    </w:p>
    <w:p w:rsidR="002E0487" w:rsidRDefault="002E0487" w:rsidP="00AE66D0">
      <w:pPr>
        <w:rPr>
          <w:b/>
        </w:rPr>
      </w:pPr>
    </w:p>
    <w:p w:rsidR="002E0487" w:rsidRPr="002E0487" w:rsidRDefault="002E0487" w:rsidP="00AE66D0">
      <w:r>
        <w:t>The uninstall.bat just needs to run the uninstall switch with the acropro.msi.</w:t>
      </w:r>
    </w:p>
    <w:p w:rsidR="00AD5531" w:rsidRDefault="00AD5531" w:rsidP="00AE66D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198755</wp:posOffset>
                </wp:positionV>
                <wp:extent cx="5429250" cy="56197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92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0487" w:rsidRPr="000A2450" w:rsidRDefault="002E0487" w:rsidP="000A245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A2450">
                              <w:rPr>
                                <w:sz w:val="20"/>
                                <w:szCs w:val="20"/>
                              </w:rPr>
                              <w:t>@echo off</w:t>
                            </w:r>
                          </w:p>
                          <w:p w:rsidR="002E0487" w:rsidRPr="000A2450" w:rsidRDefault="002E0487" w:rsidP="000A245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A2450">
                              <w:rPr>
                                <w:sz w:val="20"/>
                                <w:szCs w:val="20"/>
                              </w:rPr>
                              <w:t xml:space="preserve">msiexec.exe /x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“\</w:t>
                            </w:r>
                            <w:r w:rsidRPr="000A2450">
                              <w:rPr>
                                <w:sz w:val="20"/>
                                <w:szCs w:val="20"/>
                              </w:rPr>
                              <w:t>\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servnername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\location\</w:t>
                            </w:r>
                            <w:r w:rsidRPr="000A2450">
                              <w:rPr>
                                <w:sz w:val="20"/>
                                <w:szCs w:val="20"/>
                              </w:rPr>
                              <w:t>acropro.msi"/</w:t>
                            </w:r>
                            <w:proofErr w:type="spellStart"/>
                            <w:r w:rsidRPr="000A2450">
                              <w:rPr>
                                <w:sz w:val="20"/>
                                <w:szCs w:val="20"/>
                              </w:rPr>
                              <w:t>qn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.25pt;margin-top:15.65pt;width:427.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" fillcolor="white [3201]" strokeweight=".5pt">
                <v:textbox>
                  <w:txbxContent>
                    <w:p w:rsidR="002E0487" w:rsidRPr="000A2450" w:rsidRDefault="002E0487" w:rsidP="000A2450">
                      <w:pPr>
                        <w:rPr>
                          <w:sz w:val="20"/>
                          <w:szCs w:val="20"/>
                        </w:rPr>
                      </w:pPr>
                      <w:r w:rsidRPr="000A2450">
                        <w:rPr>
                          <w:sz w:val="20"/>
                          <w:szCs w:val="20"/>
                        </w:rPr>
                        <w:t>@echo off</w:t>
                      </w:r>
                    </w:p>
                    <w:p w:rsidR="002E0487" w:rsidRPr="000A2450" w:rsidRDefault="002E0487" w:rsidP="000A2450">
                      <w:pPr>
                        <w:rPr>
                          <w:sz w:val="20"/>
                          <w:szCs w:val="20"/>
                        </w:rPr>
                      </w:pPr>
                      <w:r w:rsidRPr="000A2450">
                        <w:rPr>
                          <w:sz w:val="20"/>
                          <w:szCs w:val="20"/>
                        </w:rPr>
                        <w:t xml:space="preserve">msiexec.exe /x </w:t>
                      </w:r>
                      <w:r>
                        <w:rPr>
                          <w:sz w:val="20"/>
                          <w:szCs w:val="20"/>
                        </w:rPr>
                        <w:t>“\</w:t>
                      </w:r>
                      <w:r w:rsidRPr="000A2450">
                        <w:rPr>
                          <w:sz w:val="20"/>
                          <w:szCs w:val="20"/>
                        </w:rPr>
                        <w:t>\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servnername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\location\</w:t>
                      </w:r>
                      <w:r w:rsidRPr="000A2450">
                        <w:rPr>
                          <w:sz w:val="20"/>
                          <w:szCs w:val="20"/>
                        </w:rPr>
                        <w:t>acropro.msi"/</w:t>
                      </w:r>
                      <w:proofErr w:type="spellStart"/>
                      <w:r w:rsidRPr="000A2450">
                        <w:rPr>
                          <w:sz w:val="20"/>
                          <w:szCs w:val="20"/>
                        </w:rPr>
                        <w:t>qn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AD5531" w:rsidRDefault="00AD5531" w:rsidP="00AD5531"/>
    <w:p w:rsidR="00AD5531" w:rsidRDefault="00AD5531" w:rsidP="00AD5531"/>
    <w:p w:rsidR="00AD5531" w:rsidRDefault="00AD5531" w:rsidP="00AD5531"/>
    <w:p w:rsidR="002E0487" w:rsidRDefault="002E0487" w:rsidP="00AD5531"/>
    <w:p w:rsidR="002E0487" w:rsidRDefault="002E0487" w:rsidP="00AD5531">
      <w:pPr>
        <w:rPr>
          <w:b/>
        </w:rPr>
      </w:pPr>
      <w:r>
        <w:rPr>
          <w:b/>
        </w:rPr>
        <w:t>Creating an .ini File to import package into Management Console</w:t>
      </w:r>
    </w:p>
    <w:p w:rsidR="002E0487" w:rsidRDefault="002E0487" w:rsidP="00AD5531">
      <w:pPr>
        <w:rPr>
          <w:b/>
        </w:rPr>
      </w:pPr>
    </w:p>
    <w:p w:rsidR="002E0487" w:rsidRPr="002E0487" w:rsidRDefault="002E0487" w:rsidP="00AD5531">
      <w:r>
        <w:t xml:space="preserve">A .ini file needs to be create to determine the </w:t>
      </w:r>
      <w:proofErr w:type="spellStart"/>
      <w:r>
        <w:t>exefile</w:t>
      </w:r>
      <w:proofErr w:type="spellEnd"/>
      <w:r>
        <w:t xml:space="preserve"> or bat to install the package and the exe file or bat to uninstall the package</w:t>
      </w:r>
    </w:p>
    <w:p w:rsidR="002E0487" w:rsidRDefault="002E0487" w:rsidP="00AD5531"/>
    <w:p w:rsidR="002E0487" w:rsidRDefault="002E0487" w:rsidP="00AD5531">
      <w:r>
        <w:t>Create the .ini file in the same location as the acropro.msi and the two bat files which we created earlier.</w:t>
      </w:r>
    </w:p>
    <w:p w:rsidR="002E0487" w:rsidRDefault="002E0487" w:rsidP="00AD5531"/>
    <w:p w:rsidR="002E0487" w:rsidRDefault="002E0487" w:rsidP="00AD5531">
      <w:r>
        <w:t>Here is the ini file:</w:t>
      </w:r>
    </w:p>
    <w:p w:rsidR="00AD5531" w:rsidRDefault="00AD5531" w:rsidP="00AD553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184786</wp:posOffset>
                </wp:positionV>
                <wp:extent cx="5105400" cy="13525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5400" cy="1352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0487" w:rsidRPr="00AD5531" w:rsidRDefault="002E0487" w:rsidP="00AD553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>[</w:t>
                            </w:r>
                            <w:r w:rsidRPr="00AD5531">
                              <w:rPr>
                                <w:sz w:val="20"/>
                                <w:szCs w:val="20"/>
                              </w:rPr>
                              <w:t>Package]</w:t>
                            </w:r>
                          </w:p>
                          <w:p w:rsidR="002E0487" w:rsidRPr="00AD5531" w:rsidRDefault="002E0487" w:rsidP="00AD553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Description=Adobe Acrobat Professional</w:t>
                            </w:r>
                            <w:r w:rsidRPr="00AD5531">
                              <w:rPr>
                                <w:sz w:val="20"/>
                                <w:szCs w:val="20"/>
                              </w:rPr>
                              <w:t xml:space="preserve"> CS6 TEST4</w:t>
                            </w:r>
                          </w:p>
                          <w:p w:rsidR="002E0487" w:rsidRPr="00AD5531" w:rsidRDefault="002E0487" w:rsidP="00AD553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D5531">
                              <w:rPr>
                                <w:sz w:val="20"/>
                                <w:szCs w:val="20"/>
                              </w:rPr>
                              <w:t>Version=1.0.0.0</w:t>
                            </w:r>
                          </w:p>
                          <w:p w:rsidR="002E0487" w:rsidRPr="00AD5531" w:rsidRDefault="002E0487" w:rsidP="00AD553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D5531">
                              <w:rPr>
                                <w:sz w:val="20"/>
                                <w:szCs w:val="20"/>
                              </w:rPr>
                              <w:t>OS=5.WS</w:t>
                            </w:r>
                          </w:p>
                          <w:p w:rsidR="002E0487" w:rsidRPr="00AD5531" w:rsidRDefault="002E0487" w:rsidP="00AD553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D5531">
                              <w:rPr>
                                <w:sz w:val="20"/>
                                <w:szCs w:val="20"/>
                              </w:rPr>
                              <w:t>ExeFile=install.bat</w:t>
                            </w:r>
                          </w:p>
                          <w:p w:rsidR="002E0487" w:rsidRPr="00AD5531" w:rsidRDefault="002E0487" w:rsidP="00AD553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D5531">
                              <w:rPr>
                                <w:sz w:val="20"/>
                                <w:szCs w:val="20"/>
                              </w:rPr>
                              <w:t>UninstallEXEFile=uninstall.bat</w:t>
                            </w:r>
                          </w:p>
                          <w:p w:rsidR="002E0487" w:rsidRPr="00AD5531" w:rsidRDefault="002E0487" w:rsidP="00AD553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D5531">
                              <w:rPr>
                                <w:sz w:val="20"/>
                                <w:szCs w:val="20"/>
                              </w:rPr>
                              <w:t>Dependencies=Adobe CS6 Site License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.25pt;margin-top:14.55pt;width:402pt;height:106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" fillcolor="white [3201]" strokeweight=".5pt">
                <v:textbox>
                  <w:txbxContent>
                    <w:p w:rsidR="002E0487" w:rsidRPr="00AD5531" w:rsidRDefault="002E0487" w:rsidP="00AD5531">
                      <w:pPr>
                        <w:rPr>
                          <w:sz w:val="20"/>
                          <w:szCs w:val="20"/>
                        </w:rPr>
                      </w:pPr>
                      <w:r>
                        <w:t>[</w:t>
                      </w:r>
                      <w:r w:rsidRPr="00AD5531">
                        <w:rPr>
                          <w:sz w:val="20"/>
                          <w:szCs w:val="20"/>
                        </w:rPr>
                        <w:t>Package]</w:t>
                      </w:r>
                    </w:p>
                    <w:p w:rsidR="002E0487" w:rsidRPr="00AD5531" w:rsidRDefault="002E0487" w:rsidP="00AD553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Description=Adobe Acrobat Professional</w:t>
                      </w:r>
                      <w:r w:rsidRPr="00AD5531">
                        <w:rPr>
                          <w:sz w:val="20"/>
                          <w:szCs w:val="20"/>
                        </w:rPr>
                        <w:t xml:space="preserve"> CS6 TEST4</w:t>
                      </w:r>
                    </w:p>
                    <w:p w:rsidR="002E0487" w:rsidRPr="00AD5531" w:rsidRDefault="002E0487" w:rsidP="00AD5531">
                      <w:pPr>
                        <w:rPr>
                          <w:sz w:val="20"/>
                          <w:szCs w:val="20"/>
                        </w:rPr>
                      </w:pPr>
                      <w:r w:rsidRPr="00AD5531">
                        <w:rPr>
                          <w:sz w:val="20"/>
                          <w:szCs w:val="20"/>
                        </w:rPr>
                        <w:t>Version=1.0.0.0</w:t>
                      </w:r>
                    </w:p>
                    <w:p w:rsidR="002E0487" w:rsidRPr="00AD5531" w:rsidRDefault="002E0487" w:rsidP="00AD5531">
                      <w:pPr>
                        <w:rPr>
                          <w:sz w:val="20"/>
                          <w:szCs w:val="20"/>
                        </w:rPr>
                      </w:pPr>
                      <w:r w:rsidRPr="00AD5531">
                        <w:rPr>
                          <w:sz w:val="20"/>
                          <w:szCs w:val="20"/>
                        </w:rPr>
                        <w:t>OS=5.WS</w:t>
                      </w:r>
                    </w:p>
                    <w:p w:rsidR="002E0487" w:rsidRPr="00AD5531" w:rsidRDefault="002E0487" w:rsidP="00AD5531">
                      <w:pPr>
                        <w:rPr>
                          <w:sz w:val="20"/>
                          <w:szCs w:val="20"/>
                        </w:rPr>
                      </w:pPr>
                      <w:r w:rsidRPr="00AD5531">
                        <w:rPr>
                          <w:sz w:val="20"/>
                          <w:szCs w:val="20"/>
                        </w:rPr>
                        <w:t>ExeFile=install.bat</w:t>
                      </w:r>
                    </w:p>
                    <w:p w:rsidR="002E0487" w:rsidRPr="00AD5531" w:rsidRDefault="002E0487" w:rsidP="00AD5531">
                      <w:pPr>
                        <w:rPr>
                          <w:sz w:val="20"/>
                          <w:szCs w:val="20"/>
                        </w:rPr>
                      </w:pPr>
                      <w:r w:rsidRPr="00AD5531">
                        <w:rPr>
                          <w:sz w:val="20"/>
                          <w:szCs w:val="20"/>
                        </w:rPr>
                        <w:t>UninstallEXEFile=uninstall.bat</w:t>
                      </w:r>
                    </w:p>
                    <w:p w:rsidR="002E0487" w:rsidRPr="00AD5531" w:rsidRDefault="002E0487" w:rsidP="00AD5531">
                      <w:pPr>
                        <w:rPr>
                          <w:sz w:val="20"/>
                          <w:szCs w:val="20"/>
                        </w:rPr>
                      </w:pPr>
                      <w:r w:rsidRPr="00AD5531">
                        <w:rPr>
                          <w:sz w:val="20"/>
                          <w:szCs w:val="20"/>
                        </w:rPr>
                        <w:t>Dependencies=Adobe CS6 Site License</w:t>
                      </w:r>
                    </w:p>
                  </w:txbxContent>
                </v:textbox>
              </v:shape>
            </w:pict>
          </mc:Fallback>
        </mc:AlternateContent>
      </w:r>
    </w:p>
    <w:p w:rsidR="00AD5531" w:rsidRDefault="00AD5531" w:rsidP="00AD5531"/>
    <w:p w:rsidR="00AD5531" w:rsidRDefault="00AD5531" w:rsidP="00AD5531"/>
    <w:p w:rsidR="00AD5531" w:rsidRDefault="00AD5531" w:rsidP="00AD5531"/>
    <w:p w:rsidR="00AD5531" w:rsidRDefault="00AD5531" w:rsidP="00AD5531"/>
    <w:p w:rsidR="00AD5531" w:rsidRDefault="00AD5531" w:rsidP="00AE66D0"/>
    <w:p w:rsidR="00AD5531" w:rsidRDefault="00AD5531" w:rsidP="00AE66D0"/>
    <w:p w:rsidR="00AD5531" w:rsidRDefault="00AD5531" w:rsidP="00AE66D0"/>
    <w:p w:rsidR="00AD5531" w:rsidRDefault="00AD5531" w:rsidP="00AE66D0"/>
    <w:p w:rsidR="00AD5531" w:rsidRDefault="00AD5531" w:rsidP="00AE66D0">
      <w:r>
        <w:t>The dependencies section is the license package which we created earlier.</w:t>
      </w:r>
    </w:p>
    <w:p w:rsidR="00AD5531" w:rsidRDefault="00AD5531" w:rsidP="00AE66D0"/>
    <w:p w:rsidR="00DB7F59" w:rsidRDefault="002E0487" w:rsidP="00AE66D0">
      <w:r>
        <w:t>Import the package into management</w:t>
      </w:r>
      <w:r w:rsidR="00DB7F59">
        <w:t xml:space="preserve"> console</w:t>
      </w:r>
      <w:proofErr w:type="gramStart"/>
      <w:r w:rsidR="00DB7F59">
        <w:t>,.</w:t>
      </w:r>
      <w:proofErr w:type="gramEnd"/>
    </w:p>
    <w:p w:rsidR="00DB7F59" w:rsidRDefault="00DB7F59" w:rsidP="00AE66D0"/>
    <w:p w:rsidR="002E0487" w:rsidRDefault="00DB7F59" w:rsidP="00AE66D0">
      <w:r>
        <w:t xml:space="preserve">After it has been imported </w:t>
      </w:r>
      <w:r w:rsidR="002E0487">
        <w:t>right click the package and select properties and make sure the contents tab reads the same as below:</w:t>
      </w:r>
    </w:p>
    <w:p w:rsidR="00AE66D0" w:rsidRDefault="00AE66D0" w:rsidP="00AE66D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AE66D0" w:rsidTr="00EF5FB8">
        <w:tc>
          <w:tcPr>
            <w:tcW w:w="8522" w:type="dxa"/>
            <w:gridSpan w:val="2"/>
          </w:tcPr>
          <w:p w:rsidR="00AE66D0" w:rsidRDefault="00AE66D0" w:rsidP="00AE66D0">
            <w:pPr>
              <w:jc w:val="center"/>
            </w:pPr>
            <w:r>
              <w:t>Files</w:t>
            </w:r>
          </w:p>
        </w:tc>
      </w:tr>
      <w:tr w:rsidR="00AE66D0" w:rsidTr="00AE66D0">
        <w:tc>
          <w:tcPr>
            <w:tcW w:w="4261" w:type="dxa"/>
          </w:tcPr>
          <w:p w:rsidR="00AE66D0" w:rsidRDefault="00AE66D0" w:rsidP="00AE66D0">
            <w:r>
              <w:t>Installation</w:t>
            </w:r>
          </w:p>
        </w:tc>
        <w:tc>
          <w:tcPr>
            <w:tcW w:w="4261" w:type="dxa"/>
          </w:tcPr>
          <w:p w:rsidR="00AE66D0" w:rsidRDefault="00023D84" w:rsidP="00AE66D0">
            <w:r>
              <w:t>Install.bat</w:t>
            </w:r>
          </w:p>
        </w:tc>
      </w:tr>
      <w:tr w:rsidR="00AE66D0" w:rsidTr="00AE66D0">
        <w:tc>
          <w:tcPr>
            <w:tcW w:w="4261" w:type="dxa"/>
          </w:tcPr>
          <w:p w:rsidR="00AE66D0" w:rsidRDefault="00AE66D0" w:rsidP="00AE66D0">
            <w:r>
              <w:t>Uninstallation</w:t>
            </w:r>
          </w:p>
        </w:tc>
        <w:tc>
          <w:tcPr>
            <w:tcW w:w="4261" w:type="dxa"/>
          </w:tcPr>
          <w:p w:rsidR="00AE66D0" w:rsidRDefault="00023D84" w:rsidP="00AE66D0">
            <w:r>
              <w:t>Uninstall.bat</w:t>
            </w:r>
          </w:p>
        </w:tc>
      </w:tr>
      <w:tr w:rsidR="00AE66D0" w:rsidTr="00EF5FB8">
        <w:tc>
          <w:tcPr>
            <w:tcW w:w="8522" w:type="dxa"/>
            <w:gridSpan w:val="2"/>
          </w:tcPr>
          <w:p w:rsidR="00AE66D0" w:rsidRDefault="00AE66D0" w:rsidP="00AE66D0">
            <w:pPr>
              <w:jc w:val="center"/>
            </w:pPr>
            <w:r>
              <w:t>Command Line Arguments</w:t>
            </w:r>
          </w:p>
        </w:tc>
      </w:tr>
      <w:tr w:rsidR="00AE66D0" w:rsidTr="00AE66D0">
        <w:tc>
          <w:tcPr>
            <w:tcW w:w="4261" w:type="dxa"/>
          </w:tcPr>
          <w:p w:rsidR="00AE66D0" w:rsidRDefault="00AE66D0" w:rsidP="00AE66D0">
            <w:r>
              <w:t>Installation</w:t>
            </w:r>
          </w:p>
        </w:tc>
        <w:tc>
          <w:tcPr>
            <w:tcW w:w="4261" w:type="dxa"/>
          </w:tcPr>
          <w:p w:rsidR="00AE66D0" w:rsidRDefault="00AE66D0" w:rsidP="00AE66D0"/>
        </w:tc>
      </w:tr>
      <w:tr w:rsidR="00AE66D0" w:rsidTr="00AE66D0">
        <w:tc>
          <w:tcPr>
            <w:tcW w:w="4261" w:type="dxa"/>
          </w:tcPr>
          <w:p w:rsidR="00AE66D0" w:rsidRDefault="00023D84" w:rsidP="00AE66D0">
            <w:r>
              <w:t>Uninstallation</w:t>
            </w:r>
          </w:p>
        </w:tc>
        <w:tc>
          <w:tcPr>
            <w:tcW w:w="4261" w:type="dxa"/>
          </w:tcPr>
          <w:p w:rsidR="00AE66D0" w:rsidRDefault="00AE66D0" w:rsidP="00AE66D0"/>
        </w:tc>
      </w:tr>
    </w:tbl>
    <w:p w:rsidR="00AE66D0" w:rsidRDefault="00AE66D0" w:rsidP="00AE66D0"/>
    <w:p w:rsidR="00211DDD" w:rsidRDefault="00211DDD" w:rsidP="00AE66D0">
      <w:r>
        <w:t>Make sure that you tick reboot after installation otherwise students will not be able to launch adobe.</w:t>
      </w:r>
    </w:p>
    <w:p w:rsidR="00211DDD" w:rsidRDefault="00211DDD" w:rsidP="00AE66D0"/>
    <w:p w:rsidR="00AE66D0" w:rsidRDefault="002E0487" w:rsidP="00AE66D0">
      <w:pPr>
        <w:rPr>
          <w:b/>
        </w:rPr>
      </w:pPr>
      <w:r>
        <w:t>Add in the desired shortcuts to your package</w:t>
      </w:r>
    </w:p>
    <w:p w:rsidR="00AE66D0" w:rsidRDefault="00AE66D0" w:rsidP="00AE66D0">
      <w:pPr>
        <w:rPr>
          <w:b/>
        </w:rPr>
      </w:pPr>
    </w:p>
    <w:p w:rsidR="002E0487" w:rsidRDefault="002E0487" w:rsidP="00AE66D0">
      <w:r>
        <w:t>Select the security tab and add in the following text:</w:t>
      </w:r>
    </w:p>
    <w:p w:rsidR="00211DDD" w:rsidRPr="002E0487" w:rsidRDefault="00211DDD" w:rsidP="00AE66D0"/>
    <w:p w:rsidR="00023D84" w:rsidRDefault="00211DDD" w:rsidP="00AE66D0">
      <w:pPr>
        <w:rPr>
          <w:b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B47A0" wp14:editId="6B27BE5B">
                <wp:simplePos x="0" y="0"/>
                <wp:positionH relativeFrom="column">
                  <wp:posOffset>-66675</wp:posOffset>
                </wp:positionH>
                <wp:positionV relativeFrom="paragraph">
                  <wp:posOffset>28575</wp:posOffset>
                </wp:positionV>
                <wp:extent cx="4448175" cy="25050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8175" cy="2505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1DDD" w:rsidRPr="00023D84" w:rsidRDefault="00211DDD" w:rsidP="00211DDD">
                            <w:r w:rsidRPr="00023D84">
                              <w:t>&lt;object Name="C:\</w:t>
                            </w:r>
                            <w:proofErr w:type="spellStart"/>
                            <w:r w:rsidRPr="00023D84">
                              <w:t>ProgramData</w:t>
                            </w:r>
                            <w:proofErr w:type="spellEnd"/>
                            <w:r w:rsidRPr="00023D84">
                              <w:t>\Adobe" Type="1" Action="0"&gt;</w:t>
                            </w:r>
                          </w:p>
                          <w:p w:rsidR="00211DDD" w:rsidRPr="00023D84" w:rsidRDefault="00211DDD" w:rsidP="00211DDD">
                            <w:r w:rsidRPr="00023D84">
                              <w:tab/>
                            </w:r>
                            <w:r w:rsidRPr="00023D84">
                              <w:tab/>
                              <w:t xml:space="preserve">   &lt;ace Name="everyone" Mask="0x1F01FF" Flags="3" /&gt;</w:t>
                            </w:r>
                          </w:p>
                          <w:p w:rsidR="00211DDD" w:rsidRPr="00023D84" w:rsidRDefault="00211DDD" w:rsidP="00211DDD">
                            <w:r w:rsidRPr="00023D84">
                              <w:tab/>
                            </w:r>
                            <w:r w:rsidRPr="00023D84">
                              <w:tab/>
                              <w:t xml:space="preserve"> &lt;/object&gt;</w:t>
                            </w:r>
                          </w:p>
                          <w:p w:rsidR="00211DDD" w:rsidRPr="00023D84" w:rsidRDefault="00211DDD" w:rsidP="00211DDD"/>
                          <w:p w:rsidR="00211DDD" w:rsidRPr="00023D84" w:rsidRDefault="00211DDD" w:rsidP="00211DDD">
                            <w:r w:rsidRPr="00023D84">
                              <w:t>&lt;object Name="C:\Program Files\Common Files\Adobe" Type="1" Action="0"&gt;</w:t>
                            </w:r>
                          </w:p>
                          <w:p w:rsidR="00211DDD" w:rsidRPr="00023D84" w:rsidRDefault="00211DDD" w:rsidP="00211DDD">
                            <w:r w:rsidRPr="00023D84">
                              <w:tab/>
                            </w:r>
                            <w:r w:rsidRPr="00023D84">
                              <w:tab/>
                              <w:t xml:space="preserve">   &lt;ace Name="everyone" Mask="0x1F01FF" Flags="3" /&gt;</w:t>
                            </w:r>
                          </w:p>
                          <w:p w:rsidR="00211DDD" w:rsidRPr="00023D84" w:rsidRDefault="00211DDD" w:rsidP="00211DDD">
                            <w:r w:rsidRPr="00023D84">
                              <w:tab/>
                            </w:r>
                            <w:r w:rsidRPr="00023D84">
                              <w:tab/>
                              <w:t xml:space="preserve"> &lt;/object&gt;</w:t>
                            </w:r>
                          </w:p>
                          <w:p w:rsidR="00211DDD" w:rsidRDefault="00211D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margin-left:-5.25pt;margin-top:2.25pt;width:350.25pt;height:197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" fillcolor="white [3201]" strokeweight=".5pt">
                <v:textbox>
                  <w:txbxContent>
                    <w:p w:rsidR="00211DDD" w:rsidRPr="00023D84" w:rsidRDefault="00211DDD" w:rsidP="00211DDD">
                      <w:r w:rsidRPr="00023D84">
                        <w:t>&lt;object Name="C:\</w:t>
                      </w:r>
                      <w:proofErr w:type="spellStart"/>
                      <w:r w:rsidRPr="00023D84">
                        <w:t>ProgramData</w:t>
                      </w:r>
                      <w:proofErr w:type="spellEnd"/>
                      <w:r w:rsidRPr="00023D84">
                        <w:t>\Adobe" Type="1" Action="0"&gt;</w:t>
                      </w:r>
                    </w:p>
                    <w:p w:rsidR="00211DDD" w:rsidRPr="00023D84" w:rsidRDefault="00211DDD" w:rsidP="00211DDD">
                      <w:r w:rsidRPr="00023D84">
                        <w:tab/>
                      </w:r>
                      <w:r w:rsidRPr="00023D84">
                        <w:tab/>
                        <w:t xml:space="preserve">   &lt;ace Name="everyone" Mask="0x1F01FF" Flags="3" /&gt;</w:t>
                      </w:r>
                    </w:p>
                    <w:p w:rsidR="00211DDD" w:rsidRPr="00023D84" w:rsidRDefault="00211DDD" w:rsidP="00211DDD">
                      <w:r w:rsidRPr="00023D84">
                        <w:tab/>
                      </w:r>
                      <w:r w:rsidRPr="00023D84">
                        <w:tab/>
                        <w:t xml:space="preserve"> &lt;/object&gt;</w:t>
                      </w:r>
                    </w:p>
                    <w:p w:rsidR="00211DDD" w:rsidRPr="00023D84" w:rsidRDefault="00211DDD" w:rsidP="00211DDD"/>
                    <w:p w:rsidR="00211DDD" w:rsidRPr="00023D84" w:rsidRDefault="00211DDD" w:rsidP="00211DDD">
                      <w:r w:rsidRPr="00023D84">
                        <w:t>&lt;object Name="C:\Program Files\Common Files\Adobe" Type="1" Action="0"&gt;</w:t>
                      </w:r>
                    </w:p>
                    <w:p w:rsidR="00211DDD" w:rsidRPr="00023D84" w:rsidRDefault="00211DDD" w:rsidP="00211DDD">
                      <w:r w:rsidRPr="00023D84">
                        <w:tab/>
                      </w:r>
                      <w:r w:rsidRPr="00023D84">
                        <w:tab/>
                        <w:t xml:space="preserve">   &lt;ace Name="everyone" Mask="0x1F01FF" Flags="3" /&gt;</w:t>
                      </w:r>
                    </w:p>
                    <w:p w:rsidR="00211DDD" w:rsidRPr="00023D84" w:rsidRDefault="00211DDD" w:rsidP="00211DDD">
                      <w:r w:rsidRPr="00023D84">
                        <w:tab/>
                      </w:r>
                      <w:r w:rsidRPr="00023D84">
                        <w:tab/>
                        <w:t xml:space="preserve"> &lt;/object&gt;</w:t>
                      </w:r>
                    </w:p>
                    <w:p w:rsidR="00211DDD" w:rsidRDefault="00211DDD"/>
                  </w:txbxContent>
                </v:textbox>
              </v:shape>
            </w:pict>
          </mc:Fallback>
        </mc:AlternateContent>
      </w:r>
    </w:p>
    <w:p w:rsidR="00AE66D0" w:rsidRDefault="00AE66D0" w:rsidP="00AE66D0">
      <w:pPr>
        <w:rPr>
          <w:b/>
        </w:rPr>
      </w:pPr>
    </w:p>
    <w:p w:rsidR="00AE66D0" w:rsidRPr="00AE66D0" w:rsidRDefault="00AE66D0" w:rsidP="00AE66D0">
      <w:pPr>
        <w:rPr>
          <w:b/>
        </w:rPr>
      </w:pPr>
    </w:p>
    <w:p w:rsidR="00AE66D0" w:rsidRDefault="00AE66D0" w:rsidP="00AE66D0"/>
    <w:p w:rsidR="00AE66D0" w:rsidRDefault="00AE66D0" w:rsidP="00AE66D0"/>
    <w:p w:rsidR="00AE66D0" w:rsidRDefault="00AE66D0" w:rsidP="00AE66D0"/>
    <w:p w:rsidR="00211DDD" w:rsidRDefault="00211DDD" w:rsidP="00AE66D0">
      <w:pPr>
        <w:rPr>
          <w:b/>
        </w:rPr>
      </w:pPr>
    </w:p>
    <w:p w:rsidR="00211DDD" w:rsidRDefault="00211DDD" w:rsidP="00AE66D0">
      <w:pPr>
        <w:rPr>
          <w:b/>
        </w:rPr>
      </w:pPr>
    </w:p>
    <w:p w:rsidR="00211DDD" w:rsidRDefault="00211DDD" w:rsidP="00AE66D0">
      <w:pPr>
        <w:rPr>
          <w:b/>
        </w:rPr>
      </w:pPr>
    </w:p>
    <w:p w:rsidR="00211DDD" w:rsidRDefault="00211DDD" w:rsidP="00AE66D0">
      <w:pPr>
        <w:rPr>
          <w:b/>
        </w:rPr>
      </w:pPr>
    </w:p>
    <w:p w:rsidR="00211DDD" w:rsidRDefault="00211DDD" w:rsidP="00AE66D0">
      <w:pPr>
        <w:rPr>
          <w:b/>
        </w:rPr>
      </w:pPr>
    </w:p>
    <w:p w:rsidR="00211DDD" w:rsidRDefault="00211DDD" w:rsidP="00AE66D0">
      <w:pPr>
        <w:rPr>
          <w:b/>
        </w:rPr>
      </w:pPr>
    </w:p>
    <w:p w:rsidR="00211DDD" w:rsidRDefault="00211DDD" w:rsidP="00AE66D0">
      <w:pPr>
        <w:rPr>
          <w:b/>
        </w:rPr>
      </w:pPr>
    </w:p>
    <w:p w:rsidR="00211DDD" w:rsidRDefault="00211DDD" w:rsidP="00AE66D0">
      <w:pPr>
        <w:rPr>
          <w:b/>
        </w:rPr>
      </w:pPr>
    </w:p>
    <w:p w:rsidR="00211DDD" w:rsidRPr="00211DDD" w:rsidRDefault="00211DDD" w:rsidP="00AE66D0">
      <w:r>
        <w:rPr>
          <w:b/>
        </w:rPr>
        <w:t xml:space="preserve">Note: </w:t>
      </w:r>
      <w:r>
        <w:t>These are important as if these aren’</w:t>
      </w:r>
      <w:r w:rsidR="00DB7F59">
        <w:t>t applied then adobe will sho</w:t>
      </w:r>
      <w:bookmarkStart w:id="0" w:name="_GoBack"/>
      <w:bookmarkEnd w:id="0"/>
      <w:r>
        <w:t>w up various errors complaining about licensing etc.</w:t>
      </w:r>
    </w:p>
    <w:p w:rsidR="00211DDD" w:rsidRDefault="00211DDD" w:rsidP="00AE66D0">
      <w:pPr>
        <w:rPr>
          <w:b/>
        </w:rPr>
      </w:pPr>
    </w:p>
    <w:p w:rsidR="00AE66D0" w:rsidRDefault="00AE66D0" w:rsidP="00AE66D0"/>
    <w:p w:rsidR="00AE66D0" w:rsidRPr="00AE66D0" w:rsidRDefault="00AE66D0" w:rsidP="00AE66D0"/>
    <w:sectPr w:rsidR="00AE66D0" w:rsidRPr="00AE66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91867"/>
    <w:multiLevelType w:val="hybridMultilevel"/>
    <w:tmpl w:val="27B466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C108B2"/>
    <w:multiLevelType w:val="hybridMultilevel"/>
    <w:tmpl w:val="0108F2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531"/>
    <w:rsid w:val="00023D84"/>
    <w:rsid w:val="000333F5"/>
    <w:rsid w:val="000A2450"/>
    <w:rsid w:val="00201F6A"/>
    <w:rsid w:val="00211DDD"/>
    <w:rsid w:val="00297207"/>
    <w:rsid w:val="002E0487"/>
    <w:rsid w:val="00502215"/>
    <w:rsid w:val="005543DB"/>
    <w:rsid w:val="00594F56"/>
    <w:rsid w:val="006B5345"/>
    <w:rsid w:val="007B565A"/>
    <w:rsid w:val="008C70B8"/>
    <w:rsid w:val="00911264"/>
    <w:rsid w:val="00AD5531"/>
    <w:rsid w:val="00AE66D0"/>
    <w:rsid w:val="00DB7F59"/>
    <w:rsid w:val="00E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Palatino Linotype" w:hAnsi="Palatino Linotype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E66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7B565A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character" w:customStyle="1" w:styleId="Heading1Char">
    <w:name w:val="Heading 1 Char"/>
    <w:basedOn w:val="DefaultParagraphFont"/>
    <w:link w:val="Heading1"/>
    <w:rsid w:val="00AE66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AE66D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AE66D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table" w:styleId="TableGrid">
    <w:name w:val="Table Grid"/>
    <w:basedOn w:val="TableNormal"/>
    <w:rsid w:val="00AE6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55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Palatino Linotype" w:hAnsi="Palatino Linotype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E66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7B565A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character" w:customStyle="1" w:styleId="Heading1Char">
    <w:name w:val="Heading 1 Char"/>
    <w:basedOn w:val="DefaultParagraphFont"/>
    <w:link w:val="Heading1"/>
    <w:rsid w:val="00AE66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Subtitle">
    <w:name w:val="Subtitle"/>
    <w:basedOn w:val="Normal"/>
    <w:next w:val="Normal"/>
    <w:link w:val="SubtitleChar"/>
    <w:qFormat/>
    <w:rsid w:val="00AE66D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AE66D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table" w:styleId="TableGrid">
    <w:name w:val="Table Grid"/>
    <w:basedOn w:val="TableNormal"/>
    <w:rsid w:val="00AE66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5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lehs-sr4-fs1\teamstore\Documents\Documentation\Wiki%20Documents\Package%20Recipe\Packagerecip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Packagerecipe.dotx</Template>
  <TotalTime>57</TotalTime>
  <Pages>3</Pages>
  <Words>503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Holliday</dc:creator>
  <cp:lastModifiedBy>James Holliday</cp:lastModifiedBy>
  <cp:revision>4</cp:revision>
  <dcterms:created xsi:type="dcterms:W3CDTF">2012-10-05T10:39:00Z</dcterms:created>
  <dcterms:modified xsi:type="dcterms:W3CDTF">2012-10-05T11:36:00Z</dcterms:modified>
</cp:coreProperties>
</file>